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9E7" w:rsidRPr="00520191" w:rsidRDefault="007759E7" w:rsidP="00520191">
      <w:pPr>
        <w:jc w:val="center"/>
        <w:rPr>
          <w:rFonts w:ascii="Times New Roman" w:hAnsi="Times New Roman"/>
          <w:b/>
          <w:sz w:val="24"/>
          <w:szCs w:val="24"/>
        </w:rPr>
      </w:pPr>
      <w:r w:rsidRPr="00520191">
        <w:rPr>
          <w:rFonts w:ascii="Times New Roman" w:hAnsi="Times New Roman"/>
          <w:b/>
          <w:sz w:val="24"/>
          <w:szCs w:val="24"/>
        </w:rPr>
        <w:t xml:space="preserve">Formularz dla organizacji zgłaszających udział w warsztatach nt. utworzenia </w:t>
      </w:r>
      <w:r w:rsidRPr="00520191">
        <w:rPr>
          <w:rFonts w:ascii="Times New Roman" w:hAnsi="Times New Roman"/>
          <w:b/>
          <w:sz w:val="24"/>
          <w:szCs w:val="24"/>
        </w:rPr>
        <w:br/>
        <w:t>Łódzkiego Centrum Usług Społecznych</w:t>
      </w:r>
    </w:p>
    <w:p w:rsidR="007759E7" w:rsidRPr="00520191" w:rsidRDefault="007759E7" w:rsidP="00520191">
      <w:pPr>
        <w:rPr>
          <w:rFonts w:ascii="Times New Roman" w:hAnsi="Times New Roman"/>
          <w:sz w:val="24"/>
          <w:szCs w:val="24"/>
        </w:rPr>
      </w:pPr>
    </w:p>
    <w:p w:rsidR="007759E7" w:rsidRPr="00520191" w:rsidRDefault="007759E7" w:rsidP="00520191">
      <w:pPr>
        <w:jc w:val="both"/>
        <w:rPr>
          <w:rFonts w:ascii="Times New Roman" w:hAnsi="Times New Roman"/>
          <w:sz w:val="24"/>
          <w:szCs w:val="24"/>
        </w:rPr>
      </w:pPr>
      <w:r w:rsidRPr="00520191">
        <w:rPr>
          <w:rFonts w:ascii="Times New Roman" w:hAnsi="Times New Roman"/>
          <w:sz w:val="24"/>
          <w:szCs w:val="24"/>
        </w:rPr>
        <w:t>Bardzo prosimy o wypełnienie formularza zgodnie ze stanem faktycznym.</w:t>
      </w:r>
    </w:p>
    <w:p w:rsidR="007759E7" w:rsidRPr="00520191" w:rsidRDefault="007759E7" w:rsidP="00520191">
      <w:pPr>
        <w:jc w:val="both"/>
        <w:rPr>
          <w:rFonts w:ascii="Times New Roman" w:hAnsi="Times New Roman"/>
          <w:sz w:val="24"/>
          <w:szCs w:val="24"/>
        </w:rPr>
      </w:pPr>
      <w:r w:rsidRPr="00520191">
        <w:rPr>
          <w:rFonts w:ascii="Times New Roman" w:hAnsi="Times New Roman"/>
          <w:sz w:val="24"/>
          <w:szCs w:val="24"/>
        </w:rPr>
        <w:t>Formularz jest edytowalny, nie ma limitu znaków ani wyrazów. Prosimy wypełniać go na komputerze i odsyłać jako plik zapisany z rozszerzeniem doc lub docx.</w:t>
      </w:r>
    </w:p>
    <w:p w:rsidR="007759E7" w:rsidRDefault="007759E7" w:rsidP="00520191"/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0"/>
        <w:gridCol w:w="3870"/>
        <w:gridCol w:w="3299"/>
        <w:gridCol w:w="31"/>
      </w:tblGrid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  <w:b/>
              </w:rPr>
              <w:t>Nazwa organizacji:</w:t>
            </w: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  <w:b/>
              </w:rPr>
            </w:pPr>
            <w:r w:rsidRPr="00B5731B">
              <w:rPr>
                <w:rFonts w:ascii="Times New Roman" w:hAnsi="Times New Roman"/>
                <w:b/>
              </w:rPr>
              <w:t>Osoba zgłaszająca udział w warsztatach:</w:t>
            </w: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  <w:b/>
              </w:rPr>
              <w:t>Adres siedziby organizacji:</w:t>
            </w: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  <w:b/>
              </w:rPr>
              <w:t>Adres mailowy kontaktowy:</w:t>
            </w: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  <w:b/>
              </w:rPr>
              <w:t>Telefon kontaktowy:</w:t>
            </w: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  <w:b/>
              </w:rPr>
              <w:t>Od ilu lat  działa organizacja:</w:t>
            </w: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  <w:b/>
              </w:rPr>
              <w:t>Ilu pracowników liczy organizacja łącznie - stałych i do poszczególnych prac/zadań, biorąc pod uwagę ostatni rok do maks. 3 lat wstecz działalności:</w:t>
            </w:r>
          </w:p>
        </w:tc>
      </w:tr>
      <w:tr w:rsidR="007759E7" w:rsidTr="00B5731B">
        <w:trPr>
          <w:gridAfter w:val="1"/>
          <w:wAfter w:w="31" w:type="dxa"/>
        </w:trPr>
        <w:tc>
          <w:tcPr>
            <w:tcW w:w="10409" w:type="dxa"/>
            <w:gridSpan w:val="3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  <w:b/>
              </w:rPr>
            </w:pPr>
            <w:r w:rsidRPr="00B5731B">
              <w:rPr>
                <w:rFonts w:ascii="Times New Roman" w:hAnsi="Times New Roman"/>
                <w:b/>
              </w:rPr>
              <w:t>Obszary działania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70" w:type="dxa"/>
            <w:shd w:val="clear" w:color="auto" w:fill="CCFFFF"/>
          </w:tcPr>
          <w:p w:rsidR="007759E7" w:rsidRPr="00B5731B" w:rsidRDefault="007759E7" w:rsidP="00B5731B">
            <w:pPr>
              <w:jc w:val="both"/>
              <w:rPr>
                <w:rFonts w:ascii="Times New Roman" w:hAnsi="Times New Roman"/>
                <w:b/>
              </w:rPr>
            </w:pPr>
            <w:r w:rsidRPr="00B5731B">
              <w:rPr>
                <w:rFonts w:ascii="Times New Roman" w:hAnsi="Times New Roman"/>
                <w:b/>
              </w:rPr>
              <w:t>Proszę podać od 1 do 3 maks. najważniejszych wg Państwa osiągnięć w wymienionych obok obszarach  (wystarczy tytuł projektu / programu / akcji / działania etc.).</w:t>
            </w:r>
          </w:p>
        </w:tc>
        <w:tc>
          <w:tcPr>
            <w:tcW w:w="3330" w:type="dxa"/>
            <w:gridSpan w:val="2"/>
            <w:shd w:val="clear" w:color="auto" w:fill="CCFFFF"/>
          </w:tcPr>
          <w:p w:rsidR="007759E7" w:rsidRPr="00B5731B" w:rsidRDefault="007759E7" w:rsidP="00CB3CDB">
            <w:pPr>
              <w:rPr>
                <w:rFonts w:ascii="Times New Roman" w:hAnsi="Times New Roman"/>
                <w:b/>
              </w:rPr>
            </w:pPr>
            <w:r w:rsidRPr="00B5731B">
              <w:rPr>
                <w:rFonts w:ascii="Times New Roman" w:hAnsi="Times New Roman"/>
                <w:b/>
              </w:rPr>
              <w:t>Proszę podać do jakiej grupy / jednostek / społeczności itp. adresowano działania w danym obszarze</w:t>
            </w: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 xml:space="preserve">Treningi w zakresie umiejętności społecznych 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.</w:t>
            </w: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Działania na rzecz integracji społecznej</w:t>
            </w:r>
          </w:p>
          <w:p w:rsidR="007759E7" w:rsidRPr="00B5731B" w:rsidRDefault="007759E7" w:rsidP="00B5731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Działania na rzecz budowania relacji międzypokoleniowych</w:t>
            </w:r>
          </w:p>
          <w:p w:rsidR="007759E7" w:rsidRPr="00B5731B" w:rsidRDefault="007759E7" w:rsidP="00B5731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 xml:space="preserve">Działania na rzecz społeczności lokalnych 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Doświadczenie w zakresie terapii uzależnień</w:t>
            </w: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B5731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Działania w obszarze wsparcia osób wykluczonych społecznie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Działania terapeutyczne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 xml:space="preserve">Usługi lekarskie i pielęgniarskie </w:t>
            </w: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Działania z zakresu rehabilitacji medycznej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 xml:space="preserve">Doświadczenie w zakresie ekonomii społecznej 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Działania z zakresu szeroko rozumianej twórczości artystycznej</w:t>
            </w: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  <w:tr w:rsidR="007759E7" w:rsidTr="00B5731B">
        <w:tc>
          <w:tcPr>
            <w:tcW w:w="3240" w:type="dxa"/>
          </w:tcPr>
          <w:p w:rsidR="007759E7" w:rsidRPr="00B5731B" w:rsidRDefault="007759E7" w:rsidP="00CB3CDB">
            <w:pPr>
              <w:rPr>
                <w:rFonts w:ascii="Times New Roman" w:hAnsi="Times New Roman"/>
                <w:i/>
              </w:rPr>
            </w:pPr>
            <w:r w:rsidRPr="00B5731B">
              <w:rPr>
                <w:rFonts w:ascii="Times New Roman" w:hAnsi="Times New Roman"/>
              </w:rPr>
              <w:t>Inne (p</w:t>
            </w:r>
            <w:r w:rsidRPr="00B5731B">
              <w:rPr>
                <w:rFonts w:ascii="Times New Roman" w:hAnsi="Times New Roman"/>
                <w:i/>
              </w:rPr>
              <w:t>roszę wpisać):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  <w:tc>
          <w:tcPr>
            <w:tcW w:w="3870" w:type="dxa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1.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2.</w:t>
            </w:r>
          </w:p>
          <w:p w:rsidR="007759E7" w:rsidRPr="00B5731B" w:rsidRDefault="007759E7" w:rsidP="00CB3CDB">
            <w:pPr>
              <w:rPr>
                <w:rFonts w:ascii="Times New Roman" w:hAnsi="Times New Roman"/>
              </w:rPr>
            </w:pPr>
            <w:r w:rsidRPr="00B5731B">
              <w:rPr>
                <w:rFonts w:ascii="Times New Roman" w:hAnsi="Times New Roman"/>
              </w:rPr>
              <w:t>3.</w:t>
            </w:r>
          </w:p>
        </w:tc>
        <w:tc>
          <w:tcPr>
            <w:tcW w:w="3330" w:type="dxa"/>
            <w:gridSpan w:val="2"/>
          </w:tcPr>
          <w:p w:rsidR="007759E7" w:rsidRPr="00B5731B" w:rsidRDefault="007759E7" w:rsidP="00CB3CDB">
            <w:pPr>
              <w:rPr>
                <w:rFonts w:ascii="Times New Roman" w:hAnsi="Times New Roman"/>
              </w:rPr>
            </w:pPr>
          </w:p>
        </w:tc>
      </w:tr>
    </w:tbl>
    <w:p w:rsidR="007759E7" w:rsidRDefault="007759E7" w:rsidP="00520191"/>
    <w:p w:rsidR="007759E7" w:rsidRPr="00B537CF" w:rsidRDefault="007759E7" w:rsidP="00295D94">
      <w:pPr>
        <w:pStyle w:val="LDZzwrotgrzecz"/>
        <w:spacing w:line="276" w:lineRule="auto"/>
        <w:ind w:left="142" w:firstLine="425"/>
        <w:jc w:val="both"/>
        <w:rPr>
          <w:b w:val="0"/>
        </w:rPr>
      </w:pPr>
    </w:p>
    <w:p w:rsidR="007759E7" w:rsidRPr="00784A6E" w:rsidRDefault="007759E7" w:rsidP="00784A6E">
      <w:pPr>
        <w:tabs>
          <w:tab w:val="left" w:pos="2520"/>
        </w:tabs>
      </w:pPr>
    </w:p>
    <w:sectPr w:rsidR="007759E7" w:rsidRPr="00784A6E" w:rsidSect="00E7088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9E7" w:rsidRDefault="007759E7" w:rsidP="00936373">
      <w:pPr>
        <w:spacing w:after="0" w:line="240" w:lineRule="auto"/>
      </w:pPr>
      <w:r>
        <w:separator/>
      </w:r>
    </w:p>
  </w:endnote>
  <w:endnote w:type="continuationSeparator" w:id="0">
    <w:p w:rsidR="007759E7" w:rsidRDefault="007759E7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9E7" w:rsidRPr="00157A14" w:rsidRDefault="007759E7" w:rsidP="00157A14">
    <w:pPr>
      <w:pStyle w:val="Footer"/>
      <w:tabs>
        <w:tab w:val="left" w:pos="28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2051" type="#_x0000_t75" alt="MIR_regular_poziom_nowe logo" style="position:absolute;margin-left:107.55pt;margin-top:4.5pt;width:102.8pt;height:34.95pt;z-index:-251656192;visibility:visible">
          <v:imagedata r:id="rId1" o:title=""/>
        </v:shape>
      </w:pict>
    </w:r>
    <w:r>
      <w:rPr>
        <w:noProof/>
      </w:rPr>
      <w:pict>
        <v:shape id="Obraz 3" o:spid="_x0000_s2052" type="#_x0000_t75" style="position:absolute;margin-left:234pt;margin-top:-2.2pt;width:1in;height:40pt;z-index:-251658240;visibility:visible">
          <v:imagedata r:id="rId2" o:title="" croptop="17836f" cropbottom="39481f" cropleft="20819f" cropright="32959f"/>
        </v:shape>
      </w:pict>
    </w:r>
    <w:r>
      <w:rPr>
        <w:noProof/>
      </w:rPr>
      <w:pict>
        <v:shape id="Obraz 4" o:spid="_x0000_s2053" type="#_x0000_t75" style="position:absolute;margin-left:333pt;margin-top:6.8pt;width:107.65pt;height:24.85pt;z-index:-251659264;visibility:visible" wrapcoords="-150 0 -150 20945 21600 20945 21600 0 -150 0">
          <v:imagedata r:id="rId3" o:title="" croptop="11696f" cropbottom="11911f" cropleft="3459f" cropright="2623f"/>
          <w10:wrap type="tight"/>
        </v:shape>
      </w:pict>
    </w:r>
    <w:r>
      <w:rPr>
        <w:noProof/>
      </w:rPr>
      <w:pict>
        <v:shape id="Obraz 5" o:spid="_x0000_s2054" type="#_x0000_t75" style="position:absolute;margin-left:9pt;margin-top:5.25pt;width:63pt;height:30.15pt;z-index:-251660288;visibility:visible" wrapcoords="-257 0 -257 21060 21600 21060 21600 0 -257 0">
          <v:imagedata r:id="rId4" o:title="" croptop="4632f" cropbottom="34795f" cropleft="3456f" cropright="23073f"/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9E7" w:rsidRDefault="007759E7" w:rsidP="00936373">
      <w:pPr>
        <w:spacing w:after="0" w:line="240" w:lineRule="auto"/>
      </w:pPr>
      <w:r>
        <w:separator/>
      </w:r>
    </w:p>
  </w:footnote>
  <w:footnote w:type="continuationSeparator" w:id="0">
    <w:p w:rsidR="007759E7" w:rsidRDefault="007759E7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9E7" w:rsidRPr="00B962C4" w:rsidRDefault="007759E7" w:rsidP="00B962C4">
    <w:pPr>
      <w:spacing w:after="0" w:line="240" w:lineRule="auto"/>
      <w:ind w:right="-1191"/>
      <w:rPr>
        <w:b/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margin-left:-45pt;margin-top:-9.55pt;width:28.2pt;height:45pt;z-index:-251657216;visibility:visible">
          <v:imagedata r:id="rId1" o:title="" croptop="27879f" cropbottom="19443f" cropleft="7863f" cropright="48499f"/>
        </v:shape>
      </w:pict>
    </w:r>
    <w:r>
      <w:rPr>
        <w:noProof/>
        <w:lang w:eastAsia="pl-PL"/>
      </w:rPr>
      <w:pict>
        <v:shape id="Obraz 2" o:spid="_x0000_s2050" type="#_x0000_t75" style="position:absolute;margin-left:-9pt;margin-top:-18.55pt;width:3.6pt;height:63pt;z-index:251655168;visibility:visible">
          <v:imagedata r:id="rId2" o:title="" cropbottom="-3369f" cropleft="17165f" cropright="47026f"/>
          <w10:wrap type="square"/>
        </v:shape>
      </w:pict>
    </w:r>
    <w:r>
      <w:rPr>
        <w:b/>
        <w:sz w:val="18"/>
        <w:szCs w:val="18"/>
      </w:rPr>
      <w:t xml:space="preserve">  </w:t>
    </w:r>
    <w:r w:rsidRPr="00B962C4">
      <w:rPr>
        <w:b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sz w:val="18"/>
          <w:szCs w:val="18"/>
        </w:rPr>
        <w:t>2”</w:t>
      </w:r>
    </w:smartTag>
  </w:p>
  <w:p w:rsidR="007759E7" w:rsidRPr="0004368C" w:rsidRDefault="007759E7" w:rsidP="00391A54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2D0"/>
    <w:multiLevelType w:val="hybridMultilevel"/>
    <w:tmpl w:val="C00C17B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9E1604"/>
    <w:multiLevelType w:val="hybridMultilevel"/>
    <w:tmpl w:val="A6127AD0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405596A"/>
    <w:multiLevelType w:val="hybridMultilevel"/>
    <w:tmpl w:val="1472D6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025E39"/>
    <w:multiLevelType w:val="hybridMultilevel"/>
    <w:tmpl w:val="E1E48010"/>
    <w:lvl w:ilvl="0" w:tplc="15CCA0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D64661"/>
    <w:multiLevelType w:val="hybridMultilevel"/>
    <w:tmpl w:val="A71EA4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F43B07"/>
    <w:multiLevelType w:val="hybridMultilevel"/>
    <w:tmpl w:val="6BDE7E08"/>
    <w:lvl w:ilvl="0" w:tplc="A9128FC6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223A02"/>
    <w:multiLevelType w:val="hybridMultilevel"/>
    <w:tmpl w:val="2A5EBBD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8A80DC3"/>
    <w:multiLevelType w:val="hybridMultilevel"/>
    <w:tmpl w:val="FE34C802"/>
    <w:lvl w:ilvl="0" w:tplc="73BC709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770F30"/>
    <w:multiLevelType w:val="hybridMultilevel"/>
    <w:tmpl w:val="6E2600F6"/>
    <w:lvl w:ilvl="0" w:tplc="8E840328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E26C2E"/>
    <w:multiLevelType w:val="hybridMultilevel"/>
    <w:tmpl w:val="005043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E25CE0"/>
    <w:multiLevelType w:val="hybridMultilevel"/>
    <w:tmpl w:val="12FA5426"/>
    <w:lvl w:ilvl="0" w:tplc="B2923956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5E207DB"/>
    <w:multiLevelType w:val="hybridMultilevel"/>
    <w:tmpl w:val="79BA33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7080897"/>
    <w:multiLevelType w:val="hybridMultilevel"/>
    <w:tmpl w:val="EDB4DBB2"/>
    <w:lvl w:ilvl="0" w:tplc="396C72D2">
      <w:start w:val="1"/>
      <w:numFmt w:val="lowerLetter"/>
      <w:lvlText w:val="%1."/>
      <w:lvlJc w:val="left"/>
      <w:pPr>
        <w:ind w:left="114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1E3E0A"/>
    <w:multiLevelType w:val="hybridMultilevel"/>
    <w:tmpl w:val="99BC6F3C"/>
    <w:lvl w:ilvl="0" w:tplc="F54AD06C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0D459E"/>
    <w:multiLevelType w:val="hybridMultilevel"/>
    <w:tmpl w:val="2C168F02"/>
    <w:lvl w:ilvl="0" w:tplc="A23A182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05579F"/>
    <w:multiLevelType w:val="hybridMultilevel"/>
    <w:tmpl w:val="87C03FD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AD51EA"/>
    <w:multiLevelType w:val="hybridMultilevel"/>
    <w:tmpl w:val="D89C7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5A323B"/>
    <w:multiLevelType w:val="hybridMultilevel"/>
    <w:tmpl w:val="97FE5A28"/>
    <w:lvl w:ilvl="0" w:tplc="19400296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C706003"/>
    <w:multiLevelType w:val="hybridMultilevel"/>
    <w:tmpl w:val="DF88F2CA"/>
    <w:lvl w:ilvl="0" w:tplc="A4748B1A">
      <w:start w:val="1"/>
      <w:numFmt w:val="decimal"/>
      <w:lvlText w:val="%1)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8E7967"/>
    <w:multiLevelType w:val="hybridMultilevel"/>
    <w:tmpl w:val="8D8CBA86"/>
    <w:lvl w:ilvl="0" w:tplc="9E86087A">
      <w:start w:val="5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4215FEB"/>
    <w:multiLevelType w:val="hybridMultilevel"/>
    <w:tmpl w:val="0D56E7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EE18CA"/>
    <w:multiLevelType w:val="hybridMultilevel"/>
    <w:tmpl w:val="BB44A8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60450AB"/>
    <w:multiLevelType w:val="hybridMultilevel"/>
    <w:tmpl w:val="1206F4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8E3FF8"/>
    <w:multiLevelType w:val="hybridMultilevel"/>
    <w:tmpl w:val="B05AED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E5E2663"/>
    <w:multiLevelType w:val="hybridMultilevel"/>
    <w:tmpl w:val="B0CE8186"/>
    <w:lvl w:ilvl="0" w:tplc="536CEF0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3814C19"/>
    <w:multiLevelType w:val="hybridMultilevel"/>
    <w:tmpl w:val="3C2485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40F0D2C"/>
    <w:multiLevelType w:val="hybridMultilevel"/>
    <w:tmpl w:val="1F00AE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6D3C81"/>
    <w:multiLevelType w:val="hybridMultilevel"/>
    <w:tmpl w:val="D770746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D30773"/>
    <w:multiLevelType w:val="hybridMultilevel"/>
    <w:tmpl w:val="A1826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883945"/>
    <w:multiLevelType w:val="hybridMultilevel"/>
    <w:tmpl w:val="785E3584"/>
    <w:lvl w:ilvl="0" w:tplc="0F6E6ED8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0016FD"/>
    <w:multiLevelType w:val="hybridMultilevel"/>
    <w:tmpl w:val="24C6333A"/>
    <w:lvl w:ilvl="0" w:tplc="DA3A611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643B7FB8"/>
    <w:multiLevelType w:val="hybridMultilevel"/>
    <w:tmpl w:val="00F29218"/>
    <w:lvl w:ilvl="0" w:tplc="0415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3">
    <w:nsid w:val="647938DD"/>
    <w:multiLevelType w:val="hybridMultilevel"/>
    <w:tmpl w:val="6E32EA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7C3B2B"/>
    <w:multiLevelType w:val="hybridMultilevel"/>
    <w:tmpl w:val="608A1CF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8B36D86"/>
    <w:multiLevelType w:val="hybridMultilevel"/>
    <w:tmpl w:val="ADE00B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92F08B6"/>
    <w:multiLevelType w:val="hybridMultilevel"/>
    <w:tmpl w:val="28AA5144"/>
    <w:lvl w:ilvl="0" w:tplc="D4182E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E157C86"/>
    <w:multiLevelType w:val="hybridMultilevel"/>
    <w:tmpl w:val="48B6F0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7DB5D29"/>
    <w:multiLevelType w:val="hybridMultilevel"/>
    <w:tmpl w:val="5DFAD468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95212F5"/>
    <w:multiLevelType w:val="hybridMultilevel"/>
    <w:tmpl w:val="F8325F66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B036F3C"/>
    <w:multiLevelType w:val="hybridMultilevel"/>
    <w:tmpl w:val="E5A4530A"/>
    <w:lvl w:ilvl="0" w:tplc="AECA0B1E">
      <w:start w:val="1"/>
      <w:numFmt w:val="decimal"/>
      <w:lvlText w:val="%1"/>
      <w:lvlJc w:val="left"/>
      <w:pPr>
        <w:ind w:left="77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41">
    <w:nsid w:val="7BAF336F"/>
    <w:multiLevelType w:val="hybridMultilevel"/>
    <w:tmpl w:val="BA5E5E06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36"/>
  </w:num>
  <w:num w:numId="2">
    <w:abstractNumId w:val="22"/>
  </w:num>
  <w:num w:numId="3">
    <w:abstractNumId w:val="19"/>
  </w:num>
  <w:num w:numId="4">
    <w:abstractNumId w:val="16"/>
  </w:num>
  <w:num w:numId="5">
    <w:abstractNumId w:val="23"/>
  </w:num>
  <w:num w:numId="6">
    <w:abstractNumId w:val="31"/>
  </w:num>
  <w:num w:numId="7">
    <w:abstractNumId w:val="13"/>
  </w:num>
  <w:num w:numId="8">
    <w:abstractNumId w:val="0"/>
  </w:num>
  <w:num w:numId="9">
    <w:abstractNumId w:val="10"/>
  </w:num>
  <w:num w:numId="10">
    <w:abstractNumId w:val="35"/>
  </w:num>
  <w:num w:numId="11">
    <w:abstractNumId w:val="4"/>
  </w:num>
  <w:num w:numId="12">
    <w:abstractNumId w:val="9"/>
  </w:num>
  <w:num w:numId="13">
    <w:abstractNumId w:val="33"/>
  </w:num>
  <w:num w:numId="14">
    <w:abstractNumId w:val="14"/>
  </w:num>
  <w:num w:numId="15">
    <w:abstractNumId w:val="26"/>
  </w:num>
  <w:num w:numId="16">
    <w:abstractNumId w:val="39"/>
  </w:num>
  <w:num w:numId="17">
    <w:abstractNumId w:val="15"/>
  </w:num>
  <w:num w:numId="18">
    <w:abstractNumId w:val="21"/>
  </w:num>
  <w:num w:numId="19">
    <w:abstractNumId w:val="37"/>
  </w:num>
  <w:num w:numId="20">
    <w:abstractNumId w:val="11"/>
  </w:num>
  <w:num w:numId="21">
    <w:abstractNumId w:val="2"/>
  </w:num>
  <w:num w:numId="22">
    <w:abstractNumId w:val="30"/>
  </w:num>
  <w:num w:numId="23">
    <w:abstractNumId w:val="24"/>
  </w:num>
  <w:num w:numId="24">
    <w:abstractNumId w:val="17"/>
  </w:num>
  <w:num w:numId="25">
    <w:abstractNumId w:val="1"/>
  </w:num>
  <w:num w:numId="26">
    <w:abstractNumId w:val="20"/>
  </w:num>
  <w:num w:numId="27">
    <w:abstractNumId w:val="38"/>
  </w:num>
  <w:num w:numId="28">
    <w:abstractNumId w:val="25"/>
  </w:num>
  <w:num w:numId="29">
    <w:abstractNumId w:val="8"/>
  </w:num>
  <w:num w:numId="30">
    <w:abstractNumId w:val="27"/>
  </w:num>
  <w:num w:numId="31">
    <w:abstractNumId w:val="29"/>
  </w:num>
  <w:num w:numId="32">
    <w:abstractNumId w:val="28"/>
  </w:num>
  <w:num w:numId="33">
    <w:abstractNumId w:val="32"/>
  </w:num>
  <w:num w:numId="34">
    <w:abstractNumId w:val="40"/>
  </w:num>
  <w:num w:numId="35">
    <w:abstractNumId w:val="5"/>
  </w:num>
  <w:num w:numId="36">
    <w:abstractNumId w:val="18"/>
  </w:num>
  <w:num w:numId="37">
    <w:abstractNumId w:val="6"/>
  </w:num>
  <w:num w:numId="38">
    <w:abstractNumId w:val="41"/>
  </w:num>
  <w:num w:numId="39">
    <w:abstractNumId w:val="12"/>
  </w:num>
  <w:num w:numId="40">
    <w:abstractNumId w:val="7"/>
  </w:num>
  <w:num w:numId="41">
    <w:abstractNumId w:val="34"/>
  </w:num>
  <w:num w:numId="4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E54"/>
    <w:rsid w:val="0000193B"/>
    <w:rsid w:val="0002118C"/>
    <w:rsid w:val="000338EF"/>
    <w:rsid w:val="0004368C"/>
    <w:rsid w:val="00050CFA"/>
    <w:rsid w:val="00064817"/>
    <w:rsid w:val="00087AF8"/>
    <w:rsid w:val="000A62CD"/>
    <w:rsid w:val="000E28C6"/>
    <w:rsid w:val="000F3112"/>
    <w:rsid w:val="00100058"/>
    <w:rsid w:val="00102EC3"/>
    <w:rsid w:val="0010502D"/>
    <w:rsid w:val="00123531"/>
    <w:rsid w:val="00141A60"/>
    <w:rsid w:val="0014708B"/>
    <w:rsid w:val="00157A14"/>
    <w:rsid w:val="00187EA5"/>
    <w:rsid w:val="00195525"/>
    <w:rsid w:val="001A15A4"/>
    <w:rsid w:val="001B3B91"/>
    <w:rsid w:val="001B58C8"/>
    <w:rsid w:val="001C2E79"/>
    <w:rsid w:val="001C4B09"/>
    <w:rsid w:val="001D62E1"/>
    <w:rsid w:val="001E17D8"/>
    <w:rsid w:val="002425A2"/>
    <w:rsid w:val="00243000"/>
    <w:rsid w:val="00250C76"/>
    <w:rsid w:val="002844B3"/>
    <w:rsid w:val="00295D94"/>
    <w:rsid w:val="002A39D8"/>
    <w:rsid w:val="002A43C3"/>
    <w:rsid w:val="002B5EE8"/>
    <w:rsid w:val="002C368C"/>
    <w:rsid w:val="002C562F"/>
    <w:rsid w:val="002E2AA0"/>
    <w:rsid w:val="002F4959"/>
    <w:rsid w:val="0030383D"/>
    <w:rsid w:val="00313A71"/>
    <w:rsid w:val="0036551A"/>
    <w:rsid w:val="00370CE3"/>
    <w:rsid w:val="003807C0"/>
    <w:rsid w:val="00380D3F"/>
    <w:rsid w:val="0038247A"/>
    <w:rsid w:val="00391A54"/>
    <w:rsid w:val="003925CE"/>
    <w:rsid w:val="003A37BC"/>
    <w:rsid w:val="003B1752"/>
    <w:rsid w:val="004014B5"/>
    <w:rsid w:val="004504BC"/>
    <w:rsid w:val="00465A76"/>
    <w:rsid w:val="004A152C"/>
    <w:rsid w:val="004C0DEB"/>
    <w:rsid w:val="004D05C9"/>
    <w:rsid w:val="004D1196"/>
    <w:rsid w:val="004D2E4A"/>
    <w:rsid w:val="00501696"/>
    <w:rsid w:val="00520191"/>
    <w:rsid w:val="00535765"/>
    <w:rsid w:val="00562603"/>
    <w:rsid w:val="00564096"/>
    <w:rsid w:val="005657EE"/>
    <w:rsid w:val="0059357A"/>
    <w:rsid w:val="005A6638"/>
    <w:rsid w:val="005A754C"/>
    <w:rsid w:val="005C3179"/>
    <w:rsid w:val="005F6F1E"/>
    <w:rsid w:val="0060325A"/>
    <w:rsid w:val="00603949"/>
    <w:rsid w:val="00610A74"/>
    <w:rsid w:val="00611DFB"/>
    <w:rsid w:val="006207DC"/>
    <w:rsid w:val="00627B37"/>
    <w:rsid w:val="006338A4"/>
    <w:rsid w:val="00637C95"/>
    <w:rsid w:val="006412F0"/>
    <w:rsid w:val="00643CB1"/>
    <w:rsid w:val="00651C16"/>
    <w:rsid w:val="00685BC4"/>
    <w:rsid w:val="006A3B9D"/>
    <w:rsid w:val="006B2ECE"/>
    <w:rsid w:val="006C6D2E"/>
    <w:rsid w:val="006D4CD3"/>
    <w:rsid w:val="007006AE"/>
    <w:rsid w:val="00731905"/>
    <w:rsid w:val="0073631F"/>
    <w:rsid w:val="00742E55"/>
    <w:rsid w:val="007525C6"/>
    <w:rsid w:val="00754489"/>
    <w:rsid w:val="007759E7"/>
    <w:rsid w:val="00784A6E"/>
    <w:rsid w:val="007B0EFF"/>
    <w:rsid w:val="007D0073"/>
    <w:rsid w:val="007D794A"/>
    <w:rsid w:val="00800BC8"/>
    <w:rsid w:val="00821689"/>
    <w:rsid w:val="008257E9"/>
    <w:rsid w:val="008345C8"/>
    <w:rsid w:val="008358E6"/>
    <w:rsid w:val="00845B8C"/>
    <w:rsid w:val="00846BD7"/>
    <w:rsid w:val="00847E63"/>
    <w:rsid w:val="008541FC"/>
    <w:rsid w:val="00871015"/>
    <w:rsid w:val="00876195"/>
    <w:rsid w:val="008925C6"/>
    <w:rsid w:val="008C2619"/>
    <w:rsid w:val="008E0D00"/>
    <w:rsid w:val="008F70FC"/>
    <w:rsid w:val="00911823"/>
    <w:rsid w:val="00916E7E"/>
    <w:rsid w:val="00927AC5"/>
    <w:rsid w:val="00936373"/>
    <w:rsid w:val="00971EFA"/>
    <w:rsid w:val="00974786"/>
    <w:rsid w:val="00986AD7"/>
    <w:rsid w:val="009B27F9"/>
    <w:rsid w:val="009B6AED"/>
    <w:rsid w:val="009C2D71"/>
    <w:rsid w:val="009E6678"/>
    <w:rsid w:val="00A053FD"/>
    <w:rsid w:val="00A159AB"/>
    <w:rsid w:val="00A21A3E"/>
    <w:rsid w:val="00A37DCB"/>
    <w:rsid w:val="00A52092"/>
    <w:rsid w:val="00A57E2F"/>
    <w:rsid w:val="00A6012F"/>
    <w:rsid w:val="00A63A12"/>
    <w:rsid w:val="00A726C2"/>
    <w:rsid w:val="00AB7E70"/>
    <w:rsid w:val="00AC102C"/>
    <w:rsid w:val="00AC16B6"/>
    <w:rsid w:val="00AC3602"/>
    <w:rsid w:val="00AE6D13"/>
    <w:rsid w:val="00B04FA2"/>
    <w:rsid w:val="00B164B3"/>
    <w:rsid w:val="00B32945"/>
    <w:rsid w:val="00B34BB3"/>
    <w:rsid w:val="00B43100"/>
    <w:rsid w:val="00B537CF"/>
    <w:rsid w:val="00B5731B"/>
    <w:rsid w:val="00B60257"/>
    <w:rsid w:val="00B65949"/>
    <w:rsid w:val="00B7136A"/>
    <w:rsid w:val="00B73FA3"/>
    <w:rsid w:val="00B760C2"/>
    <w:rsid w:val="00B84083"/>
    <w:rsid w:val="00B90157"/>
    <w:rsid w:val="00B962C4"/>
    <w:rsid w:val="00BA75D4"/>
    <w:rsid w:val="00BB4A3D"/>
    <w:rsid w:val="00BB66A7"/>
    <w:rsid w:val="00BC2159"/>
    <w:rsid w:val="00BE2423"/>
    <w:rsid w:val="00BF0E5F"/>
    <w:rsid w:val="00BF4558"/>
    <w:rsid w:val="00BF64D1"/>
    <w:rsid w:val="00C14701"/>
    <w:rsid w:val="00C26026"/>
    <w:rsid w:val="00C325C7"/>
    <w:rsid w:val="00C406F1"/>
    <w:rsid w:val="00C4135C"/>
    <w:rsid w:val="00C50DCD"/>
    <w:rsid w:val="00C53032"/>
    <w:rsid w:val="00C7534F"/>
    <w:rsid w:val="00C76C1C"/>
    <w:rsid w:val="00C77DE3"/>
    <w:rsid w:val="00CB3CDB"/>
    <w:rsid w:val="00CD5344"/>
    <w:rsid w:val="00CF55CD"/>
    <w:rsid w:val="00D472DF"/>
    <w:rsid w:val="00D50EF8"/>
    <w:rsid w:val="00DA2F08"/>
    <w:rsid w:val="00DB076F"/>
    <w:rsid w:val="00DB718D"/>
    <w:rsid w:val="00DC44DA"/>
    <w:rsid w:val="00DF73A9"/>
    <w:rsid w:val="00E077FB"/>
    <w:rsid w:val="00E32FB1"/>
    <w:rsid w:val="00E6684D"/>
    <w:rsid w:val="00E70883"/>
    <w:rsid w:val="00E81573"/>
    <w:rsid w:val="00E840E9"/>
    <w:rsid w:val="00EB3C1C"/>
    <w:rsid w:val="00EB7357"/>
    <w:rsid w:val="00EC4436"/>
    <w:rsid w:val="00ED0959"/>
    <w:rsid w:val="00EE1D49"/>
    <w:rsid w:val="00EE5E54"/>
    <w:rsid w:val="00F12D02"/>
    <w:rsid w:val="00F311EF"/>
    <w:rsid w:val="00F3171A"/>
    <w:rsid w:val="00F3380A"/>
    <w:rsid w:val="00F3737C"/>
    <w:rsid w:val="00F42AA6"/>
    <w:rsid w:val="00F53708"/>
    <w:rsid w:val="00F62B15"/>
    <w:rsid w:val="00F772CC"/>
    <w:rsid w:val="00FA154C"/>
    <w:rsid w:val="00FA73EB"/>
    <w:rsid w:val="00FB44C3"/>
    <w:rsid w:val="00FC0F90"/>
    <w:rsid w:val="00FC3D9C"/>
    <w:rsid w:val="00FD695F"/>
    <w:rsid w:val="00FE3598"/>
    <w:rsid w:val="00FF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8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7DE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7DE3"/>
    <w:rPr>
      <w:rFonts w:ascii="Tahoma" w:hAnsi="Tahoma"/>
      <w:sz w:val="16"/>
    </w:rPr>
  </w:style>
  <w:style w:type="paragraph" w:styleId="ListParagraph">
    <w:name w:val="List Paragraph"/>
    <w:basedOn w:val="Normal"/>
    <w:uiPriority w:val="99"/>
    <w:qFormat/>
    <w:rsid w:val="00971E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C77DE3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C77DE3"/>
    <w:pPr>
      <w:spacing w:line="240" w:lineRule="auto"/>
    </w:pPr>
    <w:rPr>
      <w:sz w:val="20"/>
      <w:szCs w:val="20"/>
      <w:lang w:eastAsia="pl-P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77DE3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7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77DE3"/>
    <w:rPr>
      <w:b/>
    </w:rPr>
  </w:style>
  <w:style w:type="paragraph" w:styleId="FootnoteText">
    <w:name w:val="footnote text"/>
    <w:basedOn w:val="Normal"/>
    <w:link w:val="FootnoteTextChar"/>
    <w:uiPriority w:val="99"/>
    <w:semiHidden/>
    <w:rsid w:val="00936373"/>
    <w:pPr>
      <w:spacing w:after="0" w:line="240" w:lineRule="auto"/>
    </w:pPr>
    <w:rPr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36373"/>
    <w:rPr>
      <w:sz w:val="20"/>
    </w:rPr>
  </w:style>
  <w:style w:type="character" w:styleId="FootnoteReference">
    <w:name w:val="footnote reference"/>
    <w:basedOn w:val="DefaultParagraphFont"/>
    <w:uiPriority w:val="99"/>
    <w:semiHidden/>
    <w:rsid w:val="00936373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846BD7"/>
    <w:rPr>
      <w:lang w:eastAsia="en-US"/>
    </w:rPr>
  </w:style>
  <w:style w:type="paragraph" w:styleId="Header">
    <w:name w:val="header"/>
    <w:basedOn w:val="Normal"/>
    <w:link w:val="Head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80D3F"/>
  </w:style>
  <w:style w:type="paragraph" w:styleId="Footer">
    <w:name w:val="footer"/>
    <w:basedOn w:val="Normal"/>
    <w:link w:val="Foot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80D3F"/>
  </w:style>
  <w:style w:type="paragraph" w:customStyle="1" w:styleId="LDZnumerwew">
    <w:name w:val="LDZ_numer wew."/>
    <w:basedOn w:val="Normal"/>
    <w:uiPriority w:val="99"/>
    <w:rsid w:val="002C562F"/>
    <w:pPr>
      <w:tabs>
        <w:tab w:val="left" w:pos="284"/>
      </w:tabs>
      <w:spacing w:after="0" w:line="240" w:lineRule="auto"/>
      <w:ind w:right="284"/>
    </w:pPr>
    <w:rPr>
      <w:rFonts w:ascii="Arial" w:hAnsi="Arial"/>
      <w:bCs/>
      <w:color w:val="000000"/>
    </w:rPr>
  </w:style>
  <w:style w:type="paragraph" w:customStyle="1" w:styleId="LDZadresat">
    <w:name w:val="LDZ_adresat"/>
    <w:basedOn w:val="Normal"/>
    <w:next w:val="LDZzwrotgrzecz"/>
    <w:uiPriority w:val="99"/>
    <w:rsid w:val="002C562F"/>
    <w:pPr>
      <w:tabs>
        <w:tab w:val="left" w:pos="284"/>
      </w:tabs>
      <w:spacing w:after="0" w:line="240" w:lineRule="auto"/>
      <w:ind w:left="5391" w:right="1418"/>
    </w:pPr>
    <w:rPr>
      <w:rFonts w:ascii="Arial" w:hAnsi="Arial" w:cs="Arial"/>
      <w:b/>
      <w:sz w:val="24"/>
      <w:szCs w:val="26"/>
    </w:rPr>
  </w:style>
  <w:style w:type="paragraph" w:customStyle="1" w:styleId="LDZzwrotgrzecz">
    <w:name w:val="LDZ_zwrot grzecz."/>
    <w:basedOn w:val="Normal"/>
    <w:uiPriority w:val="99"/>
    <w:rsid w:val="002C562F"/>
    <w:pPr>
      <w:tabs>
        <w:tab w:val="left" w:pos="284"/>
      </w:tabs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LDZpodpis">
    <w:name w:val="LDZ_podpis"/>
    <w:basedOn w:val="Normal"/>
    <w:uiPriority w:val="99"/>
    <w:rsid w:val="002C562F"/>
    <w:pPr>
      <w:tabs>
        <w:tab w:val="left" w:pos="284"/>
      </w:tabs>
      <w:spacing w:after="0" w:line="240" w:lineRule="auto"/>
      <w:ind w:right="1418"/>
      <w:jc w:val="right"/>
    </w:pPr>
    <w:rPr>
      <w:rFonts w:ascii="Arial" w:hAnsi="Arial" w:cs="Arial"/>
      <w:b/>
      <w:sz w:val="24"/>
      <w:szCs w:val="24"/>
      <w:lang w:val="en-US"/>
    </w:rPr>
  </w:style>
  <w:style w:type="table" w:styleId="TableGrid">
    <w:name w:val="Table Grid"/>
    <w:basedOn w:val="TableNormal"/>
    <w:uiPriority w:val="99"/>
    <w:locked/>
    <w:rsid w:val="0052019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233</Words>
  <Characters>1398</Characters>
  <Application>Microsoft Office Outlook</Application>
  <DocSecurity>0</DocSecurity>
  <Lines>0</Lines>
  <Paragraphs>0</Paragraphs>
  <ScaleCrop>false</ScaleCrop>
  <Company>MRR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dla organizacji zgłaszających udział w warsztatach nt</dc:title>
  <dc:subject/>
  <dc:creator>Bartosz Siemiatkowski</dc:creator>
  <cp:keywords/>
  <dc:description/>
  <cp:lastModifiedBy>lprykowski</cp:lastModifiedBy>
  <cp:revision>2</cp:revision>
  <cp:lastPrinted>2018-03-15T10:26:00Z</cp:lastPrinted>
  <dcterms:created xsi:type="dcterms:W3CDTF">2018-11-26T13:23:00Z</dcterms:created>
  <dcterms:modified xsi:type="dcterms:W3CDTF">2018-11-26T13:23:00Z</dcterms:modified>
</cp:coreProperties>
</file>