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E4FBFF" w14:textId="7F61FC6F" w:rsidR="00952F7D" w:rsidRPr="00B8125E" w:rsidRDefault="005C0649" w:rsidP="00A602AF">
      <w:pPr>
        <w:pStyle w:val="Kotwicagraficzna"/>
        <w:rPr>
          <w:rFonts w:ascii="Calibri" w:hAnsi="Calibri" w:cs="Calibri"/>
          <w:noProof/>
        </w:rPr>
      </w:pPr>
      <w:r w:rsidRPr="00B8125E">
        <w:rPr>
          <w:rFonts w:ascii="Calibri" w:hAnsi="Calibri" w:cs="Calibr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76BB07" wp14:editId="37753373">
                <wp:simplePos x="0" y="0"/>
                <wp:positionH relativeFrom="column">
                  <wp:posOffset>4556760</wp:posOffset>
                </wp:positionH>
                <wp:positionV relativeFrom="paragraph">
                  <wp:posOffset>-45720</wp:posOffset>
                </wp:positionV>
                <wp:extent cx="1813560" cy="601980"/>
                <wp:effectExtent l="0" t="0" r="0" b="0"/>
                <wp:wrapNone/>
                <wp:docPr id="116425447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560" cy="6019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AA644EE" w14:textId="3708DDFE" w:rsidR="005C0649" w:rsidRPr="00B8125E" w:rsidRDefault="005C0649">
                            <w:pPr>
                              <w:rPr>
                                <w:rFonts w:ascii="Neue montreal" w:hAnsi="Neue montreal"/>
                                <w:color w:val="FFFFFF" w:themeColor="background1"/>
                              </w:rPr>
                            </w:pPr>
                            <w:r w:rsidRPr="00B8125E">
                              <w:rPr>
                                <w:rFonts w:ascii="Neue montreal" w:hAnsi="Neue montreal"/>
                                <w:color w:val="FFFFFF" w:themeColor="background1"/>
                              </w:rPr>
                              <w:t>Druk Nr</w:t>
                            </w:r>
                            <w:r w:rsidR="001A7208">
                              <w:rPr>
                                <w:rFonts w:ascii="Neue montreal" w:hAnsi="Neue montreal"/>
                                <w:color w:val="FFFFFF" w:themeColor="background1"/>
                              </w:rPr>
                              <w:t>64/2025</w:t>
                            </w:r>
                          </w:p>
                          <w:p w14:paraId="36AC98C1" w14:textId="4159419B" w:rsidR="005C0649" w:rsidRPr="00B8125E" w:rsidRDefault="005C0649">
                            <w:pPr>
                              <w:rPr>
                                <w:rFonts w:ascii="Neue montreal" w:hAnsi="Neue montreal"/>
                                <w:color w:val="FFFFFF" w:themeColor="background1"/>
                              </w:rPr>
                            </w:pPr>
                            <w:r w:rsidRPr="00B8125E">
                              <w:rPr>
                                <w:rFonts w:ascii="Neue montreal" w:hAnsi="Neue montreal"/>
                                <w:color w:val="FFFFFF" w:themeColor="background1"/>
                              </w:rPr>
                              <w:t>z dnia</w:t>
                            </w:r>
                            <w:r w:rsidR="001A7208">
                              <w:rPr>
                                <w:rFonts w:ascii="Neue montreal" w:hAnsi="Neue montreal"/>
                                <w:color w:val="FFFFFF" w:themeColor="background1"/>
                              </w:rPr>
                              <w:t xml:space="preserve"> 24.03.2025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D76BB07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margin-left:358.8pt;margin-top:-3.6pt;width:142.8pt;height:47.4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" filled="f" stroked="f" strokeweight="1pt">
                <v:stroke miterlimit="4"/>
                <v:textbox style="mso-fit-shape-to-text:t" inset="4pt,4pt,4pt,4pt">
                  <w:txbxContent>
                    <w:p w14:paraId="2AA644EE" w14:textId="3708DDFE" w:rsidR="005C0649" w:rsidRPr="00B8125E" w:rsidRDefault="005C0649">
                      <w:pPr>
                        <w:rPr>
                          <w:rFonts w:ascii="Neue montreal" w:hAnsi="Neue montreal"/>
                          <w:color w:val="FFFFFF" w:themeColor="background1"/>
                        </w:rPr>
                      </w:pPr>
                      <w:r w:rsidRPr="00B8125E">
                        <w:rPr>
                          <w:rFonts w:ascii="Neue montreal" w:hAnsi="Neue montreal"/>
                          <w:color w:val="FFFFFF" w:themeColor="background1"/>
                        </w:rPr>
                        <w:t>Druk Nr</w:t>
                      </w:r>
                      <w:r w:rsidR="001A7208">
                        <w:rPr>
                          <w:rFonts w:ascii="Neue montreal" w:hAnsi="Neue montreal"/>
                          <w:color w:val="FFFFFF" w:themeColor="background1"/>
                        </w:rPr>
                        <w:t>64/2025</w:t>
                      </w:r>
                    </w:p>
                    <w:p w14:paraId="36AC98C1" w14:textId="4159419B" w:rsidR="005C0649" w:rsidRPr="00B8125E" w:rsidRDefault="005C0649">
                      <w:pPr>
                        <w:rPr>
                          <w:rFonts w:ascii="Neue montreal" w:hAnsi="Neue montreal"/>
                          <w:color w:val="FFFFFF" w:themeColor="background1"/>
                        </w:rPr>
                      </w:pPr>
                      <w:r w:rsidRPr="00B8125E">
                        <w:rPr>
                          <w:rFonts w:ascii="Neue montreal" w:hAnsi="Neue montreal"/>
                          <w:color w:val="FFFFFF" w:themeColor="background1"/>
                        </w:rPr>
                        <w:t>z dnia</w:t>
                      </w:r>
                      <w:r w:rsidR="001A7208">
                        <w:rPr>
                          <w:rFonts w:ascii="Neue montreal" w:hAnsi="Neue montreal"/>
                          <w:color w:val="FFFFFF" w:themeColor="background1"/>
                        </w:rPr>
                        <w:t xml:space="preserve"> 24.03.2025</w:t>
                      </w:r>
                    </w:p>
                  </w:txbxContent>
                </v:textbox>
              </v:shape>
            </w:pict>
          </mc:Fallback>
        </mc:AlternateContent>
      </w:r>
      <w:r w:rsidRPr="00B8125E">
        <w:rPr>
          <w:rFonts w:ascii="Calibri" w:hAnsi="Calibri" w:cs="Calibri"/>
          <w:noProof/>
          <w:lang w:eastAsia="pl-PL"/>
        </w:rPr>
        <w:drawing>
          <wp:anchor distT="0" distB="0" distL="114300" distR="114300" simplePos="0" relativeHeight="251678720" behindDoc="1" locked="0" layoutInCell="1" allowOverlap="1" wp14:anchorId="789DFEC5" wp14:editId="47AF27D1">
            <wp:simplePos x="0" y="0"/>
            <wp:positionH relativeFrom="margin">
              <wp:posOffset>-915035</wp:posOffset>
            </wp:positionH>
            <wp:positionV relativeFrom="margin">
              <wp:posOffset>-748030</wp:posOffset>
            </wp:positionV>
            <wp:extent cx="7562850" cy="10697419"/>
            <wp:effectExtent l="0" t="0" r="0" b="8890"/>
            <wp:wrapSquare wrapText="bothSides"/>
            <wp:docPr id="199530777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307779" name="Obraz 199530777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7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92F7E" w14:textId="77777777" w:rsidR="00251E67" w:rsidRDefault="00251E67" w:rsidP="00A6399F">
      <w:pPr>
        <w:pStyle w:val="Nagwek1"/>
        <w:jc w:val="center"/>
        <w:rPr>
          <w:rFonts w:ascii="Calibri" w:hAnsi="Calibri" w:cs="Calibri"/>
          <w:noProof/>
        </w:rPr>
        <w:sectPr w:rsidR="00251E67" w:rsidSect="00B34118">
          <w:headerReference w:type="default" r:id="rId12"/>
          <w:footerReference w:type="even" r:id="rId13"/>
          <w:footerReference w:type="default" r:id="rId14"/>
          <w:pgSz w:w="11906" w:h="16838" w:code="9"/>
          <w:pgMar w:top="1152" w:right="1440" w:bottom="1152" w:left="1440" w:header="706" w:footer="706" w:gutter="0"/>
          <w:cols w:num="2" w:space="566"/>
          <w:titlePg/>
          <w:docGrid w:linePitch="360"/>
        </w:sectPr>
      </w:pPr>
    </w:p>
    <w:tbl>
      <w:tblPr>
        <w:tblStyle w:val="Tabela-Siatka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4675"/>
        <w:gridCol w:w="4397"/>
      </w:tblGrid>
      <w:tr w:rsidR="00A602AF" w:rsidRPr="00B8125E" w14:paraId="6900FC03" w14:textId="77777777" w:rsidTr="00E54365">
        <w:trPr>
          <w:trHeight w:val="3964"/>
        </w:trPr>
        <w:tc>
          <w:tcPr>
            <w:tcW w:w="9072" w:type="dxa"/>
            <w:gridSpan w:val="2"/>
            <w:vAlign w:val="center"/>
          </w:tcPr>
          <w:bookmarkStart w:id="0" w:name="_Toc190439206"/>
          <w:bookmarkStart w:id="1" w:name="_Toc190787615"/>
          <w:bookmarkStart w:id="2" w:name="_Toc190788076"/>
          <w:bookmarkStart w:id="3" w:name="_Toc190788287"/>
          <w:bookmarkStart w:id="4" w:name="_Toc190788665"/>
          <w:bookmarkStart w:id="5" w:name="_Toc190865744"/>
          <w:bookmarkStart w:id="6" w:name="_Toc190950353"/>
          <w:p w14:paraId="315EE7F9" w14:textId="0BBB66D2" w:rsidR="00251E67" w:rsidRPr="00A00341" w:rsidRDefault="00251E67" w:rsidP="00A6399F">
            <w:pPr>
              <w:pStyle w:val="Nagwek1"/>
              <w:jc w:val="center"/>
              <w:rPr>
                <w:rFonts w:ascii="Gill Sans MT" w:hAnsi="Gill Sans MT" w:cs="Calibri"/>
                <w:noProof/>
              </w:rPr>
            </w:pPr>
            <w:r w:rsidRPr="00A00341">
              <w:rPr>
                <w:rFonts w:ascii="Gill Sans MT" w:hAnsi="Gill Sans MT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F643B7D" wp14:editId="342F38E9">
                      <wp:simplePos x="0" y="0"/>
                      <wp:positionH relativeFrom="column">
                        <wp:posOffset>-187325</wp:posOffset>
                      </wp:positionH>
                      <wp:positionV relativeFrom="paragraph">
                        <wp:posOffset>-50165</wp:posOffset>
                      </wp:positionV>
                      <wp:extent cx="6299200" cy="45085"/>
                      <wp:effectExtent l="0" t="0" r="6350" b="0"/>
                      <wp:wrapNone/>
                      <wp:docPr id="491954215" name="Prostokąt 49195421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99200" cy="45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8AEE6BB" id="Prostokąt 491954215" o:spid="_x0000_s1026" alt="&quot;&quot;" style="position:absolute;margin-left:-14.75pt;margin-top:-3.95pt;width:496pt;height:3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" fillcolor="#f5d867 [1940]" stroked="f" strokeweight="2pt">
                      <v:textbox inset="3pt,3pt,3pt,3pt"/>
                    </v:rect>
                  </w:pict>
                </mc:Fallback>
              </mc:AlternateContent>
            </w:r>
            <w:bookmarkEnd w:id="0"/>
            <w:bookmarkEnd w:id="1"/>
            <w:bookmarkEnd w:id="2"/>
            <w:bookmarkEnd w:id="3"/>
            <w:bookmarkEnd w:id="4"/>
            <w:bookmarkEnd w:id="5"/>
            <w:bookmarkEnd w:id="6"/>
          </w:p>
          <w:p w14:paraId="5BA40E7D" w14:textId="4A6575A4" w:rsidR="00A602AF" w:rsidRPr="00A00341" w:rsidRDefault="00B8125E" w:rsidP="00A6399F">
            <w:pPr>
              <w:pStyle w:val="Nagwek1"/>
              <w:jc w:val="center"/>
              <w:rPr>
                <w:rFonts w:ascii="Gill Sans MT" w:hAnsi="Gill Sans MT" w:cs="Calibri"/>
                <w:noProof/>
                <w:sz w:val="48"/>
                <w:szCs w:val="48"/>
              </w:rPr>
            </w:pPr>
            <w:bookmarkStart w:id="7" w:name="_Toc190439207"/>
            <w:bookmarkStart w:id="8" w:name="_Toc190787616"/>
            <w:bookmarkStart w:id="9" w:name="_Toc190788077"/>
            <w:bookmarkStart w:id="10" w:name="_Toc190788288"/>
            <w:bookmarkStart w:id="11" w:name="_Toc190788666"/>
            <w:bookmarkStart w:id="12" w:name="_Toc190865745"/>
            <w:bookmarkStart w:id="13" w:name="_Toc190950354"/>
            <w:r w:rsidRPr="00A00341">
              <w:rPr>
                <w:rFonts w:ascii="Gill Sans MT" w:hAnsi="Gill Sans MT" w:cs="Calibri"/>
                <w:noProof/>
                <w:sz w:val="48"/>
                <w:szCs w:val="48"/>
              </w:rPr>
              <w:t>Sprawozdanie za 2024 r.</w:t>
            </w:r>
            <w:bookmarkEnd w:id="7"/>
            <w:bookmarkEnd w:id="8"/>
            <w:bookmarkEnd w:id="9"/>
            <w:bookmarkEnd w:id="10"/>
            <w:bookmarkEnd w:id="11"/>
            <w:bookmarkEnd w:id="12"/>
            <w:bookmarkEnd w:id="13"/>
          </w:p>
          <w:p w14:paraId="56DB8B00" w14:textId="70472A50" w:rsidR="00B8125E" w:rsidRPr="00A00341" w:rsidRDefault="00B8125E" w:rsidP="00A6399F">
            <w:pPr>
              <w:jc w:val="center"/>
              <w:rPr>
                <w:rFonts w:ascii="Gill Sans MT" w:hAnsi="Gill Sans MT"/>
              </w:rPr>
            </w:pPr>
          </w:p>
          <w:p w14:paraId="57265E15" w14:textId="77777777" w:rsidR="00B8125E" w:rsidRPr="00A00341" w:rsidRDefault="00B8125E" w:rsidP="00B8125E">
            <w:pPr>
              <w:rPr>
                <w:rFonts w:ascii="Gill Sans MT" w:hAnsi="Gill Sans MT"/>
              </w:rPr>
            </w:pPr>
          </w:p>
          <w:p w14:paraId="638B7F17" w14:textId="49FBFCB3" w:rsidR="002A3F3A" w:rsidRPr="00A00341" w:rsidRDefault="002A3F3A" w:rsidP="002A3F3A">
            <w:pPr>
              <w:jc w:val="center"/>
              <w:rPr>
                <w:rFonts w:ascii="Gill Sans MT" w:hAnsi="Gill Sans MT"/>
              </w:rPr>
            </w:pPr>
          </w:p>
          <w:p w14:paraId="344267C4" w14:textId="5B11E332" w:rsidR="00B8125E" w:rsidRPr="00A00341" w:rsidRDefault="00B8125E" w:rsidP="001A5233">
            <w:pPr>
              <w:rPr>
                <w:rFonts w:ascii="Gill Sans MT" w:hAnsi="Gill Sans MT" w:cs="Calibri"/>
                <w:color w:val="00B0F0"/>
                <w:sz w:val="40"/>
                <w:szCs w:val="40"/>
              </w:rPr>
            </w:pPr>
            <w:r w:rsidRPr="00A00341">
              <w:rPr>
                <w:rFonts w:ascii="Gill Sans MT" w:hAnsi="Gill Sans MT" w:cs="Calibri"/>
                <w:color w:val="00B0F0"/>
                <w:sz w:val="40"/>
                <w:szCs w:val="40"/>
              </w:rPr>
              <w:t xml:space="preserve">z realizacji Programu </w:t>
            </w:r>
            <w:r w:rsidR="00C929AB" w:rsidRPr="00A00341">
              <w:rPr>
                <w:rFonts w:ascii="Gill Sans MT" w:hAnsi="Gill Sans MT" w:cs="Calibri"/>
                <w:color w:val="00B0F0"/>
                <w:sz w:val="40"/>
                <w:szCs w:val="40"/>
              </w:rPr>
              <w:t>W</w:t>
            </w:r>
            <w:r w:rsidRPr="00A00341">
              <w:rPr>
                <w:rFonts w:ascii="Gill Sans MT" w:hAnsi="Gill Sans MT" w:cs="Calibri"/>
                <w:color w:val="00B0F0"/>
                <w:sz w:val="40"/>
                <w:szCs w:val="40"/>
              </w:rPr>
              <w:t xml:space="preserve">spierania Rodziny </w:t>
            </w:r>
            <w:r w:rsidRPr="00A00341">
              <w:rPr>
                <w:rFonts w:ascii="Gill Sans MT" w:hAnsi="Gill Sans MT" w:cs="Calibri"/>
                <w:color w:val="00B0F0"/>
                <w:sz w:val="40"/>
                <w:szCs w:val="40"/>
              </w:rPr>
              <w:br/>
              <w:t>w Łodzi na lata 2024-2026</w:t>
            </w:r>
          </w:p>
          <w:p w14:paraId="06A45296" w14:textId="5D524999" w:rsidR="00897EC8" w:rsidRPr="00A00341" w:rsidRDefault="00897EC8" w:rsidP="00897EC8">
            <w:pPr>
              <w:rPr>
                <w:rFonts w:ascii="Gill Sans MT" w:hAnsi="Gill Sans MT" w:cs="Calibri"/>
                <w:sz w:val="40"/>
                <w:szCs w:val="40"/>
              </w:rPr>
            </w:pPr>
          </w:p>
        </w:tc>
      </w:tr>
      <w:tr w:rsidR="00A602AF" w:rsidRPr="00B8125E" w14:paraId="586CBE64" w14:textId="77777777" w:rsidTr="00856B38">
        <w:trPr>
          <w:trHeight w:val="8895"/>
        </w:trPr>
        <w:tc>
          <w:tcPr>
            <w:tcW w:w="4675" w:type="dxa"/>
            <w:vAlign w:val="center"/>
          </w:tcPr>
          <w:p w14:paraId="5F2989B3" w14:textId="77777777" w:rsidR="00331006" w:rsidRPr="00A00341" w:rsidRDefault="00331006" w:rsidP="00B8125E">
            <w:pPr>
              <w:pStyle w:val="Nagwek2"/>
              <w:rPr>
                <w:rFonts w:ascii="Gill Sans MT" w:hAnsi="Gill Sans MT" w:cs="Calibri"/>
                <w:noProof/>
                <w:sz w:val="32"/>
                <w:szCs w:val="32"/>
              </w:rPr>
            </w:pPr>
          </w:p>
          <w:p w14:paraId="76A18F24" w14:textId="77777777" w:rsidR="00331006" w:rsidRPr="00A00341" w:rsidRDefault="00331006" w:rsidP="00B8125E">
            <w:pPr>
              <w:pStyle w:val="Nagwek2"/>
              <w:rPr>
                <w:rFonts w:ascii="Gill Sans MT" w:hAnsi="Gill Sans MT" w:cs="Calibri"/>
                <w:noProof/>
                <w:sz w:val="32"/>
                <w:szCs w:val="32"/>
              </w:rPr>
            </w:pPr>
          </w:p>
          <w:p w14:paraId="664677D4" w14:textId="57947D8E" w:rsidR="00B8125E" w:rsidRPr="00A00341" w:rsidRDefault="00B8125E" w:rsidP="00B8125E">
            <w:pPr>
              <w:pStyle w:val="Nagwek2"/>
              <w:rPr>
                <w:rFonts w:ascii="Gill Sans MT" w:hAnsi="Gill Sans MT" w:cs="Calibri"/>
                <w:noProof/>
                <w:sz w:val="32"/>
                <w:szCs w:val="32"/>
              </w:rPr>
            </w:pPr>
            <w:bookmarkStart w:id="14" w:name="_Toc190439208"/>
            <w:bookmarkStart w:id="15" w:name="_Toc190787617"/>
            <w:bookmarkStart w:id="16" w:name="_Toc190788078"/>
            <w:bookmarkStart w:id="17" w:name="_Toc190788289"/>
            <w:bookmarkStart w:id="18" w:name="_Toc190788667"/>
            <w:bookmarkStart w:id="19" w:name="_Toc190865746"/>
            <w:bookmarkStart w:id="20" w:name="_Toc190950355"/>
            <w:r w:rsidRPr="00A00341">
              <w:rPr>
                <w:rFonts w:ascii="Gill Sans MT" w:hAnsi="Gill Sans MT" w:cs="Calibri"/>
                <w:noProof/>
                <w:sz w:val="32"/>
                <w:szCs w:val="32"/>
              </w:rPr>
              <w:t>Miejski Ośrodek</w:t>
            </w:r>
            <w:bookmarkEnd w:id="14"/>
            <w:bookmarkEnd w:id="15"/>
            <w:bookmarkEnd w:id="16"/>
            <w:bookmarkEnd w:id="17"/>
            <w:bookmarkEnd w:id="18"/>
            <w:bookmarkEnd w:id="19"/>
            <w:bookmarkEnd w:id="20"/>
            <w:r w:rsidRPr="00A00341">
              <w:rPr>
                <w:rFonts w:ascii="Gill Sans MT" w:hAnsi="Gill Sans MT" w:cs="Calibri"/>
                <w:noProof/>
                <w:sz w:val="32"/>
                <w:szCs w:val="32"/>
              </w:rPr>
              <w:t xml:space="preserve"> </w:t>
            </w:r>
          </w:p>
          <w:p w14:paraId="5346CF4D" w14:textId="6B16D717" w:rsidR="00B8125E" w:rsidRPr="00A00341" w:rsidRDefault="00B8125E" w:rsidP="00B8125E">
            <w:pPr>
              <w:pStyle w:val="Nagwek2"/>
              <w:rPr>
                <w:rFonts w:ascii="Gill Sans MT" w:hAnsi="Gill Sans MT" w:cs="Calibri"/>
                <w:noProof/>
                <w:sz w:val="32"/>
                <w:szCs w:val="32"/>
              </w:rPr>
            </w:pPr>
            <w:bookmarkStart w:id="21" w:name="_Toc190439209"/>
            <w:bookmarkStart w:id="22" w:name="_Toc190787618"/>
            <w:bookmarkStart w:id="23" w:name="_Toc190788079"/>
            <w:bookmarkStart w:id="24" w:name="_Toc190788290"/>
            <w:bookmarkStart w:id="25" w:name="_Toc190788668"/>
            <w:bookmarkStart w:id="26" w:name="_Toc190865747"/>
            <w:bookmarkStart w:id="27" w:name="_Toc190950356"/>
            <w:r w:rsidRPr="00A00341">
              <w:rPr>
                <w:rFonts w:ascii="Gill Sans MT" w:hAnsi="Gill Sans MT" w:cs="Calibri"/>
                <w:noProof/>
                <w:sz w:val="32"/>
                <w:szCs w:val="32"/>
              </w:rPr>
              <w:t>Pomocy Społecznej</w:t>
            </w:r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r w:rsidRPr="00A00341">
              <w:rPr>
                <w:rFonts w:ascii="Gill Sans MT" w:hAnsi="Gill Sans MT" w:cs="Calibri"/>
                <w:noProof/>
                <w:sz w:val="32"/>
                <w:szCs w:val="32"/>
              </w:rPr>
              <w:t xml:space="preserve"> </w:t>
            </w:r>
            <w:bookmarkStart w:id="28" w:name="_GoBack"/>
            <w:bookmarkEnd w:id="28"/>
          </w:p>
          <w:p w14:paraId="2D70AE0A" w14:textId="26FD021D" w:rsidR="00B8125E" w:rsidRPr="00A00341" w:rsidRDefault="00B8125E" w:rsidP="00B8125E">
            <w:pPr>
              <w:pStyle w:val="Nagwek2"/>
              <w:rPr>
                <w:rFonts w:ascii="Gill Sans MT" w:hAnsi="Gill Sans MT" w:cs="Calibri"/>
                <w:noProof/>
                <w:sz w:val="32"/>
                <w:szCs w:val="32"/>
              </w:rPr>
            </w:pPr>
            <w:bookmarkStart w:id="29" w:name="_Toc190439210"/>
            <w:bookmarkStart w:id="30" w:name="_Toc190787619"/>
            <w:bookmarkStart w:id="31" w:name="_Toc190788080"/>
            <w:bookmarkStart w:id="32" w:name="_Toc190788291"/>
            <w:bookmarkStart w:id="33" w:name="_Toc190788669"/>
            <w:bookmarkStart w:id="34" w:name="_Toc190865748"/>
            <w:bookmarkStart w:id="35" w:name="_Toc190950357"/>
            <w:r w:rsidRPr="00A00341">
              <w:rPr>
                <w:rFonts w:ascii="Gill Sans MT" w:hAnsi="Gill Sans MT" w:cs="Calibri"/>
                <w:noProof/>
                <w:sz w:val="32"/>
                <w:szCs w:val="32"/>
              </w:rPr>
              <w:t>w Łodzi</w:t>
            </w:r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</w:p>
          <w:p w14:paraId="60C65D0E" w14:textId="77777777" w:rsidR="00B8125E" w:rsidRPr="00A00341" w:rsidRDefault="00B8125E" w:rsidP="00B8125E">
            <w:pPr>
              <w:rPr>
                <w:rFonts w:ascii="Gill Sans MT" w:hAnsi="Gill Sans MT"/>
                <w:sz w:val="32"/>
                <w:szCs w:val="32"/>
              </w:rPr>
            </w:pPr>
          </w:p>
          <w:p w14:paraId="79B5BBF9" w14:textId="77777777" w:rsidR="00B8125E" w:rsidRPr="00A00341" w:rsidRDefault="00B8125E" w:rsidP="00B8125E">
            <w:pPr>
              <w:rPr>
                <w:rFonts w:ascii="Gill Sans MT" w:hAnsi="Gill Sans MT"/>
              </w:rPr>
            </w:pPr>
          </w:p>
          <w:p w14:paraId="323A5D18" w14:textId="77777777" w:rsidR="00B8125E" w:rsidRPr="00A00341" w:rsidRDefault="00B8125E" w:rsidP="00B8125E">
            <w:pPr>
              <w:rPr>
                <w:rFonts w:ascii="Gill Sans MT" w:hAnsi="Gill Sans MT"/>
              </w:rPr>
            </w:pPr>
          </w:p>
          <w:p w14:paraId="480E2AF1" w14:textId="77777777" w:rsidR="00B8125E" w:rsidRPr="00A00341" w:rsidRDefault="00B8125E" w:rsidP="00B8125E">
            <w:pPr>
              <w:rPr>
                <w:rFonts w:ascii="Gill Sans MT" w:hAnsi="Gill Sans MT"/>
              </w:rPr>
            </w:pPr>
          </w:p>
          <w:p w14:paraId="21A480FD" w14:textId="77777777" w:rsidR="00B8125E" w:rsidRPr="00A00341" w:rsidRDefault="00B8125E" w:rsidP="00B8125E">
            <w:pPr>
              <w:rPr>
                <w:rFonts w:ascii="Gill Sans MT" w:hAnsi="Gill Sans MT"/>
              </w:rPr>
            </w:pPr>
          </w:p>
          <w:p w14:paraId="60B0DFE1" w14:textId="77777777" w:rsidR="00B8125E" w:rsidRPr="00A00341" w:rsidRDefault="00B8125E" w:rsidP="00B8125E">
            <w:pPr>
              <w:rPr>
                <w:rFonts w:ascii="Gill Sans MT" w:hAnsi="Gill Sans MT"/>
              </w:rPr>
            </w:pPr>
          </w:p>
          <w:p w14:paraId="47E742FA" w14:textId="77777777" w:rsidR="00B8125E" w:rsidRPr="00A00341" w:rsidRDefault="00B8125E" w:rsidP="00B8125E">
            <w:pPr>
              <w:rPr>
                <w:rFonts w:ascii="Gill Sans MT" w:hAnsi="Gill Sans MT"/>
              </w:rPr>
            </w:pPr>
          </w:p>
          <w:p w14:paraId="7FBDD3E2" w14:textId="77777777" w:rsidR="00B8125E" w:rsidRPr="00A00341" w:rsidRDefault="00B8125E" w:rsidP="00B8125E">
            <w:pPr>
              <w:rPr>
                <w:rFonts w:ascii="Gill Sans MT" w:hAnsi="Gill Sans MT"/>
              </w:rPr>
            </w:pPr>
          </w:p>
          <w:p w14:paraId="4983C4A4" w14:textId="77777777" w:rsidR="00331006" w:rsidRPr="00A00341" w:rsidRDefault="00331006" w:rsidP="00B8125E">
            <w:pPr>
              <w:rPr>
                <w:rFonts w:ascii="Gill Sans MT" w:hAnsi="Gill Sans MT"/>
              </w:rPr>
            </w:pPr>
          </w:p>
          <w:p w14:paraId="44E396D3" w14:textId="77777777" w:rsidR="00331006" w:rsidRPr="00A00341" w:rsidRDefault="00331006" w:rsidP="00B8125E">
            <w:pPr>
              <w:rPr>
                <w:rFonts w:ascii="Gill Sans MT" w:hAnsi="Gill Sans MT"/>
              </w:rPr>
            </w:pPr>
          </w:p>
          <w:p w14:paraId="196F3DFE" w14:textId="77777777" w:rsidR="00331006" w:rsidRPr="00A00341" w:rsidRDefault="00331006" w:rsidP="00B8125E">
            <w:pPr>
              <w:rPr>
                <w:rFonts w:ascii="Gill Sans MT" w:hAnsi="Gill Sans MT"/>
              </w:rPr>
            </w:pPr>
          </w:p>
          <w:p w14:paraId="23451865" w14:textId="77777777" w:rsidR="00331006" w:rsidRPr="00A00341" w:rsidRDefault="00331006" w:rsidP="00B8125E">
            <w:pPr>
              <w:rPr>
                <w:rFonts w:ascii="Gill Sans MT" w:hAnsi="Gill Sans MT"/>
              </w:rPr>
            </w:pPr>
          </w:p>
          <w:p w14:paraId="350255BB" w14:textId="77777777" w:rsidR="00331006" w:rsidRPr="00A00341" w:rsidRDefault="00331006" w:rsidP="00B8125E">
            <w:pPr>
              <w:rPr>
                <w:rFonts w:ascii="Gill Sans MT" w:hAnsi="Gill Sans MT"/>
              </w:rPr>
            </w:pPr>
          </w:p>
          <w:p w14:paraId="4985C233" w14:textId="77777777" w:rsidR="00331006" w:rsidRPr="00A00341" w:rsidRDefault="00331006" w:rsidP="00B8125E">
            <w:pPr>
              <w:rPr>
                <w:rFonts w:ascii="Gill Sans MT" w:hAnsi="Gill Sans MT"/>
              </w:rPr>
            </w:pPr>
          </w:p>
          <w:p w14:paraId="36BC0616" w14:textId="77777777" w:rsidR="00331006" w:rsidRPr="00A00341" w:rsidRDefault="00331006" w:rsidP="00B8125E">
            <w:pPr>
              <w:rPr>
                <w:rFonts w:ascii="Gill Sans MT" w:hAnsi="Gill Sans MT"/>
              </w:rPr>
            </w:pPr>
          </w:p>
          <w:p w14:paraId="175ADDCA" w14:textId="77777777" w:rsidR="00331006" w:rsidRPr="00A00341" w:rsidRDefault="00331006" w:rsidP="00B8125E">
            <w:pPr>
              <w:rPr>
                <w:rFonts w:ascii="Gill Sans MT" w:hAnsi="Gill Sans MT"/>
              </w:rPr>
            </w:pPr>
          </w:p>
          <w:p w14:paraId="2B33EE69" w14:textId="77777777" w:rsidR="00331006" w:rsidRPr="00A00341" w:rsidRDefault="00331006" w:rsidP="00B8125E">
            <w:pPr>
              <w:rPr>
                <w:rFonts w:ascii="Gill Sans MT" w:hAnsi="Gill Sans MT"/>
              </w:rPr>
            </w:pPr>
          </w:p>
          <w:p w14:paraId="069BFAD1" w14:textId="77777777" w:rsidR="00331006" w:rsidRPr="00A00341" w:rsidRDefault="00331006" w:rsidP="00B8125E">
            <w:pPr>
              <w:rPr>
                <w:rFonts w:ascii="Gill Sans MT" w:hAnsi="Gill Sans MT"/>
              </w:rPr>
            </w:pPr>
          </w:p>
          <w:p w14:paraId="4C2E1C57" w14:textId="77777777" w:rsidR="00331006" w:rsidRPr="00A00341" w:rsidRDefault="00331006" w:rsidP="00B8125E">
            <w:pPr>
              <w:rPr>
                <w:rFonts w:ascii="Gill Sans MT" w:hAnsi="Gill Sans MT"/>
              </w:rPr>
            </w:pPr>
          </w:p>
          <w:p w14:paraId="56D17C4A" w14:textId="77777777" w:rsidR="00B8125E" w:rsidRPr="00A00341" w:rsidRDefault="00B8125E" w:rsidP="00B8125E">
            <w:pPr>
              <w:rPr>
                <w:rFonts w:ascii="Gill Sans MT" w:hAnsi="Gill Sans MT" w:cs="Calibri"/>
                <w:sz w:val="32"/>
                <w:szCs w:val="32"/>
              </w:rPr>
            </w:pPr>
            <w:r w:rsidRPr="00A00341">
              <w:rPr>
                <w:rFonts w:ascii="Gill Sans MT" w:hAnsi="Gill Sans MT" w:cs="Calibri"/>
                <w:sz w:val="32"/>
                <w:szCs w:val="32"/>
              </w:rPr>
              <w:t>Raport opracowała</w:t>
            </w:r>
          </w:p>
          <w:p w14:paraId="3D9A07BD" w14:textId="6CE4D256" w:rsidR="00B8125E" w:rsidRPr="00A00341" w:rsidRDefault="00B8125E" w:rsidP="00B8125E">
            <w:pPr>
              <w:rPr>
                <w:rFonts w:ascii="Gill Sans MT" w:hAnsi="Gill Sans MT" w:cs="Calibri"/>
                <w:sz w:val="32"/>
                <w:szCs w:val="32"/>
              </w:rPr>
            </w:pPr>
            <w:r w:rsidRPr="00A00341">
              <w:rPr>
                <w:rFonts w:ascii="Gill Sans MT" w:hAnsi="Gill Sans MT" w:cs="Calibri"/>
                <w:sz w:val="32"/>
                <w:szCs w:val="32"/>
              </w:rPr>
              <w:t>dr Katarzyna Roszak</w:t>
            </w:r>
          </w:p>
          <w:p w14:paraId="66DDC7C2" w14:textId="77777777" w:rsidR="00A602AF" w:rsidRPr="00A00341" w:rsidRDefault="00A602AF" w:rsidP="00A602AF">
            <w:pPr>
              <w:rPr>
                <w:rFonts w:ascii="Gill Sans MT" w:hAnsi="Gill Sans MT" w:cs="Calibri"/>
                <w:noProof/>
              </w:rPr>
            </w:pPr>
          </w:p>
          <w:p w14:paraId="65D0EFC8" w14:textId="488E0C92" w:rsidR="00320F8A" w:rsidRPr="00A00341" w:rsidRDefault="00320F8A" w:rsidP="00A602AF">
            <w:pPr>
              <w:rPr>
                <w:rFonts w:ascii="Gill Sans MT" w:hAnsi="Gill Sans MT" w:cs="Calibri"/>
                <w:noProof/>
              </w:rPr>
            </w:pPr>
          </w:p>
        </w:tc>
        <w:tc>
          <w:tcPr>
            <w:tcW w:w="4397" w:type="dxa"/>
          </w:tcPr>
          <w:p w14:paraId="1B8BACB1" w14:textId="59B93431" w:rsidR="00A602AF" w:rsidRPr="00A00341" w:rsidRDefault="00A602AF">
            <w:pPr>
              <w:rPr>
                <w:rFonts w:ascii="Gill Sans MT" w:hAnsi="Gill Sans MT" w:cs="Calibri"/>
                <w:noProof/>
              </w:rPr>
            </w:pPr>
          </w:p>
        </w:tc>
      </w:tr>
    </w:tbl>
    <w:p w14:paraId="5D3EB9A9" w14:textId="77777777" w:rsidR="00251E67" w:rsidRDefault="00251E67">
      <w:r>
        <w:br w:type="page"/>
      </w:r>
    </w:p>
    <w:p w14:paraId="6D0D3D4B" w14:textId="77777777" w:rsidR="00251E67" w:rsidRDefault="00251E67" w:rsidP="00A6399F">
      <w:pPr>
        <w:rPr>
          <w:rFonts w:ascii="Calibri" w:hAnsi="Calibri" w:cs="Calibri"/>
          <w:b/>
          <w:bCs/>
          <w:noProof/>
        </w:rPr>
        <w:sectPr w:rsidR="00251E67" w:rsidSect="00331006">
          <w:type w:val="continuous"/>
          <w:pgSz w:w="11906" w:h="16838" w:code="9"/>
          <w:pgMar w:top="1152" w:right="1440" w:bottom="1152" w:left="1440" w:header="706" w:footer="706" w:gutter="0"/>
          <w:cols w:space="566"/>
          <w:titlePg/>
          <w:docGrid w:linePitch="360"/>
        </w:sectPr>
      </w:pPr>
    </w:p>
    <w:tbl>
      <w:tblPr>
        <w:tblStyle w:val="Tabela-Siatka"/>
        <w:tblW w:w="133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8931"/>
        <w:gridCol w:w="4397"/>
      </w:tblGrid>
      <w:tr w:rsidR="00A602AF" w:rsidRPr="00B8125E" w14:paraId="29B0707A" w14:textId="77777777" w:rsidTr="00331006">
        <w:trPr>
          <w:trHeight w:val="2718"/>
        </w:trPr>
        <w:tc>
          <w:tcPr>
            <w:tcW w:w="8931" w:type="dxa"/>
          </w:tcPr>
          <w:p w14:paraId="304A3281" w14:textId="4C7F0DEC" w:rsidR="00320F8A" w:rsidRDefault="002A7983" w:rsidP="00A6399F">
            <w:pPr>
              <w:rPr>
                <w:rFonts w:ascii="Calibri" w:hAnsi="Calibri" w:cs="Calibri"/>
                <w:b/>
                <w:bCs/>
                <w:noProof/>
              </w:rPr>
            </w:pPr>
            <w:r>
              <w:rPr>
                <w:rFonts w:ascii="Calibri" w:hAnsi="Calibri" w:cs="Calibri"/>
                <w:b/>
                <w:bCs/>
                <w:noProof/>
                <w:lang w:eastAsia="pl-PL"/>
              </w:rPr>
              <w:lastRenderedPageBreak/>
              <w:drawing>
                <wp:inline distT="0" distB="0" distL="0" distR="0" wp14:anchorId="7C059E24" wp14:editId="574D533C">
                  <wp:extent cx="6303645" cy="42545"/>
                  <wp:effectExtent l="0" t="0" r="1905" b="0"/>
                  <wp:docPr id="769053074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3645" cy="42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rFonts w:asciiTheme="minorHAnsi" w:eastAsiaTheme="minorHAnsi" w:hAnsiTheme="minorHAnsi" w:cstheme="minorBidi"/>
                <w:color w:val="auto"/>
                <w:sz w:val="24"/>
                <w:szCs w:val="24"/>
                <w:lang w:eastAsia="en-US"/>
              </w:rPr>
              <w:id w:val="-35045228"/>
              <w:docPartObj>
                <w:docPartGallery w:val="Table of Contents"/>
                <w:docPartUnique/>
              </w:docPartObj>
            </w:sdtPr>
            <w:sdtEndPr>
              <w:rPr>
                <w:rFonts w:ascii="Gill Sans MT" w:hAnsi="Gill Sans MT"/>
                <w:sz w:val="22"/>
                <w:szCs w:val="22"/>
              </w:rPr>
            </w:sdtEndPr>
            <w:sdtContent>
              <w:p w14:paraId="0CBB9CA8" w14:textId="64D1ABB5" w:rsidR="00083537" w:rsidRPr="00083537" w:rsidRDefault="007A3537" w:rsidP="008A3C94">
                <w:pPr>
                  <w:pStyle w:val="Nagwekspisutreci"/>
                  <w:spacing w:line="240" w:lineRule="auto"/>
                  <w:rPr>
                    <w:rFonts w:asciiTheme="minorHAnsi" w:eastAsiaTheme="minorHAnsi" w:hAnsiTheme="minorHAnsi" w:cstheme="minorBidi"/>
                    <w:color w:val="auto"/>
                    <w:sz w:val="24"/>
                    <w:szCs w:val="24"/>
                    <w:lang w:eastAsia="en-US"/>
                  </w:rPr>
                </w:pPr>
                <w:r w:rsidRPr="00083537">
                  <w:rPr>
                    <w:rFonts w:ascii="Gill Sans MT" w:hAnsi="Gill Sans MT"/>
                    <w:color w:val="00B0F0"/>
                    <w:sz w:val="36"/>
                    <w:szCs w:val="36"/>
                  </w:rPr>
                  <w:t>Spis treści</w:t>
                </w:r>
              </w:p>
              <w:p w14:paraId="59F2B422" w14:textId="40FB88CB" w:rsidR="009D477C" w:rsidRPr="009D477C" w:rsidRDefault="007A3537" w:rsidP="008A3C94">
                <w:pPr>
                  <w:pStyle w:val="Nagwekspisutreci"/>
                  <w:spacing w:line="240" w:lineRule="auto"/>
                  <w:rPr>
                    <w:rFonts w:ascii="Gill Sans MT" w:hAnsi="Gill Sans MT"/>
                    <w:noProof/>
                    <w:sz w:val="20"/>
                    <w:szCs w:val="20"/>
                  </w:rPr>
                </w:pPr>
                <w:r w:rsidRPr="00EA7048">
                  <w:rPr>
                    <w:rFonts w:ascii="Gill Sans MT" w:hAnsi="Gill Sans MT"/>
                    <w:sz w:val="24"/>
                    <w:szCs w:val="24"/>
                  </w:rPr>
                  <w:fldChar w:fldCharType="begin"/>
                </w:r>
                <w:r w:rsidRPr="00EA7048">
                  <w:rPr>
                    <w:rFonts w:ascii="Gill Sans MT" w:hAnsi="Gill Sans MT"/>
                    <w:sz w:val="24"/>
                    <w:szCs w:val="24"/>
                  </w:rPr>
                  <w:instrText xml:space="preserve"> TOC \o "1-3" \h \z \u </w:instrText>
                </w:r>
                <w:r w:rsidRPr="00EA7048">
                  <w:rPr>
                    <w:rFonts w:ascii="Gill Sans MT" w:hAnsi="Gill Sans MT"/>
                    <w:sz w:val="24"/>
                    <w:szCs w:val="24"/>
                  </w:rPr>
                  <w:fldChar w:fldCharType="separate"/>
                </w:r>
              </w:p>
              <w:p w14:paraId="156E4EC6" w14:textId="1743DF08" w:rsidR="009D477C" w:rsidRPr="009D477C" w:rsidRDefault="00E478B9">
                <w:pPr>
                  <w:pStyle w:val="Spistreci2"/>
                  <w:tabs>
                    <w:tab w:val="right" w:leader="dot" w:pos="9016"/>
                  </w:tabs>
                  <w:rPr>
                    <w:rFonts w:ascii="Gill Sans MT" w:eastAsiaTheme="minorEastAsia" w:hAnsi="Gill Sans MT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</w:pPr>
                <w:hyperlink w:anchor="_Toc190950358" w:history="1">
                  <w:r w:rsidR="009D477C" w:rsidRPr="009D477C">
                    <w:rPr>
                      <w:rStyle w:val="Hipercze"/>
                      <w:rFonts w:ascii="Gill Sans MT" w:hAnsi="Gill Sans MT"/>
                      <w:noProof/>
                      <w:sz w:val="20"/>
                      <w:szCs w:val="20"/>
                    </w:rPr>
                    <w:t>Wstęp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ab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begin"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instrText xml:space="preserve"> PAGEREF _Toc190950358 \h </w:instrTex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separate"/>
                  </w:r>
                  <w:r w:rsidR="001A72A4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>4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end"/>
                  </w:r>
                </w:hyperlink>
              </w:p>
              <w:p w14:paraId="43D0B495" w14:textId="052ACFCE" w:rsidR="009D477C" w:rsidRPr="009D477C" w:rsidRDefault="00E478B9">
                <w:pPr>
                  <w:pStyle w:val="Spistreci2"/>
                  <w:tabs>
                    <w:tab w:val="right" w:leader="dot" w:pos="9016"/>
                  </w:tabs>
                  <w:rPr>
                    <w:rFonts w:ascii="Gill Sans MT" w:eastAsiaTheme="minorEastAsia" w:hAnsi="Gill Sans MT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</w:pPr>
                <w:hyperlink w:anchor="_Toc190950359" w:history="1">
                  <w:r w:rsidR="009D477C" w:rsidRPr="009D477C">
                    <w:rPr>
                      <w:rStyle w:val="Hipercze"/>
                      <w:rFonts w:ascii="Gill Sans MT" w:hAnsi="Gill Sans MT"/>
                      <w:noProof/>
                      <w:sz w:val="20"/>
                      <w:szCs w:val="20"/>
                    </w:rPr>
                    <w:t>Model Programu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ab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begin"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instrText xml:space="preserve"> PAGEREF _Toc190950359 \h </w:instrTex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separate"/>
                  </w:r>
                  <w:r w:rsidR="001A72A4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>5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end"/>
                  </w:r>
                </w:hyperlink>
              </w:p>
              <w:p w14:paraId="776A9466" w14:textId="0D5E7059" w:rsidR="009D477C" w:rsidRPr="009D477C" w:rsidRDefault="009D477C" w:rsidP="009D477C">
                <w:pPr>
                  <w:pStyle w:val="Spistreci2"/>
                  <w:tabs>
                    <w:tab w:val="right" w:leader="dot" w:pos="9016"/>
                  </w:tabs>
                  <w:rPr>
                    <w:rFonts w:ascii="Gill Sans MT" w:eastAsiaTheme="minorEastAsia" w:hAnsi="Gill Sans MT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</w:pPr>
                <w:r w:rsidRPr="009D477C">
                  <w:rPr>
                    <w:rStyle w:val="Hipercze"/>
                    <w:rFonts w:ascii="Gill Sans MT" w:hAnsi="Gill Sans MT"/>
                    <w:noProof/>
                    <w:color w:val="auto"/>
                    <w:sz w:val="20"/>
                    <w:szCs w:val="20"/>
                    <w:u w:val="none"/>
                  </w:rPr>
                  <w:t xml:space="preserve">Analiza </w:t>
                </w:r>
                <w:hyperlink w:anchor="_Toc190950361" w:history="1">
                  <w:r w:rsidRPr="009D477C">
                    <w:rPr>
                      <w:rStyle w:val="Hipercze"/>
                      <w:rFonts w:ascii="Gill Sans MT" w:hAnsi="Gill Sans MT"/>
                      <w:noProof/>
                      <w:color w:val="auto"/>
                      <w:sz w:val="20"/>
                      <w:szCs w:val="20"/>
                    </w:rPr>
                    <w:t>Wsparcia Rodzin</w:t>
                  </w:r>
                  <w:r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ab/>
                  </w:r>
                  <w:r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begin"/>
                  </w:r>
                  <w:r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instrText xml:space="preserve"> PAGEREF _Toc190950361 \h </w:instrText>
                  </w:r>
                  <w:r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</w:r>
                  <w:r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separate"/>
                  </w:r>
                  <w:r w:rsidR="001A72A4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>9</w:t>
                  </w:r>
                  <w:r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end"/>
                  </w:r>
                </w:hyperlink>
              </w:p>
              <w:p w14:paraId="4ECBFF8B" w14:textId="19FADE4B" w:rsidR="009D477C" w:rsidRPr="009D477C" w:rsidRDefault="0064718C">
                <w:pPr>
                  <w:pStyle w:val="Spistreci2"/>
                  <w:tabs>
                    <w:tab w:val="right" w:leader="dot" w:pos="9016"/>
                  </w:tabs>
                  <w:rPr>
                    <w:rFonts w:ascii="Gill Sans MT" w:eastAsiaTheme="minorEastAsia" w:hAnsi="Gill Sans MT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</w:pPr>
                <w:r>
                  <w:rPr>
                    <w:rStyle w:val="Hipercze"/>
                    <w:rFonts w:ascii="Gill Sans MT" w:hAnsi="Gill Sans MT"/>
                    <w:noProof/>
                    <w:color w:val="auto"/>
                    <w:sz w:val="20"/>
                    <w:szCs w:val="20"/>
                    <w:u w:val="none"/>
                  </w:rPr>
                  <w:t xml:space="preserve">I. </w:t>
                </w:r>
                <w:r w:rsidR="009D477C" w:rsidRPr="009D477C">
                  <w:rPr>
                    <w:rStyle w:val="Hipercze"/>
                    <w:rFonts w:ascii="Gill Sans MT" w:hAnsi="Gill Sans MT"/>
                    <w:noProof/>
                    <w:color w:val="auto"/>
                    <w:sz w:val="20"/>
                    <w:szCs w:val="20"/>
                    <w:u w:val="none"/>
                  </w:rPr>
                  <w:t>Poradnictwo</w:t>
                </w:r>
                <w:r w:rsidR="009D477C" w:rsidRPr="0064718C">
                  <w:rPr>
                    <w:rStyle w:val="Hipercze"/>
                    <w:rFonts w:ascii="Gill Sans MT" w:hAnsi="Gill Sans MT"/>
                    <w:noProof/>
                    <w:sz w:val="20"/>
                    <w:szCs w:val="20"/>
                    <w:u w:val="none"/>
                  </w:rPr>
                  <w:t xml:space="preserve"> </w:t>
                </w:r>
                <w:hyperlink w:anchor="_Toc190950363" w:history="1">
                  <w:r w:rsidR="009D477C" w:rsidRPr="009D477C">
                    <w:rPr>
                      <w:rStyle w:val="Hipercze"/>
                      <w:rFonts w:ascii="Gill Sans MT" w:hAnsi="Gill Sans MT"/>
                      <w:noProof/>
                      <w:sz w:val="20"/>
                      <w:szCs w:val="20"/>
                    </w:rPr>
                    <w:t>Specjalistyczne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ab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begin"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instrText xml:space="preserve"> PAGEREF _Toc190950363 \h </w:instrTex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separate"/>
                  </w:r>
                  <w:r w:rsidR="001A72A4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>9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end"/>
                  </w:r>
                </w:hyperlink>
              </w:p>
              <w:p w14:paraId="03176652" w14:textId="426F59CE" w:rsidR="009D477C" w:rsidRPr="009D477C" w:rsidRDefault="00E478B9">
                <w:pPr>
                  <w:pStyle w:val="Spistreci2"/>
                  <w:tabs>
                    <w:tab w:val="left" w:pos="720"/>
                    <w:tab w:val="right" w:leader="dot" w:pos="9016"/>
                  </w:tabs>
                  <w:rPr>
                    <w:rFonts w:ascii="Gill Sans MT" w:eastAsiaTheme="minorEastAsia" w:hAnsi="Gill Sans MT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</w:pPr>
                <w:hyperlink w:anchor="_Toc190950364" w:history="1">
                  <w:r w:rsidR="009D477C" w:rsidRPr="009D477C">
                    <w:rPr>
                      <w:rStyle w:val="Hipercze"/>
                      <w:rFonts w:ascii="Gill Sans MT" w:hAnsi="Gill Sans MT"/>
                      <w:i/>
                      <w:iCs/>
                      <w:noProof/>
                      <w:sz w:val="20"/>
                      <w:szCs w:val="20"/>
                    </w:rPr>
                    <w:t>a.</w:t>
                  </w:r>
                  <w:r w:rsidR="009D477C" w:rsidRPr="009D477C">
                    <w:rPr>
                      <w:rFonts w:ascii="Gill Sans MT" w:eastAsiaTheme="minorEastAsia" w:hAnsi="Gill Sans MT"/>
                      <w:noProof/>
                      <w:kern w:val="2"/>
                      <w:sz w:val="20"/>
                      <w:szCs w:val="20"/>
                      <w:lang w:eastAsia="pl-PL"/>
                      <w14:ligatures w14:val="standardContextual"/>
                    </w:rPr>
                    <w:tab/>
                  </w:r>
                  <w:r w:rsidR="009D477C" w:rsidRPr="009D477C">
                    <w:rPr>
                      <w:rStyle w:val="Hipercze"/>
                      <w:rFonts w:ascii="Gill Sans MT" w:hAnsi="Gill Sans MT"/>
                      <w:i/>
                      <w:iCs/>
                      <w:noProof/>
                      <w:sz w:val="20"/>
                      <w:szCs w:val="20"/>
                    </w:rPr>
                    <w:t>Program wczesnego wspomagania rozwoju dziecka, wsparcie rodzin z dziećmi niepełnosprawnymi.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ab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begin"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instrText xml:space="preserve"> PAGEREF _Toc190950364 \h </w:instrTex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separate"/>
                  </w:r>
                  <w:r w:rsidR="001A72A4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>9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end"/>
                  </w:r>
                </w:hyperlink>
              </w:p>
              <w:p w14:paraId="33BCFDB4" w14:textId="3BD3BF05" w:rsidR="009D477C" w:rsidRPr="009D477C" w:rsidRDefault="00E478B9">
                <w:pPr>
                  <w:pStyle w:val="Spistreci2"/>
                  <w:tabs>
                    <w:tab w:val="left" w:pos="720"/>
                    <w:tab w:val="right" w:leader="dot" w:pos="9016"/>
                  </w:tabs>
                  <w:rPr>
                    <w:rFonts w:ascii="Gill Sans MT" w:eastAsiaTheme="minorEastAsia" w:hAnsi="Gill Sans MT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</w:pPr>
                <w:hyperlink w:anchor="_Toc190950365" w:history="1">
                  <w:r w:rsidR="009D477C" w:rsidRPr="009D477C">
                    <w:rPr>
                      <w:rStyle w:val="Hipercze"/>
                      <w:rFonts w:ascii="Gill Sans MT" w:hAnsi="Gill Sans MT"/>
                      <w:i/>
                      <w:iCs/>
                      <w:noProof/>
                      <w:sz w:val="20"/>
                      <w:szCs w:val="20"/>
                    </w:rPr>
                    <w:t>b.</w:t>
                  </w:r>
                  <w:r w:rsidR="009D477C" w:rsidRPr="009D477C">
                    <w:rPr>
                      <w:rFonts w:ascii="Gill Sans MT" w:eastAsiaTheme="minorEastAsia" w:hAnsi="Gill Sans MT"/>
                      <w:noProof/>
                      <w:kern w:val="2"/>
                      <w:sz w:val="20"/>
                      <w:szCs w:val="20"/>
                      <w:lang w:eastAsia="pl-PL"/>
                      <w14:ligatures w14:val="standardContextual"/>
                    </w:rPr>
                    <w:tab/>
                  </w:r>
                  <w:r w:rsidR="009D477C" w:rsidRPr="009D477C">
                    <w:rPr>
                      <w:rStyle w:val="Hipercze"/>
                      <w:rFonts w:ascii="Gill Sans MT" w:hAnsi="Gill Sans MT"/>
                      <w:i/>
                      <w:iCs/>
                      <w:noProof/>
                      <w:sz w:val="20"/>
                      <w:szCs w:val="20"/>
                    </w:rPr>
                    <w:t>Soboty ze specjalistami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ab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begin"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instrText xml:space="preserve"> PAGEREF _Toc190950365 \h </w:instrTex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separate"/>
                  </w:r>
                  <w:r w:rsidR="001A72A4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>9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end"/>
                  </w:r>
                </w:hyperlink>
              </w:p>
              <w:p w14:paraId="745DB8C8" w14:textId="43527C38" w:rsidR="009D477C" w:rsidRPr="009D477C" w:rsidRDefault="00E478B9">
                <w:pPr>
                  <w:pStyle w:val="Spistreci2"/>
                  <w:tabs>
                    <w:tab w:val="left" w:pos="720"/>
                    <w:tab w:val="right" w:leader="dot" w:pos="9016"/>
                  </w:tabs>
                  <w:rPr>
                    <w:rFonts w:ascii="Gill Sans MT" w:eastAsiaTheme="minorEastAsia" w:hAnsi="Gill Sans MT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</w:pPr>
                <w:hyperlink w:anchor="_Toc190950366" w:history="1">
                  <w:r w:rsidR="009D477C" w:rsidRPr="009D477C">
                    <w:rPr>
                      <w:rStyle w:val="Hipercze"/>
                      <w:rFonts w:ascii="Gill Sans MT" w:hAnsi="Gill Sans MT"/>
                      <w:i/>
                      <w:iCs/>
                      <w:noProof/>
                      <w:sz w:val="20"/>
                      <w:szCs w:val="20"/>
                      <w:lang w:bidi="hi-IN"/>
                    </w:rPr>
                    <w:t>c.</w:t>
                  </w:r>
                  <w:r w:rsidR="009D477C" w:rsidRPr="009D477C">
                    <w:rPr>
                      <w:rFonts w:ascii="Gill Sans MT" w:eastAsiaTheme="minorEastAsia" w:hAnsi="Gill Sans MT"/>
                      <w:noProof/>
                      <w:kern w:val="2"/>
                      <w:sz w:val="20"/>
                      <w:szCs w:val="20"/>
                      <w:lang w:eastAsia="pl-PL"/>
                      <w14:ligatures w14:val="standardContextual"/>
                    </w:rPr>
                    <w:tab/>
                  </w:r>
                  <w:r w:rsidR="009D477C" w:rsidRPr="009D477C">
                    <w:rPr>
                      <w:rStyle w:val="Hipercze"/>
                      <w:rFonts w:ascii="Gill Sans MT" w:hAnsi="Gill Sans MT"/>
                      <w:i/>
                      <w:iCs/>
                      <w:noProof/>
                      <w:sz w:val="20"/>
                      <w:szCs w:val="20"/>
                    </w:rPr>
                    <w:t>Zadania statutowe szkół i poradni Psychologiczno-Pedagogicznych w formie pomocy psychologiczno – pedagogicznej.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ab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begin"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instrText xml:space="preserve"> PAGEREF _Toc190950366 \h </w:instrTex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separate"/>
                  </w:r>
                  <w:r w:rsidR="001A72A4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>10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end"/>
                  </w:r>
                </w:hyperlink>
              </w:p>
              <w:p w14:paraId="4A86D20F" w14:textId="5E0F8197" w:rsidR="009D477C" w:rsidRPr="009D477C" w:rsidRDefault="00E478B9">
                <w:pPr>
                  <w:pStyle w:val="Spistreci2"/>
                  <w:tabs>
                    <w:tab w:val="left" w:pos="720"/>
                    <w:tab w:val="right" w:leader="dot" w:pos="9016"/>
                  </w:tabs>
                  <w:rPr>
                    <w:rFonts w:ascii="Gill Sans MT" w:eastAsiaTheme="minorEastAsia" w:hAnsi="Gill Sans MT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</w:pPr>
                <w:hyperlink w:anchor="_Toc190950367" w:history="1">
                  <w:r w:rsidR="009D477C" w:rsidRPr="009D477C">
                    <w:rPr>
                      <w:rStyle w:val="Hipercze"/>
                      <w:rFonts w:ascii="Gill Sans MT" w:hAnsi="Gill Sans MT"/>
                      <w:noProof/>
                      <w:sz w:val="20"/>
                      <w:szCs w:val="20"/>
                    </w:rPr>
                    <w:t>d.</w:t>
                  </w:r>
                  <w:r w:rsidR="009D477C" w:rsidRPr="009D477C">
                    <w:rPr>
                      <w:rFonts w:ascii="Gill Sans MT" w:eastAsiaTheme="minorEastAsia" w:hAnsi="Gill Sans MT"/>
                      <w:noProof/>
                      <w:kern w:val="2"/>
                      <w:sz w:val="20"/>
                      <w:szCs w:val="20"/>
                      <w:lang w:eastAsia="pl-PL"/>
                      <w14:ligatures w14:val="standardContextual"/>
                    </w:rPr>
                    <w:tab/>
                  </w:r>
                  <w:r w:rsidR="009D477C" w:rsidRPr="009D477C">
                    <w:rPr>
                      <w:rStyle w:val="Hipercze"/>
                      <w:rFonts w:ascii="Gill Sans MT" w:hAnsi="Gill Sans MT"/>
                      <w:noProof/>
                      <w:sz w:val="20"/>
                      <w:szCs w:val="20"/>
                    </w:rPr>
                    <w:t>Edukacja zdrowotna dzieci i  młodzieży w  ramach zadania pod nazwą „Profilaktyka ciąż wśród nastolatek, chorób przenoszonych drogą płciową w tym profilaktyka HIV”.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ab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begin"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instrText xml:space="preserve"> PAGEREF _Toc190950367 \h </w:instrTex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separate"/>
                  </w:r>
                  <w:r w:rsidR="001A72A4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>10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end"/>
                  </w:r>
                </w:hyperlink>
              </w:p>
              <w:p w14:paraId="3135579A" w14:textId="4895820F" w:rsidR="009D477C" w:rsidRPr="009D477C" w:rsidRDefault="00E478B9">
                <w:pPr>
                  <w:pStyle w:val="Spistreci2"/>
                  <w:tabs>
                    <w:tab w:val="left" w:pos="720"/>
                    <w:tab w:val="right" w:leader="dot" w:pos="9016"/>
                  </w:tabs>
                  <w:rPr>
                    <w:rFonts w:ascii="Gill Sans MT" w:eastAsiaTheme="minorEastAsia" w:hAnsi="Gill Sans MT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</w:pPr>
                <w:hyperlink w:anchor="_Toc190950368" w:history="1">
                  <w:r w:rsidR="009D477C" w:rsidRPr="009D477C">
                    <w:rPr>
                      <w:rStyle w:val="Hipercze"/>
                      <w:rFonts w:ascii="Gill Sans MT" w:hAnsi="Gill Sans MT"/>
                      <w:i/>
                      <w:iCs/>
                      <w:noProof/>
                      <w:sz w:val="20"/>
                      <w:szCs w:val="20"/>
                    </w:rPr>
                    <w:t>e.</w:t>
                  </w:r>
                  <w:r w:rsidR="009D477C" w:rsidRPr="009D477C">
                    <w:rPr>
                      <w:rFonts w:ascii="Gill Sans MT" w:eastAsiaTheme="minorEastAsia" w:hAnsi="Gill Sans MT"/>
                      <w:noProof/>
                      <w:kern w:val="2"/>
                      <w:sz w:val="20"/>
                      <w:szCs w:val="20"/>
                      <w:lang w:eastAsia="pl-PL"/>
                      <w14:ligatures w14:val="standardContextual"/>
                    </w:rPr>
                    <w:tab/>
                  </w:r>
                  <w:r w:rsidR="009D477C" w:rsidRPr="009D477C">
                    <w:rPr>
                      <w:rStyle w:val="Hipercze"/>
                      <w:rFonts w:ascii="Gill Sans MT" w:hAnsi="Gill Sans MT"/>
                      <w:i/>
                      <w:iCs/>
                      <w:noProof/>
                      <w:sz w:val="20"/>
                      <w:szCs w:val="20"/>
                    </w:rPr>
                    <w:t>Prowadzenie jednostek specjalistycznego poradnictwa.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ab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begin"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instrText xml:space="preserve"> PAGEREF _Toc190950368 \h </w:instrTex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separate"/>
                  </w:r>
                  <w:r w:rsidR="001A72A4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>10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end"/>
                  </w:r>
                </w:hyperlink>
              </w:p>
              <w:p w14:paraId="666E73BA" w14:textId="07A76694" w:rsidR="009D477C" w:rsidRPr="009D477C" w:rsidRDefault="00E478B9">
                <w:pPr>
                  <w:pStyle w:val="Spistreci2"/>
                  <w:tabs>
                    <w:tab w:val="left" w:pos="720"/>
                    <w:tab w:val="right" w:leader="dot" w:pos="9016"/>
                  </w:tabs>
                  <w:rPr>
                    <w:rFonts w:ascii="Gill Sans MT" w:eastAsiaTheme="minorEastAsia" w:hAnsi="Gill Sans MT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</w:pPr>
                <w:hyperlink w:anchor="_Toc190950369" w:history="1">
                  <w:r w:rsidR="009D477C" w:rsidRPr="009D477C">
                    <w:rPr>
                      <w:rStyle w:val="Hipercze"/>
                      <w:rFonts w:ascii="Gill Sans MT" w:hAnsi="Gill Sans MT" w:cstheme="majorHAnsi"/>
                      <w:i/>
                      <w:iCs/>
                      <w:noProof/>
                      <w:sz w:val="20"/>
                      <w:szCs w:val="20"/>
                    </w:rPr>
                    <w:t>f.</w:t>
                  </w:r>
                  <w:r w:rsidR="009D477C" w:rsidRPr="009D477C">
                    <w:rPr>
                      <w:rFonts w:ascii="Gill Sans MT" w:eastAsiaTheme="minorEastAsia" w:hAnsi="Gill Sans MT"/>
                      <w:noProof/>
                      <w:kern w:val="2"/>
                      <w:sz w:val="20"/>
                      <w:szCs w:val="20"/>
                      <w:lang w:eastAsia="pl-PL"/>
                      <w14:ligatures w14:val="standardContextual"/>
                    </w:rPr>
                    <w:tab/>
                  </w:r>
                  <w:r w:rsidR="009D477C" w:rsidRPr="009D477C">
                    <w:rPr>
                      <w:rStyle w:val="Hipercze"/>
                      <w:rFonts w:ascii="Gill Sans MT" w:hAnsi="Gill Sans MT"/>
                      <w:i/>
                      <w:iCs/>
                      <w:noProof/>
                      <w:sz w:val="20"/>
                      <w:szCs w:val="20"/>
                    </w:rPr>
                    <w:t>Realizacja zadań w ramach Miejskiego Programu Profilaktyki i Rozwiązywania Problemów Alkoholowych oraz Przeciwdziałania Narkomanii na lata 2022-2025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ab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begin"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instrText xml:space="preserve"> PAGEREF _Toc190950369 \h </w:instrTex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separate"/>
                  </w:r>
                  <w:r w:rsidR="001A72A4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>11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end"/>
                  </w:r>
                </w:hyperlink>
              </w:p>
              <w:p w14:paraId="365A9D08" w14:textId="5785E7F4" w:rsidR="009D477C" w:rsidRPr="009D477C" w:rsidRDefault="00E478B9">
                <w:pPr>
                  <w:pStyle w:val="Spistreci2"/>
                  <w:tabs>
                    <w:tab w:val="right" w:leader="dot" w:pos="9016"/>
                  </w:tabs>
                  <w:rPr>
                    <w:rFonts w:ascii="Gill Sans MT" w:eastAsiaTheme="minorEastAsia" w:hAnsi="Gill Sans MT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</w:pPr>
                <w:hyperlink w:anchor="_Toc190950370" w:history="1">
                  <w:r w:rsidR="009D477C" w:rsidRPr="009D477C">
                    <w:rPr>
                      <w:rStyle w:val="Hipercze"/>
                      <w:rFonts w:ascii="Gill Sans MT" w:hAnsi="Gill Sans MT"/>
                      <w:noProof/>
                      <w:sz w:val="20"/>
                      <w:szCs w:val="20"/>
                    </w:rPr>
                    <w:t>II. W</w:t>
                  </w:r>
                  <w:r w:rsidR="009D477C" w:rsidRPr="009D477C">
                    <w:rPr>
                      <w:rStyle w:val="Hipercze"/>
                      <w:rFonts w:ascii="Gill Sans MT" w:hAnsi="Gill Sans MT" w:cs="Arial"/>
                      <w:noProof/>
                      <w:sz w:val="20"/>
                      <w:szCs w:val="20"/>
                    </w:rPr>
                    <w:t>sparcie asystentów  rodziny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ab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begin"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instrText xml:space="preserve"> PAGEREF _Toc190950370 \h </w:instrTex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separate"/>
                  </w:r>
                  <w:r w:rsidR="001A72A4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>12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end"/>
                  </w:r>
                </w:hyperlink>
              </w:p>
              <w:p w14:paraId="4D471C6A" w14:textId="3E53E32B" w:rsidR="009D477C" w:rsidRPr="009D477C" w:rsidRDefault="00E478B9">
                <w:pPr>
                  <w:pStyle w:val="Spistreci2"/>
                  <w:tabs>
                    <w:tab w:val="left" w:pos="720"/>
                    <w:tab w:val="right" w:leader="dot" w:pos="9016"/>
                  </w:tabs>
                  <w:rPr>
                    <w:rFonts w:ascii="Gill Sans MT" w:eastAsiaTheme="minorEastAsia" w:hAnsi="Gill Sans MT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</w:pPr>
                <w:hyperlink w:anchor="_Toc190950371" w:history="1">
                  <w:r w:rsidR="009D477C" w:rsidRPr="009D477C">
                    <w:rPr>
                      <w:rStyle w:val="Hipercze"/>
                      <w:rFonts w:ascii="Gill Sans MT" w:hAnsi="Gill Sans MT"/>
                      <w:i/>
                      <w:iCs/>
                      <w:noProof/>
                      <w:sz w:val="20"/>
                      <w:szCs w:val="20"/>
                    </w:rPr>
                    <w:t>a.</w:t>
                  </w:r>
                  <w:r w:rsidR="009D477C" w:rsidRPr="009D477C">
                    <w:rPr>
                      <w:rFonts w:ascii="Gill Sans MT" w:eastAsiaTheme="minorEastAsia" w:hAnsi="Gill Sans MT"/>
                      <w:noProof/>
                      <w:kern w:val="2"/>
                      <w:sz w:val="20"/>
                      <w:szCs w:val="20"/>
                      <w:lang w:eastAsia="pl-PL"/>
                      <w14:ligatures w14:val="standardContextual"/>
                    </w:rPr>
                    <w:tab/>
                  </w:r>
                  <w:r w:rsidR="009D477C" w:rsidRPr="009D477C">
                    <w:rPr>
                      <w:rStyle w:val="Hipercze"/>
                      <w:rFonts w:ascii="Gill Sans MT" w:hAnsi="Gill Sans MT"/>
                      <w:i/>
                      <w:iCs/>
                      <w:noProof/>
                      <w:sz w:val="20"/>
                      <w:szCs w:val="20"/>
                    </w:rPr>
                    <w:t>Superwizja asystentów rodziny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ab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begin"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instrText xml:space="preserve"> PAGEREF _Toc190950371 \h </w:instrTex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separate"/>
                  </w:r>
                  <w:r w:rsidR="001A72A4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>12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end"/>
                  </w:r>
                </w:hyperlink>
              </w:p>
              <w:p w14:paraId="3C19E68D" w14:textId="06CB9C2B" w:rsidR="009D477C" w:rsidRPr="009D477C" w:rsidRDefault="00E478B9">
                <w:pPr>
                  <w:pStyle w:val="Spistreci2"/>
                  <w:tabs>
                    <w:tab w:val="right" w:leader="dot" w:pos="9016"/>
                  </w:tabs>
                  <w:rPr>
                    <w:rFonts w:ascii="Gill Sans MT" w:eastAsiaTheme="minorEastAsia" w:hAnsi="Gill Sans MT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</w:pPr>
                <w:hyperlink w:anchor="_Toc190950372" w:history="1">
                  <w:r w:rsidR="009D477C" w:rsidRPr="009D477C">
                    <w:rPr>
                      <w:rStyle w:val="Hipercze"/>
                      <w:rFonts w:ascii="Gill Sans MT" w:hAnsi="Gill Sans MT"/>
                      <w:noProof/>
                      <w:sz w:val="20"/>
                      <w:szCs w:val="20"/>
                    </w:rPr>
                    <w:t>III. Prowadzenie placówek wsparcia dziennego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ab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begin"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instrText xml:space="preserve"> PAGEREF _Toc190950372 \h </w:instrTex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separate"/>
                  </w:r>
                  <w:r w:rsidR="001A72A4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>13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end"/>
                  </w:r>
                </w:hyperlink>
              </w:p>
              <w:p w14:paraId="48AE731C" w14:textId="5413C32F" w:rsidR="009D477C" w:rsidRPr="009D477C" w:rsidRDefault="00E478B9">
                <w:pPr>
                  <w:pStyle w:val="Spistreci2"/>
                  <w:tabs>
                    <w:tab w:val="right" w:leader="dot" w:pos="9016"/>
                  </w:tabs>
                  <w:rPr>
                    <w:rFonts w:ascii="Gill Sans MT" w:eastAsiaTheme="minorEastAsia" w:hAnsi="Gill Sans MT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</w:pPr>
                <w:hyperlink w:anchor="_Toc190950373" w:history="1">
                  <w:r w:rsidR="009D477C" w:rsidRPr="009D477C">
                    <w:rPr>
                      <w:rStyle w:val="Hipercze"/>
                      <w:rFonts w:ascii="Gill Sans MT" w:hAnsi="Gill Sans MT"/>
                      <w:noProof/>
                      <w:sz w:val="20"/>
                      <w:szCs w:val="20"/>
                    </w:rPr>
                    <w:t>IV. Przeciwdziałanie przemocy domowej w ramach gminnego programu przeciwdziałania przemocy domowej oraz ochrony osób doznających przemocy domowej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ab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begin"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instrText xml:space="preserve"> PAGEREF _Toc190950373 \h </w:instrTex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separate"/>
                  </w:r>
                  <w:r w:rsidR="001A72A4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>14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end"/>
                  </w:r>
                </w:hyperlink>
              </w:p>
              <w:p w14:paraId="6782C260" w14:textId="7F9CB092" w:rsidR="009D477C" w:rsidRPr="009D477C" w:rsidRDefault="00E478B9">
                <w:pPr>
                  <w:pStyle w:val="Spistreci2"/>
                  <w:tabs>
                    <w:tab w:val="left" w:pos="720"/>
                    <w:tab w:val="right" w:leader="dot" w:pos="9016"/>
                  </w:tabs>
                  <w:rPr>
                    <w:rFonts w:ascii="Gill Sans MT" w:eastAsiaTheme="minorEastAsia" w:hAnsi="Gill Sans MT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</w:pPr>
                <w:hyperlink w:anchor="_Toc190950374" w:history="1">
                  <w:r w:rsidR="009D477C" w:rsidRPr="009D477C">
                    <w:rPr>
                      <w:rStyle w:val="Hipercze"/>
                      <w:rFonts w:ascii="Gill Sans MT" w:hAnsi="Gill Sans MT"/>
                      <w:i/>
                      <w:iCs/>
                      <w:noProof/>
                      <w:sz w:val="20"/>
                      <w:szCs w:val="20"/>
                    </w:rPr>
                    <w:t>I.</w:t>
                  </w:r>
                  <w:r w:rsidR="009D477C" w:rsidRPr="009D477C">
                    <w:rPr>
                      <w:rFonts w:ascii="Gill Sans MT" w:eastAsiaTheme="minorEastAsia" w:hAnsi="Gill Sans MT"/>
                      <w:noProof/>
                      <w:kern w:val="2"/>
                      <w:sz w:val="20"/>
                      <w:szCs w:val="20"/>
                      <w:lang w:eastAsia="pl-PL"/>
                      <w14:ligatures w14:val="standardContextual"/>
                    </w:rPr>
                    <w:tab/>
                  </w:r>
                  <w:r w:rsidR="009D477C" w:rsidRPr="009D477C">
                    <w:rPr>
                      <w:rStyle w:val="Hipercze"/>
                      <w:rFonts w:ascii="Gill Sans MT" w:hAnsi="Gill Sans MT"/>
                      <w:i/>
                      <w:iCs/>
                      <w:noProof/>
                      <w:sz w:val="20"/>
                      <w:szCs w:val="20"/>
                    </w:rPr>
                    <w:t>Prace Zespołu Interdyscyplinarnego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ab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begin"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instrText xml:space="preserve"> PAGEREF _Toc190950374 \h </w:instrTex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separate"/>
                  </w:r>
                  <w:r w:rsidR="001A72A4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>14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end"/>
                  </w:r>
                </w:hyperlink>
              </w:p>
              <w:p w14:paraId="1E67C879" w14:textId="512CEB27" w:rsidR="009D477C" w:rsidRPr="009D477C" w:rsidRDefault="00E478B9">
                <w:pPr>
                  <w:pStyle w:val="Spistreci2"/>
                  <w:tabs>
                    <w:tab w:val="left" w:pos="720"/>
                    <w:tab w:val="right" w:leader="dot" w:pos="9016"/>
                  </w:tabs>
                  <w:rPr>
                    <w:rFonts w:ascii="Gill Sans MT" w:eastAsiaTheme="minorEastAsia" w:hAnsi="Gill Sans MT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</w:pPr>
                <w:hyperlink w:anchor="_Toc190950375" w:history="1">
                  <w:r w:rsidR="009D477C" w:rsidRPr="009D477C">
                    <w:rPr>
                      <w:rStyle w:val="Hipercze"/>
                      <w:rFonts w:ascii="Gill Sans MT" w:hAnsi="Gill Sans MT"/>
                      <w:i/>
                      <w:iCs/>
                      <w:noProof/>
                      <w:sz w:val="20"/>
                      <w:szCs w:val="20"/>
                    </w:rPr>
                    <w:t>a.</w:t>
                  </w:r>
                  <w:r w:rsidR="009D477C" w:rsidRPr="009D477C">
                    <w:rPr>
                      <w:rFonts w:ascii="Gill Sans MT" w:eastAsiaTheme="minorEastAsia" w:hAnsi="Gill Sans MT"/>
                      <w:noProof/>
                      <w:kern w:val="2"/>
                      <w:sz w:val="20"/>
                      <w:szCs w:val="20"/>
                      <w:lang w:eastAsia="pl-PL"/>
                      <w14:ligatures w14:val="standardContextual"/>
                    </w:rPr>
                    <w:tab/>
                  </w:r>
                  <w:r w:rsidR="009D477C" w:rsidRPr="009D477C">
                    <w:rPr>
                      <w:rStyle w:val="Hipercze"/>
                      <w:rFonts w:ascii="Gill Sans MT" w:hAnsi="Gill Sans MT"/>
                      <w:i/>
                      <w:iCs/>
                      <w:noProof/>
                      <w:sz w:val="20"/>
                      <w:szCs w:val="20"/>
                    </w:rPr>
                    <w:t>Szkolenia Zespołu Interdyscyplinarnego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ab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begin"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instrText xml:space="preserve"> PAGEREF _Toc190950375 \h </w:instrTex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separate"/>
                  </w:r>
                  <w:r w:rsidR="001A72A4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>14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end"/>
                  </w:r>
                </w:hyperlink>
              </w:p>
              <w:p w14:paraId="0E829D81" w14:textId="73D61693" w:rsidR="009D477C" w:rsidRPr="009D477C" w:rsidRDefault="00E478B9">
                <w:pPr>
                  <w:pStyle w:val="Spistreci2"/>
                  <w:tabs>
                    <w:tab w:val="left" w:pos="720"/>
                    <w:tab w:val="right" w:leader="dot" w:pos="9016"/>
                  </w:tabs>
                  <w:rPr>
                    <w:rFonts w:ascii="Gill Sans MT" w:eastAsiaTheme="minorEastAsia" w:hAnsi="Gill Sans MT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</w:pPr>
                <w:hyperlink w:anchor="_Toc190950376" w:history="1">
                  <w:r w:rsidR="009D477C" w:rsidRPr="009D477C">
                    <w:rPr>
                      <w:rStyle w:val="Hipercze"/>
                      <w:rFonts w:ascii="Gill Sans MT" w:hAnsi="Gill Sans MT"/>
                      <w:i/>
                      <w:iCs/>
                      <w:noProof/>
                      <w:sz w:val="20"/>
                      <w:szCs w:val="20"/>
                    </w:rPr>
                    <w:t>II.</w:t>
                  </w:r>
                  <w:r w:rsidR="009D477C" w:rsidRPr="009D477C">
                    <w:rPr>
                      <w:rFonts w:ascii="Gill Sans MT" w:eastAsiaTheme="minorEastAsia" w:hAnsi="Gill Sans MT"/>
                      <w:noProof/>
                      <w:kern w:val="2"/>
                      <w:sz w:val="20"/>
                      <w:szCs w:val="20"/>
                      <w:lang w:eastAsia="pl-PL"/>
                      <w14:ligatures w14:val="standardContextual"/>
                    </w:rPr>
                    <w:tab/>
                  </w:r>
                  <w:r w:rsidR="009D477C" w:rsidRPr="009D477C">
                    <w:rPr>
                      <w:rStyle w:val="Hipercze"/>
                      <w:rFonts w:ascii="Gill Sans MT" w:hAnsi="Gill Sans MT"/>
                      <w:i/>
                      <w:iCs/>
                      <w:noProof/>
                      <w:sz w:val="20"/>
                      <w:szCs w:val="20"/>
                    </w:rPr>
                    <w:t>Organizowanie i prowadzenie interwencji kryzysowej w sytuacjach przemocy w rodzinie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ab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begin"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instrText xml:space="preserve"> PAGEREF _Toc190950376 \h </w:instrTex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separate"/>
                  </w:r>
                  <w:r w:rsidR="001A72A4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>15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end"/>
                  </w:r>
                </w:hyperlink>
              </w:p>
              <w:p w14:paraId="43E125A5" w14:textId="13799170" w:rsidR="009D477C" w:rsidRPr="009D477C" w:rsidRDefault="0064718C">
                <w:pPr>
                  <w:pStyle w:val="Spistreci1"/>
                  <w:tabs>
                    <w:tab w:val="left" w:pos="720"/>
                    <w:tab w:val="right" w:leader="dot" w:pos="9016"/>
                  </w:tabs>
                  <w:rPr>
                    <w:rFonts w:ascii="Gill Sans MT" w:eastAsiaTheme="minorEastAsia" w:hAnsi="Gill Sans MT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</w:pPr>
                <w:r w:rsidRPr="0064718C">
                  <w:rPr>
                    <w:rStyle w:val="Hipercze"/>
                    <w:rFonts w:ascii="Gill Sans MT" w:hAnsi="Gill Sans MT"/>
                    <w:noProof/>
                    <w:sz w:val="20"/>
                    <w:szCs w:val="20"/>
                    <w:u w:val="none"/>
                  </w:rPr>
                  <w:t xml:space="preserve">    </w:t>
                </w:r>
                <w:hyperlink w:anchor="_Toc190950377" w:history="1">
                  <w:r w:rsidR="009D477C" w:rsidRPr="009D477C">
                    <w:rPr>
                      <w:rStyle w:val="Hipercze"/>
                      <w:rFonts w:ascii="Gill Sans MT" w:hAnsi="Gill Sans MT"/>
                      <w:i/>
                      <w:iCs/>
                      <w:noProof/>
                      <w:sz w:val="20"/>
                      <w:szCs w:val="20"/>
                    </w:rPr>
                    <w:t>III.</w:t>
                  </w:r>
                  <w:r w:rsidR="009D477C" w:rsidRPr="009D477C">
                    <w:rPr>
                      <w:rFonts w:ascii="Gill Sans MT" w:eastAsiaTheme="minorEastAsia" w:hAnsi="Gill Sans MT"/>
                      <w:noProof/>
                      <w:kern w:val="2"/>
                      <w:sz w:val="20"/>
                      <w:szCs w:val="20"/>
                      <w:lang w:eastAsia="pl-PL"/>
                      <w14:ligatures w14:val="standardContextual"/>
                    </w:rPr>
                    <w:tab/>
                  </w:r>
                  <w:r w:rsidR="009D477C" w:rsidRPr="009D477C">
                    <w:rPr>
                      <w:rStyle w:val="Hipercze"/>
                      <w:rFonts w:ascii="Gill Sans MT" w:hAnsi="Gill Sans MT"/>
                      <w:i/>
                      <w:iCs/>
                      <w:noProof/>
                      <w:sz w:val="20"/>
                      <w:szCs w:val="20"/>
                    </w:rPr>
                    <w:t>Organizowanie i prowadzenie zróżnicowanych form poradnictwa, m.in. pedagogicznego, prawnego, psychologicznego, rodzinnego, socjalnego, mediacji rodzinnych, zajęć pedagoga/psychologa z rodziną w kryzysie.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ab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begin"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instrText xml:space="preserve"> PAGEREF _Toc190950377 \h </w:instrTex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separate"/>
                  </w:r>
                  <w:r w:rsidR="001A72A4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>15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end"/>
                  </w:r>
                </w:hyperlink>
              </w:p>
              <w:p w14:paraId="2F6E053B" w14:textId="0FF2F373" w:rsidR="009D477C" w:rsidRPr="009D477C" w:rsidRDefault="00E478B9">
                <w:pPr>
                  <w:pStyle w:val="Spistreci2"/>
                  <w:tabs>
                    <w:tab w:val="right" w:leader="dot" w:pos="9016"/>
                  </w:tabs>
                  <w:rPr>
                    <w:rFonts w:ascii="Gill Sans MT" w:eastAsiaTheme="minorEastAsia" w:hAnsi="Gill Sans MT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</w:pPr>
                <w:hyperlink w:anchor="_Toc190950378" w:history="1">
                  <w:r w:rsidR="009D477C" w:rsidRPr="009D477C">
                    <w:rPr>
                      <w:rStyle w:val="Hipercze"/>
                      <w:rFonts w:ascii="Gill Sans MT" w:hAnsi="Gill Sans MT"/>
                      <w:noProof/>
                      <w:sz w:val="20"/>
                      <w:szCs w:val="20"/>
                    </w:rPr>
                    <w:t>V. Wspieranie rodzin w ramach pieczy instytucjonalnej.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ab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begin"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instrText xml:space="preserve"> PAGEREF _Toc190950378 \h </w:instrTex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separate"/>
                  </w:r>
                  <w:r w:rsidR="001A72A4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>16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end"/>
                  </w:r>
                </w:hyperlink>
              </w:p>
              <w:p w14:paraId="2ACB7D8E" w14:textId="1658F022" w:rsidR="009D477C" w:rsidRPr="009D477C" w:rsidRDefault="00E478B9">
                <w:pPr>
                  <w:pStyle w:val="Spistreci2"/>
                  <w:tabs>
                    <w:tab w:val="left" w:pos="720"/>
                    <w:tab w:val="right" w:leader="dot" w:pos="9016"/>
                  </w:tabs>
                  <w:rPr>
                    <w:rFonts w:ascii="Gill Sans MT" w:eastAsiaTheme="minorEastAsia" w:hAnsi="Gill Sans MT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</w:pPr>
                <w:hyperlink w:anchor="_Toc190950379" w:history="1">
                  <w:r w:rsidR="009D477C" w:rsidRPr="009D477C">
                    <w:rPr>
                      <w:rStyle w:val="Hipercze"/>
                      <w:rFonts w:ascii="Gill Sans MT" w:hAnsi="Gill Sans MT"/>
                      <w:i/>
                      <w:iCs/>
                      <w:noProof/>
                      <w:sz w:val="20"/>
                      <w:szCs w:val="20"/>
                    </w:rPr>
                    <w:t>I.</w:t>
                  </w:r>
                  <w:r w:rsidR="009D477C" w:rsidRPr="009D477C">
                    <w:rPr>
                      <w:rFonts w:ascii="Gill Sans MT" w:eastAsiaTheme="minorEastAsia" w:hAnsi="Gill Sans MT"/>
                      <w:noProof/>
                      <w:kern w:val="2"/>
                      <w:sz w:val="20"/>
                      <w:szCs w:val="20"/>
                      <w:lang w:eastAsia="pl-PL"/>
                      <w14:ligatures w14:val="standardContextual"/>
                    </w:rPr>
                    <w:tab/>
                  </w:r>
                  <w:r w:rsidR="009D477C" w:rsidRPr="009D477C">
                    <w:rPr>
                      <w:rStyle w:val="Hipercze"/>
                      <w:rFonts w:ascii="Gill Sans MT" w:hAnsi="Gill Sans MT"/>
                      <w:i/>
                      <w:iCs/>
                      <w:noProof/>
                      <w:sz w:val="20"/>
                      <w:szCs w:val="20"/>
                    </w:rPr>
                    <w:t>Wsparcie udzielane w ramach pieczy instytucjonalnej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ab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begin"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instrText xml:space="preserve"> PAGEREF _Toc190950379 \h </w:instrTex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separate"/>
                  </w:r>
                  <w:r w:rsidR="001A72A4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>16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end"/>
                  </w:r>
                </w:hyperlink>
              </w:p>
              <w:p w14:paraId="5B9C713F" w14:textId="5BCF2E68" w:rsidR="009D477C" w:rsidRPr="009D477C" w:rsidRDefault="00E478B9">
                <w:pPr>
                  <w:pStyle w:val="Spistreci2"/>
                  <w:tabs>
                    <w:tab w:val="left" w:pos="720"/>
                    <w:tab w:val="right" w:leader="dot" w:pos="9016"/>
                  </w:tabs>
                  <w:rPr>
                    <w:rFonts w:ascii="Gill Sans MT" w:eastAsiaTheme="minorEastAsia" w:hAnsi="Gill Sans MT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</w:pPr>
                <w:hyperlink w:anchor="_Toc190950380" w:history="1">
                  <w:r w:rsidR="009D477C" w:rsidRPr="009D477C">
                    <w:rPr>
                      <w:rStyle w:val="Hipercze"/>
                      <w:rFonts w:ascii="Gill Sans MT" w:hAnsi="Gill Sans MT"/>
                      <w:i/>
                      <w:iCs/>
                      <w:noProof/>
                      <w:sz w:val="20"/>
                      <w:szCs w:val="20"/>
                    </w:rPr>
                    <w:t>II.</w:t>
                  </w:r>
                  <w:r w:rsidR="009D477C" w:rsidRPr="009D477C">
                    <w:rPr>
                      <w:rFonts w:ascii="Gill Sans MT" w:eastAsiaTheme="minorEastAsia" w:hAnsi="Gill Sans MT"/>
                      <w:noProof/>
                      <w:kern w:val="2"/>
                      <w:sz w:val="20"/>
                      <w:szCs w:val="20"/>
                      <w:lang w:eastAsia="pl-PL"/>
                      <w14:ligatures w14:val="standardContextual"/>
                    </w:rPr>
                    <w:tab/>
                  </w:r>
                  <w:r w:rsidR="009D477C" w:rsidRPr="009D477C">
                    <w:rPr>
                      <w:rStyle w:val="Hipercze"/>
                      <w:rFonts w:ascii="Gill Sans MT" w:hAnsi="Gill Sans MT"/>
                      <w:i/>
                      <w:iCs/>
                      <w:noProof/>
                      <w:sz w:val="20"/>
                      <w:szCs w:val="20"/>
                    </w:rPr>
                    <w:t>Wsparcie udzielane przez Placówki Opiekuńczo-Wychowawcze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ab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begin"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instrText xml:space="preserve"> PAGEREF _Toc190950380 \h </w:instrTex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separate"/>
                  </w:r>
                  <w:r w:rsidR="001A72A4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>16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end"/>
                  </w:r>
                </w:hyperlink>
              </w:p>
              <w:p w14:paraId="1BB174BA" w14:textId="0D59EAFC" w:rsidR="009D477C" w:rsidRPr="009D477C" w:rsidRDefault="00E478B9">
                <w:pPr>
                  <w:pStyle w:val="Spistreci2"/>
                  <w:tabs>
                    <w:tab w:val="left" w:pos="720"/>
                    <w:tab w:val="right" w:leader="dot" w:pos="9016"/>
                  </w:tabs>
                  <w:rPr>
                    <w:rFonts w:ascii="Gill Sans MT" w:eastAsiaTheme="minorEastAsia" w:hAnsi="Gill Sans MT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</w:pPr>
                <w:hyperlink w:anchor="_Toc190950381" w:history="1">
                  <w:r w:rsidR="009D477C" w:rsidRPr="009D477C">
                    <w:rPr>
                      <w:rStyle w:val="Hipercze"/>
                      <w:rFonts w:ascii="Gill Sans MT" w:hAnsi="Gill Sans MT"/>
                      <w:i/>
                      <w:iCs/>
                      <w:noProof/>
                      <w:sz w:val="20"/>
                      <w:szCs w:val="20"/>
                    </w:rPr>
                    <w:t>III.</w:t>
                  </w:r>
                  <w:r w:rsidR="009D477C" w:rsidRPr="009D477C">
                    <w:rPr>
                      <w:rFonts w:ascii="Gill Sans MT" w:eastAsiaTheme="minorEastAsia" w:hAnsi="Gill Sans MT"/>
                      <w:noProof/>
                      <w:kern w:val="2"/>
                      <w:sz w:val="20"/>
                      <w:szCs w:val="20"/>
                      <w:lang w:eastAsia="pl-PL"/>
                      <w14:ligatures w14:val="standardContextual"/>
                    </w:rPr>
                    <w:tab/>
                  </w:r>
                  <w:r w:rsidR="009D477C" w:rsidRPr="009D477C">
                    <w:rPr>
                      <w:rStyle w:val="Hipercze"/>
                      <w:rFonts w:ascii="Gill Sans MT" w:hAnsi="Gill Sans MT"/>
                      <w:i/>
                      <w:iCs/>
                      <w:noProof/>
                      <w:sz w:val="20"/>
                      <w:szCs w:val="20"/>
                      <w:shd w:val="clear" w:color="auto" w:fill="FFFFFF"/>
                    </w:rPr>
                    <w:t>Prowadzenie Centrum Administracyjnego  Pieczy Zastępczej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ab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begin"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instrText xml:space="preserve"> PAGEREF _Toc190950381 \h </w:instrTex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separate"/>
                  </w:r>
                  <w:r w:rsidR="001A72A4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>17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end"/>
                  </w:r>
                </w:hyperlink>
              </w:p>
              <w:p w14:paraId="01D7BA32" w14:textId="6CCC73D5" w:rsidR="009D477C" w:rsidRPr="009D477C" w:rsidRDefault="00E478B9">
                <w:pPr>
                  <w:pStyle w:val="Spistreci2"/>
                  <w:tabs>
                    <w:tab w:val="left" w:pos="720"/>
                    <w:tab w:val="right" w:leader="dot" w:pos="9016"/>
                  </w:tabs>
                  <w:rPr>
                    <w:rFonts w:ascii="Gill Sans MT" w:eastAsiaTheme="minorEastAsia" w:hAnsi="Gill Sans MT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</w:pPr>
                <w:hyperlink w:anchor="_Toc190950382" w:history="1">
                  <w:r w:rsidR="009D477C" w:rsidRPr="009D477C">
                    <w:rPr>
                      <w:rStyle w:val="Hipercze"/>
                      <w:rFonts w:ascii="Gill Sans MT" w:hAnsi="Gill Sans MT"/>
                      <w:i/>
                      <w:iCs/>
                      <w:noProof/>
                      <w:sz w:val="20"/>
                      <w:szCs w:val="20"/>
                    </w:rPr>
                    <w:t>a.</w:t>
                  </w:r>
                  <w:r w:rsidR="0064718C">
                    <w:rPr>
                      <w:rFonts w:eastAsiaTheme="minorEastAsia"/>
                      <w:noProof/>
                      <w:kern w:val="2"/>
                      <w:lang w:eastAsia="pl-PL"/>
                      <w14:ligatures w14:val="standardContextual"/>
                    </w:rPr>
                    <w:t xml:space="preserve">      </w:t>
                  </w:r>
                  <w:r w:rsidR="009D477C" w:rsidRPr="009D477C">
                    <w:rPr>
                      <w:rStyle w:val="Hipercze"/>
                      <w:rFonts w:ascii="Gill Sans MT" w:hAnsi="Gill Sans MT"/>
                      <w:i/>
                      <w:iCs/>
                      <w:noProof/>
                      <w:sz w:val="20"/>
                      <w:szCs w:val="20"/>
                    </w:rPr>
                    <w:t>Organizowanie wsparcia dla rodzinnej pieczy zastępczej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ab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begin"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instrText xml:space="preserve"> PAGEREF _Toc190950382 \h </w:instrTex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separate"/>
                  </w:r>
                  <w:r w:rsidR="001A72A4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>17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end"/>
                  </w:r>
                </w:hyperlink>
              </w:p>
              <w:p w14:paraId="4C0ED399" w14:textId="4E8D5DD8" w:rsidR="009D477C" w:rsidRPr="009D477C" w:rsidRDefault="00E478B9">
                <w:pPr>
                  <w:pStyle w:val="Spistreci2"/>
                  <w:tabs>
                    <w:tab w:val="left" w:pos="720"/>
                    <w:tab w:val="right" w:leader="dot" w:pos="9016"/>
                  </w:tabs>
                  <w:rPr>
                    <w:rFonts w:ascii="Gill Sans MT" w:eastAsiaTheme="minorEastAsia" w:hAnsi="Gill Sans MT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</w:pPr>
                <w:hyperlink w:anchor="_Toc190950383" w:history="1">
                  <w:r w:rsidR="009D477C" w:rsidRPr="009D477C">
                    <w:rPr>
                      <w:rStyle w:val="Hipercze"/>
                      <w:rFonts w:ascii="Gill Sans MT" w:hAnsi="Gill Sans MT"/>
                      <w:i/>
                      <w:iCs/>
                      <w:noProof/>
                      <w:sz w:val="20"/>
                      <w:szCs w:val="20"/>
                    </w:rPr>
                    <w:t>b.</w:t>
                  </w:r>
                  <w:r w:rsidR="0064718C">
                    <w:rPr>
                      <w:rFonts w:eastAsiaTheme="minorEastAsia"/>
                      <w:noProof/>
                      <w:kern w:val="2"/>
                      <w:lang w:eastAsia="pl-PL"/>
                      <w14:ligatures w14:val="standardContextual"/>
                    </w:rPr>
                    <w:t xml:space="preserve">      </w:t>
                  </w:r>
                  <w:r w:rsidR="009D477C" w:rsidRPr="009D477C">
                    <w:rPr>
                      <w:rStyle w:val="Hipercze"/>
                      <w:rFonts w:ascii="Gill Sans MT" w:hAnsi="Gill Sans MT"/>
                      <w:i/>
                      <w:iCs/>
                      <w:noProof/>
                      <w:sz w:val="20"/>
                      <w:szCs w:val="20"/>
                    </w:rPr>
                    <w:t>Prowadzenie niepublicznego domu dla dzieci chorych R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ab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begin"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instrText xml:space="preserve"> PAGEREF _Toc190950383 \h </w:instrTex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separate"/>
                  </w:r>
                  <w:r w:rsidR="001A72A4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>17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end"/>
                  </w:r>
                </w:hyperlink>
              </w:p>
              <w:p w14:paraId="6FD880B4" w14:textId="1D2F9460" w:rsidR="009D477C" w:rsidRPr="009D477C" w:rsidRDefault="00E478B9">
                <w:pPr>
                  <w:pStyle w:val="Spistreci2"/>
                  <w:tabs>
                    <w:tab w:val="right" w:leader="dot" w:pos="9016"/>
                  </w:tabs>
                  <w:rPr>
                    <w:rFonts w:ascii="Gill Sans MT" w:eastAsiaTheme="minorEastAsia" w:hAnsi="Gill Sans MT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</w:pPr>
                <w:hyperlink w:anchor="_Toc190950384" w:history="1">
                  <w:r w:rsidR="009D477C" w:rsidRPr="009D477C">
                    <w:rPr>
                      <w:rStyle w:val="Hipercze"/>
                      <w:rFonts w:ascii="Gill Sans MT" w:hAnsi="Gill Sans MT"/>
                      <w:i/>
                      <w:iCs/>
                      <w:noProof/>
                      <w:sz w:val="20"/>
                      <w:szCs w:val="20"/>
                    </w:rPr>
                    <w:t xml:space="preserve">c. </w:t>
                  </w:r>
                  <w:r w:rsidR="0064718C">
                    <w:rPr>
                      <w:rStyle w:val="Hipercze"/>
                      <w:rFonts w:ascii="Gill Sans MT" w:hAnsi="Gill Sans MT"/>
                      <w:i/>
                      <w:iCs/>
                      <w:noProof/>
                      <w:sz w:val="20"/>
                      <w:szCs w:val="20"/>
                    </w:rPr>
                    <w:t xml:space="preserve">     </w:t>
                  </w:r>
                  <w:r w:rsidR="009D477C" w:rsidRPr="009D477C">
                    <w:rPr>
                      <w:rStyle w:val="Hipercze"/>
                      <w:rFonts w:ascii="Gill Sans MT" w:hAnsi="Gill Sans MT"/>
                      <w:i/>
                      <w:iCs/>
                      <w:noProof/>
                      <w:sz w:val="20"/>
                      <w:szCs w:val="20"/>
                    </w:rPr>
                    <w:t>Prowadzenie placówek opiekuńczo – wychowawczych niepublicznych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ab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begin"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instrText xml:space="preserve"> PAGEREF _Toc190950384 \h </w:instrTex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separate"/>
                  </w:r>
                  <w:r w:rsidR="001A72A4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>18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end"/>
                  </w:r>
                </w:hyperlink>
              </w:p>
              <w:p w14:paraId="5FCE6E5A" w14:textId="7269A29F" w:rsidR="009D477C" w:rsidRPr="009D477C" w:rsidRDefault="00E478B9">
                <w:pPr>
                  <w:pStyle w:val="Spistreci2"/>
                  <w:tabs>
                    <w:tab w:val="right" w:leader="dot" w:pos="9016"/>
                  </w:tabs>
                  <w:rPr>
                    <w:rFonts w:ascii="Gill Sans MT" w:eastAsiaTheme="minorEastAsia" w:hAnsi="Gill Sans MT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</w:pPr>
                <w:hyperlink w:anchor="_Toc190950385" w:history="1">
                  <w:r w:rsidR="009D477C" w:rsidRPr="009D477C">
                    <w:rPr>
                      <w:rStyle w:val="Hipercze"/>
                      <w:rFonts w:ascii="Gill Sans MT" w:hAnsi="Gill Sans MT"/>
                      <w:i/>
                      <w:iCs/>
                      <w:noProof/>
                      <w:sz w:val="20"/>
                      <w:szCs w:val="20"/>
                    </w:rPr>
                    <w:t xml:space="preserve">d. </w:t>
                  </w:r>
                  <w:r w:rsidR="0064718C">
                    <w:rPr>
                      <w:rStyle w:val="Hipercze"/>
                      <w:rFonts w:ascii="Gill Sans MT" w:hAnsi="Gill Sans MT"/>
                      <w:i/>
                      <w:iCs/>
                      <w:noProof/>
                      <w:sz w:val="20"/>
                      <w:szCs w:val="20"/>
                    </w:rPr>
                    <w:t xml:space="preserve">     </w:t>
                  </w:r>
                  <w:r w:rsidR="009D477C" w:rsidRPr="009D477C">
                    <w:rPr>
                      <w:rStyle w:val="Hipercze"/>
                      <w:rFonts w:ascii="Gill Sans MT" w:hAnsi="Gill Sans MT"/>
                      <w:i/>
                      <w:iCs/>
                      <w:noProof/>
                      <w:sz w:val="20"/>
                      <w:szCs w:val="20"/>
                    </w:rPr>
                    <w:t>Prowadzenie placówki opiekuńczo - wychowawyczej typu specjalistyczno - terapeutycznego R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ab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begin"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instrText xml:space="preserve"> PAGEREF _Toc190950385 \h </w:instrTex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separate"/>
                  </w:r>
                  <w:r w:rsidR="001A72A4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>18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end"/>
                  </w:r>
                </w:hyperlink>
              </w:p>
              <w:p w14:paraId="0D6C615E" w14:textId="1A4CDE12" w:rsidR="009D477C" w:rsidRPr="009D477C" w:rsidRDefault="00E478B9">
                <w:pPr>
                  <w:pStyle w:val="Spistreci1"/>
                  <w:tabs>
                    <w:tab w:val="right" w:leader="dot" w:pos="9016"/>
                  </w:tabs>
                  <w:rPr>
                    <w:rFonts w:ascii="Gill Sans MT" w:eastAsiaTheme="minorEastAsia" w:hAnsi="Gill Sans MT"/>
                    <w:noProof/>
                    <w:kern w:val="2"/>
                    <w:sz w:val="20"/>
                    <w:szCs w:val="20"/>
                    <w:lang w:eastAsia="pl-PL"/>
                    <w14:ligatures w14:val="standardContextual"/>
                  </w:rPr>
                </w:pPr>
                <w:hyperlink w:anchor="_Toc190950386" w:history="1">
                  <w:r w:rsidR="009D477C" w:rsidRPr="009D477C">
                    <w:rPr>
                      <w:rStyle w:val="Hipercze"/>
                      <w:rFonts w:ascii="Gill Sans MT" w:hAnsi="Gill Sans MT"/>
                      <w:noProof/>
                      <w:sz w:val="20"/>
                      <w:szCs w:val="20"/>
                    </w:rPr>
                    <w:t>Rekomendacje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ab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begin"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instrText xml:space="preserve"> PAGEREF _Toc190950386 \h </w:instrTex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separate"/>
                  </w:r>
                  <w:r w:rsidR="001A72A4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>19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end"/>
                  </w:r>
                </w:hyperlink>
              </w:p>
              <w:p w14:paraId="11E0117E" w14:textId="4511B8B2" w:rsidR="009D477C" w:rsidRDefault="00E478B9">
                <w:pPr>
                  <w:pStyle w:val="Spistreci1"/>
                  <w:tabs>
                    <w:tab w:val="right" w:leader="dot" w:pos="9016"/>
                  </w:tabs>
                  <w:rPr>
                    <w:rFonts w:eastAsiaTheme="minorEastAsia"/>
                    <w:noProof/>
                    <w:kern w:val="2"/>
                    <w:lang w:eastAsia="pl-PL"/>
                    <w14:ligatures w14:val="standardContextual"/>
                  </w:rPr>
                </w:pPr>
                <w:hyperlink w:anchor="_Toc190950387" w:history="1">
                  <w:r w:rsidR="009D477C" w:rsidRPr="009D477C">
                    <w:rPr>
                      <w:rStyle w:val="Hipercze"/>
                      <w:rFonts w:ascii="Gill Sans MT" w:hAnsi="Gill Sans MT"/>
                      <w:noProof/>
                      <w:sz w:val="20"/>
                      <w:szCs w:val="20"/>
                    </w:rPr>
                    <w:t>Harmonogram zadań i wydatków Programu Wspierania Rodziny w Łodzi na lata 2024-2026 za 2024 r.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ab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begin"/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instrText xml:space="preserve"> PAGEREF _Toc190950387 \h </w:instrTex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separate"/>
                  </w:r>
                  <w:r w:rsidR="001A72A4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t>20</w:t>
                  </w:r>
                  <w:r w:rsidR="009D477C" w:rsidRPr="009D477C">
                    <w:rPr>
                      <w:rFonts w:ascii="Gill Sans MT" w:hAnsi="Gill Sans MT"/>
                      <w:noProof/>
                      <w:webHidden/>
                      <w:sz w:val="20"/>
                      <w:szCs w:val="20"/>
                    </w:rPr>
                    <w:fldChar w:fldCharType="end"/>
                  </w:r>
                </w:hyperlink>
              </w:p>
              <w:p w14:paraId="209D47CF" w14:textId="03F4B68E" w:rsidR="00320F8A" w:rsidRPr="00F60344" w:rsidRDefault="007A3537" w:rsidP="00A6399F">
                <w:pPr>
                  <w:rPr>
                    <w:rFonts w:ascii="Gill Sans MT" w:hAnsi="Gill Sans MT"/>
                    <w:sz w:val="22"/>
                    <w:szCs w:val="22"/>
                  </w:rPr>
                </w:pPr>
                <w:r w:rsidRPr="00EA7048">
                  <w:rPr>
                    <w:rFonts w:ascii="Gill Sans MT" w:hAnsi="Gill Sans MT"/>
                  </w:rPr>
                  <w:fldChar w:fldCharType="end"/>
                </w:r>
              </w:p>
            </w:sdtContent>
          </w:sdt>
        </w:tc>
        <w:tc>
          <w:tcPr>
            <w:tcW w:w="4397" w:type="dxa"/>
          </w:tcPr>
          <w:p w14:paraId="5D6C25DF" w14:textId="77777777" w:rsidR="00A602AF" w:rsidRDefault="00A602AF" w:rsidP="00331006">
            <w:pPr>
              <w:ind w:left="2266"/>
              <w:rPr>
                <w:rFonts w:ascii="Calibri" w:hAnsi="Calibri" w:cs="Calibri"/>
                <w:noProof/>
              </w:rPr>
            </w:pPr>
          </w:p>
          <w:p w14:paraId="4CD88699" w14:textId="77777777" w:rsidR="00D25C1E" w:rsidRPr="00B8125E" w:rsidRDefault="00D25C1E" w:rsidP="00331006">
            <w:pPr>
              <w:ind w:left="2266"/>
              <w:rPr>
                <w:rFonts w:ascii="Calibri" w:hAnsi="Calibri" w:cs="Calibri"/>
                <w:noProof/>
              </w:rPr>
            </w:pPr>
          </w:p>
        </w:tc>
      </w:tr>
    </w:tbl>
    <w:p w14:paraId="2FF54F86" w14:textId="1C95AA70" w:rsidR="00251E67" w:rsidRDefault="00251E67">
      <w:pPr>
        <w:rPr>
          <w:b/>
        </w:rPr>
        <w:sectPr w:rsidR="00251E67" w:rsidSect="00331006">
          <w:type w:val="continuous"/>
          <w:pgSz w:w="11906" w:h="16838" w:code="9"/>
          <w:pgMar w:top="1152" w:right="1440" w:bottom="1152" w:left="1440" w:header="706" w:footer="706" w:gutter="0"/>
          <w:cols w:space="566"/>
          <w:titlePg/>
          <w:docGrid w:linePitch="360"/>
        </w:sectPr>
      </w:pPr>
    </w:p>
    <w:p w14:paraId="3A87FC18" w14:textId="77777777" w:rsidR="00F60344" w:rsidRDefault="00F60344" w:rsidP="0080103B">
      <w:pPr>
        <w:pStyle w:val="Nagwek2"/>
        <w:rPr>
          <w:b/>
          <w:bCs/>
        </w:rPr>
      </w:pPr>
    </w:p>
    <w:p w14:paraId="3C65E1D1" w14:textId="77777777" w:rsidR="00F60344" w:rsidRDefault="00F60344" w:rsidP="0080103B">
      <w:pPr>
        <w:pStyle w:val="Nagwek2"/>
        <w:rPr>
          <w:b/>
          <w:bCs/>
        </w:rPr>
      </w:pPr>
    </w:p>
    <w:p w14:paraId="4AAD1EBB" w14:textId="77777777" w:rsidR="0081473A" w:rsidRDefault="0081473A" w:rsidP="0081473A"/>
    <w:p w14:paraId="6082E852" w14:textId="77777777" w:rsidR="0081473A" w:rsidRDefault="0081473A" w:rsidP="0081473A"/>
    <w:p w14:paraId="33A8443B" w14:textId="77777777" w:rsidR="0081473A" w:rsidRPr="0081473A" w:rsidRDefault="0081473A" w:rsidP="0081473A"/>
    <w:p w14:paraId="59D3A977" w14:textId="77777777" w:rsidR="008672C8" w:rsidRDefault="008672C8" w:rsidP="008672C8"/>
    <w:p w14:paraId="66E5A3EF" w14:textId="77777777" w:rsidR="008672C8" w:rsidRDefault="008672C8" w:rsidP="008672C8"/>
    <w:p w14:paraId="55EAF4B9" w14:textId="77777777" w:rsidR="008672C8" w:rsidRDefault="008672C8" w:rsidP="008672C8"/>
    <w:p w14:paraId="28B4999A" w14:textId="77777777" w:rsidR="008672C8" w:rsidRDefault="008672C8" w:rsidP="008672C8"/>
    <w:p w14:paraId="5D4EBAF6" w14:textId="77777777" w:rsidR="008672C8" w:rsidRPr="008672C8" w:rsidRDefault="008672C8" w:rsidP="008672C8"/>
    <w:p w14:paraId="60A8FC39" w14:textId="77777777" w:rsidR="00D35296" w:rsidRDefault="00D35296" w:rsidP="0080103B">
      <w:pPr>
        <w:pStyle w:val="Nagwek2"/>
        <w:rPr>
          <w:b/>
          <w:bCs/>
        </w:rPr>
      </w:pPr>
    </w:p>
    <w:p w14:paraId="1B4B9ED5" w14:textId="77777777" w:rsidR="000861C9" w:rsidRDefault="000861C9" w:rsidP="000861C9"/>
    <w:p w14:paraId="409C578C" w14:textId="77777777" w:rsidR="000861C9" w:rsidRPr="000861C9" w:rsidRDefault="000861C9" w:rsidP="000861C9"/>
    <w:p w14:paraId="2FC9FF0F" w14:textId="77777777" w:rsidR="0064718C" w:rsidRPr="0064718C" w:rsidRDefault="0064718C" w:rsidP="0064718C"/>
    <w:p w14:paraId="5A3D2348" w14:textId="43DEEA7C" w:rsidR="00922F16" w:rsidRPr="00EB5949" w:rsidRDefault="00416E2E" w:rsidP="0080103B">
      <w:pPr>
        <w:pStyle w:val="Nagwek2"/>
        <w:rPr>
          <w:rFonts w:ascii="Gill Sans MT" w:hAnsi="Gill Sans MT"/>
          <w:b/>
          <w:bCs/>
        </w:rPr>
      </w:pPr>
      <w:bookmarkStart w:id="36" w:name="_Toc190950358"/>
      <w:r w:rsidRPr="00EB5949">
        <w:rPr>
          <w:rFonts w:ascii="Gill Sans MT" w:hAnsi="Gill Sans MT"/>
          <w:b/>
          <w:bCs/>
        </w:rPr>
        <w:t>Wstęp</w:t>
      </w:r>
      <w:bookmarkEnd w:id="36"/>
    </w:p>
    <w:p w14:paraId="2C627200" w14:textId="77777777" w:rsidR="00EB5949" w:rsidRPr="00EB5949" w:rsidRDefault="00EB5949" w:rsidP="00EB5949"/>
    <w:tbl>
      <w:tblPr>
        <w:tblStyle w:val="Tabela-Siatka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9214"/>
      </w:tblGrid>
      <w:tr w:rsidR="000810DD" w:rsidRPr="00E13EDF" w14:paraId="5D5C686C" w14:textId="77777777" w:rsidTr="002C2216">
        <w:trPr>
          <w:trHeight w:val="1576"/>
        </w:trPr>
        <w:tc>
          <w:tcPr>
            <w:tcW w:w="9214" w:type="dxa"/>
          </w:tcPr>
          <w:tbl>
            <w:tblPr>
              <w:tblStyle w:val="Tabela-Siatka"/>
              <w:tblpPr w:leftFromText="141" w:rightFromText="141" w:vertAnchor="text" w:horzAnchor="margin" w:tblpX="-142" w:tblpY="204"/>
              <w:tblW w:w="907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620" w:firstRow="1" w:lastRow="0" w:firstColumn="0" w:lastColumn="0" w:noHBand="1" w:noVBand="1"/>
            </w:tblPr>
            <w:tblGrid>
              <w:gridCol w:w="4536"/>
              <w:gridCol w:w="4535"/>
            </w:tblGrid>
            <w:tr w:rsidR="00416E2E" w:rsidRPr="00E13EDF" w14:paraId="5EEFB469" w14:textId="77777777" w:rsidTr="00E13EDF">
              <w:trPr>
                <w:trHeight w:val="8256"/>
              </w:trPr>
              <w:tc>
                <w:tcPr>
                  <w:tcW w:w="4536" w:type="dxa"/>
                </w:tcPr>
                <w:p w14:paraId="4376EBFB" w14:textId="7627D316" w:rsidR="00DF1E4C" w:rsidRPr="00E13EDF" w:rsidRDefault="00416E2E" w:rsidP="00184775">
                  <w:pPr>
                    <w:tabs>
                      <w:tab w:val="left" w:pos="567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        </w:t>
                  </w:r>
                  <w:r w:rsidR="00DF1E4C" w:rsidRPr="00E13EDF">
                    <w:rPr>
                      <w:rFonts w:ascii="Gill Sans MT" w:hAnsi="Gill Sans MT" w:cstheme="majorHAnsi"/>
                      <w:color w:val="000000"/>
                    </w:rPr>
                    <w:t xml:space="preserve">Zgodnie z zapisem art. 179. 1. ustawy </w:t>
                  </w:r>
                  <w:r w:rsidR="007C3401" w:rsidRPr="00E13EDF">
                    <w:rPr>
                      <w:rFonts w:ascii="Gill Sans MT" w:hAnsi="Gill Sans MT" w:cstheme="majorHAnsi"/>
                      <w:color w:val="000000"/>
                    </w:rPr>
                    <w:br/>
                  </w:r>
                  <w:r w:rsidR="00DF1E4C" w:rsidRPr="00E13EDF">
                    <w:rPr>
                      <w:rFonts w:ascii="Gill Sans MT" w:hAnsi="Gill Sans MT" w:cstheme="majorHAnsi"/>
                      <w:color w:val="000000"/>
                    </w:rPr>
                    <w:t>z dnia 9 czerwca 2011 r. o wspieraniu rodziny i systemie pieczy zastępczej (</w:t>
                  </w:r>
                  <w:r w:rsidR="00D47A15" w:rsidRPr="00E13EDF">
                    <w:rPr>
                      <w:rFonts w:ascii="Gill Sans MT" w:hAnsi="Gill Sans MT" w:cstheme="majorHAnsi"/>
                      <w:color w:val="000000"/>
                    </w:rPr>
                    <w:t>Dz. U. z 2025 r. poz. 49</w:t>
                  </w:r>
                  <w:r w:rsidR="00DF1E4C" w:rsidRPr="00E13EDF">
                    <w:rPr>
                      <w:rFonts w:ascii="Gill Sans MT" w:hAnsi="Gill Sans MT" w:cstheme="majorHAnsi"/>
                      <w:color w:val="000000"/>
                    </w:rPr>
                    <w:t>.) wójt składa radzie gminy roczne sprawozdanie z realizacji zadań z zakresu wspierania rodziny</w:t>
                  </w:r>
                  <w:r w:rsidR="00DF1E4C" w:rsidRPr="00E13EDF">
                    <w:rPr>
                      <w:rStyle w:val="Odwoanieprzypisudolnego"/>
                      <w:rFonts w:ascii="Gill Sans MT" w:hAnsi="Gill Sans MT" w:cstheme="majorHAnsi"/>
                      <w:color w:val="000000"/>
                    </w:rPr>
                    <w:footnoteReference w:id="1"/>
                  </w:r>
                  <w:r w:rsidR="00DF1E4C" w:rsidRPr="00E13EDF">
                    <w:rPr>
                      <w:rFonts w:ascii="Gill Sans MT" w:hAnsi="Gill Sans MT" w:cstheme="majorHAnsi"/>
                      <w:color w:val="000000"/>
                    </w:rPr>
                    <w:t xml:space="preserve"> oraz przedstawia potrzeby wynikające z wykonania zaplanowanych zadań. Przedkładane sprawozdanie z realizacji </w:t>
                  </w:r>
                  <w:r w:rsidR="00DF1E4C" w:rsidRPr="00E13EDF">
                    <w:rPr>
                      <w:rFonts w:ascii="Gill Sans MT" w:hAnsi="Gill Sans MT" w:cstheme="majorHAnsi"/>
                      <w:i/>
                      <w:iCs/>
                      <w:color w:val="000000"/>
                    </w:rPr>
                    <w:t>Programu Wspierania Rodziny w Łodzi na lata 202</w:t>
                  </w:r>
                  <w:r w:rsidR="00D47A15" w:rsidRPr="00E13EDF">
                    <w:rPr>
                      <w:rFonts w:ascii="Gill Sans MT" w:hAnsi="Gill Sans MT" w:cstheme="majorHAnsi"/>
                      <w:i/>
                      <w:iCs/>
                      <w:color w:val="000000"/>
                    </w:rPr>
                    <w:t>4</w:t>
                  </w:r>
                  <w:r w:rsidR="00DF1E4C" w:rsidRPr="00E13EDF">
                    <w:rPr>
                      <w:rFonts w:ascii="Gill Sans MT" w:hAnsi="Gill Sans MT" w:cstheme="majorHAnsi"/>
                      <w:i/>
                      <w:iCs/>
                      <w:color w:val="000000"/>
                    </w:rPr>
                    <w:t>-202</w:t>
                  </w:r>
                  <w:r w:rsidR="00D47A15" w:rsidRPr="00E13EDF">
                    <w:rPr>
                      <w:rFonts w:ascii="Gill Sans MT" w:hAnsi="Gill Sans MT" w:cstheme="majorHAnsi"/>
                      <w:i/>
                      <w:iCs/>
                      <w:color w:val="000000"/>
                    </w:rPr>
                    <w:t>6</w:t>
                  </w:r>
                  <w:r w:rsidR="00DF1E4C" w:rsidRPr="00E13EDF">
                    <w:rPr>
                      <w:rFonts w:ascii="Gill Sans MT" w:hAnsi="Gill Sans MT" w:cstheme="majorHAnsi"/>
                      <w:color w:val="000000"/>
                    </w:rPr>
                    <w:t xml:space="preserve"> za 202</w:t>
                  </w:r>
                  <w:r w:rsidR="00D47A15" w:rsidRPr="00E13EDF">
                    <w:rPr>
                      <w:rFonts w:ascii="Gill Sans MT" w:hAnsi="Gill Sans MT" w:cstheme="majorHAnsi"/>
                      <w:color w:val="000000"/>
                    </w:rPr>
                    <w:t>4</w:t>
                  </w:r>
                  <w:r w:rsidR="00DF1E4C" w:rsidRPr="00E13EDF">
                    <w:rPr>
                      <w:rFonts w:ascii="Gill Sans MT" w:hAnsi="Gill Sans MT" w:cstheme="majorHAnsi"/>
                      <w:color w:val="000000"/>
                    </w:rPr>
                    <w:t xml:space="preserve"> r. stanowi </w:t>
                  </w:r>
                  <w:r w:rsidR="00874E8D" w:rsidRPr="00E13EDF">
                    <w:rPr>
                      <w:rFonts w:ascii="Gill Sans MT" w:hAnsi="Gill Sans MT" w:cstheme="majorHAnsi"/>
                      <w:color w:val="000000"/>
                    </w:rPr>
                    <w:t>pokłosie</w:t>
                  </w:r>
                  <w:r w:rsidR="003901B3" w:rsidRPr="00E13EDF">
                    <w:rPr>
                      <w:rFonts w:ascii="Gill Sans MT" w:hAnsi="Gill Sans MT" w:cstheme="majorHAnsi"/>
                      <w:color w:val="000000"/>
                    </w:rPr>
                    <w:t xml:space="preserve"> realizacji </w:t>
                  </w:r>
                  <w:r w:rsidR="00DF1E4C" w:rsidRPr="00E13EDF">
                    <w:rPr>
                      <w:rFonts w:ascii="Gill Sans MT" w:hAnsi="Gill Sans MT" w:cstheme="majorHAnsi"/>
                      <w:color w:val="000000"/>
                    </w:rPr>
                    <w:t xml:space="preserve">Zarządzenia nr </w:t>
                  </w:r>
                  <w:r w:rsidR="003761C1" w:rsidRPr="00E13EDF">
                    <w:rPr>
                      <w:rFonts w:ascii="Gill Sans MT" w:hAnsi="Gill Sans MT" w:cstheme="majorHAnsi"/>
                      <w:color w:val="000000"/>
                    </w:rPr>
                    <w:t xml:space="preserve">1697/2024 </w:t>
                  </w:r>
                  <w:r w:rsidR="00DF1E4C" w:rsidRPr="00E13EDF">
                    <w:rPr>
                      <w:rFonts w:ascii="Gill Sans MT" w:hAnsi="Gill Sans MT" w:cstheme="majorHAnsi"/>
                      <w:color w:val="000000"/>
                    </w:rPr>
                    <w:t xml:space="preserve">Prezydenta Miasta Łodzi </w:t>
                  </w:r>
                  <w:r w:rsidR="002C2216" w:rsidRPr="00E13EDF">
                    <w:rPr>
                      <w:rFonts w:ascii="Gill Sans MT" w:hAnsi="Gill Sans MT" w:cstheme="majorHAnsi"/>
                      <w:color w:val="000000"/>
                    </w:rPr>
                    <w:br/>
                  </w:r>
                  <w:r w:rsidR="00DF1E4C" w:rsidRPr="00E13EDF">
                    <w:rPr>
                      <w:rFonts w:ascii="Gill Sans MT" w:hAnsi="Gill Sans MT" w:cstheme="majorHAnsi"/>
                      <w:color w:val="000000"/>
                    </w:rPr>
                    <w:t xml:space="preserve">z dnia </w:t>
                  </w:r>
                  <w:r w:rsidR="003761C1" w:rsidRPr="00E13EDF">
                    <w:rPr>
                      <w:rFonts w:ascii="Gill Sans MT" w:hAnsi="Gill Sans MT" w:cstheme="majorHAnsi"/>
                      <w:color w:val="000000"/>
                    </w:rPr>
                    <w:t>7</w:t>
                  </w:r>
                  <w:r w:rsidR="00DF1E4C" w:rsidRPr="00E13EDF">
                    <w:rPr>
                      <w:rFonts w:ascii="Gill Sans MT" w:hAnsi="Gill Sans MT" w:cstheme="majorHAnsi"/>
                      <w:color w:val="000000"/>
                    </w:rPr>
                    <w:t xml:space="preserve"> </w:t>
                  </w:r>
                  <w:r w:rsidR="003761C1" w:rsidRPr="00E13EDF">
                    <w:rPr>
                      <w:rFonts w:ascii="Gill Sans MT" w:hAnsi="Gill Sans MT" w:cstheme="majorHAnsi"/>
                      <w:color w:val="000000"/>
                    </w:rPr>
                    <w:t>sierpnia</w:t>
                  </w:r>
                  <w:r w:rsidR="00DF1E4C" w:rsidRPr="00E13EDF">
                    <w:rPr>
                      <w:rFonts w:ascii="Gill Sans MT" w:hAnsi="Gill Sans MT" w:cstheme="majorHAnsi"/>
                      <w:color w:val="000000"/>
                    </w:rPr>
                    <w:t xml:space="preserve"> 202</w:t>
                  </w:r>
                  <w:r w:rsidR="003761C1" w:rsidRPr="00E13EDF">
                    <w:rPr>
                      <w:rFonts w:ascii="Gill Sans MT" w:hAnsi="Gill Sans MT" w:cstheme="majorHAnsi"/>
                      <w:color w:val="000000"/>
                    </w:rPr>
                    <w:t>4</w:t>
                  </w:r>
                  <w:r w:rsidR="00DF1E4C" w:rsidRPr="00E13EDF">
                    <w:rPr>
                      <w:rFonts w:ascii="Gill Sans MT" w:hAnsi="Gill Sans MT" w:cstheme="majorHAnsi"/>
                      <w:color w:val="000000"/>
                    </w:rPr>
                    <w:t xml:space="preserve"> r. w sprawie </w:t>
                  </w:r>
                  <w:r w:rsidR="003761C1" w:rsidRPr="00E13EDF">
                    <w:rPr>
                      <w:rFonts w:ascii="Gill Sans MT" w:hAnsi="Gill Sans MT" w:cstheme="majorHAnsi"/>
                      <w:color w:val="000000"/>
                    </w:rPr>
                    <w:t>powołania Zespołu ds.</w:t>
                  </w:r>
                  <w:r w:rsidR="00D837EF" w:rsidRPr="00E13EDF">
                    <w:rPr>
                      <w:rFonts w:ascii="Gill Sans MT" w:hAnsi="Gill Sans MT" w:cstheme="majorHAnsi"/>
                      <w:color w:val="000000"/>
                    </w:rPr>
                    <w:t xml:space="preserve"> </w:t>
                  </w:r>
                  <w:r w:rsidR="003761C1" w:rsidRPr="00E13EDF">
                    <w:rPr>
                      <w:rFonts w:ascii="Gill Sans MT" w:hAnsi="Gill Sans MT" w:cstheme="majorHAnsi"/>
                      <w:color w:val="000000"/>
                    </w:rPr>
                    <w:t>Monitorowania „Programu Wspierania Rodziny</w:t>
                  </w:r>
                  <w:r w:rsidR="003901B3" w:rsidRPr="00E13EDF">
                    <w:rPr>
                      <w:rFonts w:ascii="Gill Sans MT" w:hAnsi="Gill Sans MT" w:cstheme="majorHAnsi"/>
                      <w:color w:val="000000"/>
                    </w:rPr>
                    <w:t xml:space="preserve"> </w:t>
                  </w:r>
                  <w:r w:rsidR="003761C1" w:rsidRPr="00E13EDF">
                    <w:rPr>
                      <w:rFonts w:ascii="Gill Sans MT" w:hAnsi="Gill Sans MT" w:cstheme="majorHAnsi"/>
                      <w:color w:val="000000"/>
                    </w:rPr>
                    <w:t>w Łodzi na lata 2024 – 2026”</w:t>
                  </w:r>
                  <w:r w:rsidR="003901B3" w:rsidRPr="00E13EDF">
                    <w:rPr>
                      <w:rFonts w:ascii="Gill Sans MT" w:hAnsi="Gill Sans MT" w:cstheme="majorHAnsi"/>
                      <w:color w:val="000000"/>
                    </w:rPr>
                    <w:t>,</w:t>
                  </w:r>
                  <w:r w:rsidR="003761C1" w:rsidRPr="00E13EDF">
                    <w:rPr>
                      <w:rFonts w:ascii="Gill Sans MT" w:hAnsi="Gill Sans MT" w:cstheme="majorHAnsi"/>
                      <w:color w:val="000000"/>
                    </w:rPr>
                    <w:t xml:space="preserve"> </w:t>
                  </w:r>
                  <w:r w:rsidR="00DF1E4C" w:rsidRPr="00E13EDF">
                    <w:rPr>
                      <w:rFonts w:ascii="Gill Sans MT" w:hAnsi="Gill Sans MT" w:cstheme="majorHAnsi"/>
                      <w:color w:val="000000"/>
                    </w:rPr>
                    <w:t xml:space="preserve">którego zadaniem jest </w:t>
                  </w:r>
                  <w:r w:rsidR="00874E8D" w:rsidRPr="00E13EDF">
                    <w:rPr>
                      <w:rFonts w:ascii="Gill Sans MT" w:hAnsi="Gill Sans MT" w:cstheme="majorHAnsi"/>
                      <w:color w:val="000000"/>
                    </w:rPr>
                    <w:t>monitorowanie</w:t>
                  </w:r>
                  <w:r w:rsidR="00DF1E4C" w:rsidRPr="00E13EDF">
                    <w:rPr>
                      <w:rFonts w:ascii="Gill Sans MT" w:hAnsi="Gill Sans MT" w:cstheme="majorHAnsi"/>
                      <w:color w:val="000000"/>
                    </w:rPr>
                    <w:t xml:space="preserve"> działań wspierających na rzecz rodzin </w:t>
                  </w:r>
                  <w:r w:rsidR="00DF1E4C" w:rsidRPr="00E13EDF">
                    <w:rPr>
                      <w:rFonts w:ascii="Gill Sans MT" w:hAnsi="Gill Sans MT" w:cstheme="majorHAnsi"/>
                    </w:rPr>
                    <w:t>przeżywających trudności opiekuńczo -</w:t>
                  </w:r>
                  <w:r w:rsidR="003901B3" w:rsidRPr="00E13EDF">
                    <w:rPr>
                      <w:rFonts w:ascii="Gill Sans MT" w:hAnsi="Gill Sans MT" w:cstheme="majorHAnsi"/>
                    </w:rPr>
                    <w:t xml:space="preserve"> </w:t>
                  </w:r>
                  <w:r w:rsidR="00DF1E4C" w:rsidRPr="00E13EDF">
                    <w:rPr>
                      <w:rFonts w:ascii="Gill Sans MT" w:hAnsi="Gill Sans MT" w:cstheme="majorHAnsi"/>
                    </w:rPr>
                    <w:t>wychowawcze</w:t>
                  </w:r>
                  <w:r w:rsidR="00DF1E4C" w:rsidRPr="00E13EDF">
                    <w:rPr>
                      <w:rFonts w:ascii="Gill Sans MT" w:hAnsi="Gill Sans MT" w:cstheme="majorHAnsi"/>
                      <w:color w:val="000000"/>
                    </w:rPr>
                    <w:t>.</w:t>
                  </w:r>
                </w:p>
                <w:p w14:paraId="494F96F6" w14:textId="59368291" w:rsidR="00D53CBB" w:rsidRPr="00E13EDF" w:rsidRDefault="00D53CBB" w:rsidP="00184775">
                  <w:pPr>
                    <w:pStyle w:val="Tekstpodstawowy"/>
                    <w:tabs>
                      <w:tab w:val="left" w:pos="624"/>
                      <w:tab w:val="left" w:pos="851"/>
                    </w:tabs>
                    <w:spacing w:after="0" w:line="360" w:lineRule="auto"/>
                    <w:jc w:val="both"/>
                    <w:rPr>
                      <w:rFonts w:ascii="Gill Sans MT" w:hAnsi="Gill Sans MT" w:cs="Arial"/>
                      <w:sz w:val="24"/>
                      <w:szCs w:val="24"/>
                    </w:rPr>
                  </w:pPr>
                  <w:r w:rsidRPr="00E13EDF">
                    <w:rPr>
                      <w:rFonts w:ascii="Gill Sans MT" w:hAnsi="Gill Sans MT" w:cs="Arial"/>
                      <w:sz w:val="24"/>
                      <w:szCs w:val="24"/>
                    </w:rPr>
                    <w:t xml:space="preserve">        </w:t>
                  </w:r>
                  <w:r w:rsidR="00874E8D" w:rsidRPr="00E13EDF">
                    <w:rPr>
                      <w:rFonts w:ascii="Gill Sans MT" w:hAnsi="Gill Sans MT" w:cs="Arial"/>
                      <w:sz w:val="24"/>
                      <w:szCs w:val="24"/>
                    </w:rPr>
                    <w:t>W</w:t>
                  </w:r>
                  <w:r w:rsidRPr="00E13EDF">
                    <w:rPr>
                      <w:rFonts w:ascii="Gill Sans MT" w:hAnsi="Gill Sans MT" w:cs="Arial"/>
                      <w:sz w:val="24"/>
                      <w:szCs w:val="24"/>
                    </w:rPr>
                    <w:t xml:space="preserve">sparcie dla rodzin uwzględnia obszary wskazane  w  art.  8. ust. 1 pkt. 1. </w:t>
                  </w:r>
                  <w:r w:rsidR="00874E8D" w:rsidRPr="00E13EDF">
                    <w:rPr>
                      <w:rFonts w:ascii="Gill Sans MT" w:hAnsi="Gill Sans MT" w:cs="Arial"/>
                      <w:sz w:val="24"/>
                      <w:szCs w:val="24"/>
                    </w:rPr>
                    <w:t xml:space="preserve">ustawy </w:t>
                  </w:r>
                  <w:r w:rsidR="00874E8D" w:rsidRPr="00E13EDF">
                    <w:rPr>
                      <w:rFonts w:ascii="Gill Sans MT" w:hAnsi="Gill Sans MT" w:cs="Arial"/>
                      <w:sz w:val="24"/>
                      <w:szCs w:val="24"/>
                    </w:rPr>
                    <w:br/>
                  </w:r>
                  <w:r w:rsidR="00874E8D" w:rsidRPr="00E13EDF">
                    <w:rPr>
                      <w:rFonts w:ascii="Gill Sans MT" w:hAnsi="Gill Sans MT" w:cstheme="majorHAnsi"/>
                      <w:color w:val="000000"/>
                      <w:sz w:val="24"/>
                      <w:szCs w:val="24"/>
                    </w:rPr>
                    <w:t xml:space="preserve">o wspieraniu rodziny i systemie pieczy zastępczej, </w:t>
                  </w:r>
                  <w:r w:rsidRPr="00E13EDF">
                    <w:rPr>
                      <w:rFonts w:ascii="Gill Sans MT" w:hAnsi="Gill Sans MT" w:cs="Arial"/>
                      <w:sz w:val="24"/>
                      <w:szCs w:val="24"/>
                    </w:rPr>
                    <w:t>zgodnie z treścią której, rodzinie przeżywającej trudności w</w:t>
                  </w:r>
                  <w:r w:rsidR="00874E8D" w:rsidRPr="00E13EDF">
                    <w:rPr>
                      <w:rFonts w:ascii="Gill Sans MT" w:hAnsi="Gill Sans MT" w:cs="Arial"/>
                      <w:sz w:val="24"/>
                      <w:szCs w:val="24"/>
                    </w:rPr>
                    <w:t xml:space="preserve"> </w:t>
                  </w:r>
                  <w:r w:rsidRPr="00E13EDF">
                    <w:rPr>
                      <w:rFonts w:ascii="Gill Sans MT" w:hAnsi="Gill Sans MT" w:cs="Arial"/>
                      <w:sz w:val="24"/>
                      <w:szCs w:val="24"/>
                    </w:rPr>
                    <w:t>wypełnianiu funkcji opiekuńczo - wychowawcz</w:t>
                  </w:r>
                  <w:r w:rsidR="00874E8D" w:rsidRPr="00E13EDF">
                    <w:rPr>
                      <w:rFonts w:ascii="Gill Sans MT" w:hAnsi="Gill Sans MT" w:cs="Arial"/>
                      <w:sz w:val="24"/>
                      <w:szCs w:val="24"/>
                    </w:rPr>
                    <w:t>ej</w:t>
                  </w:r>
                  <w:r w:rsidRPr="00E13EDF">
                    <w:rPr>
                      <w:rFonts w:ascii="Gill Sans MT" w:hAnsi="Gill Sans MT" w:cs="Arial"/>
                      <w:sz w:val="24"/>
                      <w:szCs w:val="24"/>
                    </w:rPr>
                    <w:t xml:space="preserve"> wójt zapewnia wsparcie, które polega w szczególności na:</w:t>
                  </w:r>
                  <w:r w:rsidR="00A03D04" w:rsidRPr="00E13EDF">
                    <w:rPr>
                      <w:rFonts w:ascii="Gill Sans MT" w:hAnsi="Gill Sans MT" w:cs="Arial"/>
                      <w:sz w:val="24"/>
                      <w:szCs w:val="24"/>
                    </w:rPr>
                    <w:t xml:space="preserve"> </w:t>
                  </w:r>
                  <w:r w:rsidRPr="00E13EDF">
                    <w:rPr>
                      <w:rFonts w:ascii="Gill Sans MT" w:hAnsi="Gill Sans MT" w:cs="Arial"/>
                      <w:sz w:val="24"/>
                      <w:szCs w:val="24"/>
                    </w:rPr>
                    <w:t xml:space="preserve"> </w:t>
                  </w:r>
                </w:p>
                <w:p w14:paraId="385DCA50" w14:textId="70D9F7FD" w:rsidR="00445142" w:rsidRPr="00E13EDF" w:rsidRDefault="00445142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1) Analizie sytuacji rodziny i środowiska rodzinnego oraz przyczyn kryzysu w rodzinie; </w:t>
                  </w:r>
                  <w:r w:rsidR="002C2216" w:rsidRPr="00E13EDF">
                    <w:rPr>
                      <w:rFonts w:ascii="Gill Sans MT" w:hAnsi="Gill Sans MT" w:cstheme="majorHAnsi"/>
                      <w:color w:val="000000"/>
                    </w:rPr>
                    <w:br/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2)  Wzmocnieniu roli i funkcji rodziny;</w:t>
                  </w:r>
                </w:p>
                <w:p w14:paraId="68EBB76E" w14:textId="1DFA4D6E" w:rsidR="00445142" w:rsidRPr="00E13EDF" w:rsidRDefault="00445142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3) Rozwijaniu umiejętności opiekuńczo-wychowawczych rodziny;</w:t>
                  </w:r>
                </w:p>
                <w:p w14:paraId="2966B2B0" w14:textId="2227D16C" w:rsidR="00445142" w:rsidRPr="00E13EDF" w:rsidRDefault="00445142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4) Podniesieniu świadomości w zakresie planowania oraz funkcjonowania rodziny;</w:t>
                  </w:r>
                </w:p>
                <w:p w14:paraId="63CAEA66" w14:textId="5C016263" w:rsidR="00445142" w:rsidRPr="00E13EDF" w:rsidRDefault="00445142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5) Pomocy w integracji rodziny;</w:t>
                  </w:r>
                </w:p>
                <w:p w14:paraId="2A257B29" w14:textId="757B1DC4" w:rsidR="00445142" w:rsidRPr="00E13EDF" w:rsidRDefault="00445142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6)</w:t>
                  </w:r>
                  <w:r w:rsidR="002C2216" w:rsidRPr="00E13EDF">
                    <w:rPr>
                      <w:rFonts w:ascii="Gill Sans MT" w:hAnsi="Gill Sans MT" w:cstheme="majorHAnsi"/>
                      <w:color w:val="000000"/>
                    </w:rPr>
                    <w:t xml:space="preserve"> 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Przeciwdziałaniu marginalizacji i </w:t>
                  </w:r>
                  <w:proofErr w:type="spellStart"/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degrada</w:t>
                  </w:r>
                  <w:proofErr w:type="spellEnd"/>
                  <w:r w:rsidR="004C2B7B" w:rsidRPr="00E13EDF">
                    <w:rPr>
                      <w:rFonts w:ascii="Gill Sans MT" w:hAnsi="Gill Sans MT" w:cstheme="majorHAnsi"/>
                      <w:color w:val="000000"/>
                    </w:rPr>
                    <w:t>-</w:t>
                  </w:r>
                  <w:r w:rsidR="004C2B7B" w:rsidRPr="00E13EDF">
                    <w:rPr>
                      <w:rFonts w:ascii="Gill Sans MT" w:hAnsi="Gill Sans MT" w:cstheme="majorHAnsi"/>
                      <w:color w:val="000000"/>
                    </w:rPr>
                    <w:br/>
                  </w:r>
                  <w:proofErr w:type="spellStart"/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cji</w:t>
                  </w:r>
                  <w:proofErr w:type="spellEnd"/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 społecznej rodziny;</w:t>
                  </w:r>
                </w:p>
                <w:p w14:paraId="3E0E5203" w14:textId="0C7509EB" w:rsidR="00C44216" w:rsidRPr="00E13EDF" w:rsidRDefault="00445142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7) Dążeniu do reintegracji rodziny.</w:t>
                  </w:r>
                </w:p>
                <w:p w14:paraId="60D30B19" w14:textId="77777777" w:rsidR="00874E8D" w:rsidRPr="00E13EDF" w:rsidRDefault="00874E8D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</w:p>
                <w:p w14:paraId="5DCDCAB7" w14:textId="20BD535F" w:rsidR="00C44216" w:rsidRPr="00E13EDF" w:rsidRDefault="00C44216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2. Wspieranie rodziny jest prowadzone </w:t>
                  </w:r>
                  <w:r w:rsidR="00773D27" w:rsidRPr="00E13EDF">
                    <w:rPr>
                      <w:rFonts w:ascii="Gill Sans MT" w:hAnsi="Gill Sans MT" w:cstheme="majorHAnsi"/>
                      <w:color w:val="000000"/>
                    </w:rPr>
                    <w:br/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w formie:</w:t>
                  </w:r>
                  <w:r w:rsidR="00773D27" w:rsidRPr="00E13EDF">
                    <w:rPr>
                      <w:rFonts w:ascii="Gill Sans MT" w:hAnsi="Gill Sans MT" w:cstheme="majorHAnsi"/>
                      <w:color w:val="000000"/>
                    </w:rPr>
                    <w:t xml:space="preserve"> 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pracy z rodziną</w:t>
                  </w:r>
                  <w:r w:rsidR="00773D27" w:rsidRPr="00E13EDF">
                    <w:rPr>
                      <w:rFonts w:ascii="Gill Sans MT" w:hAnsi="Gill Sans MT" w:cstheme="majorHAnsi"/>
                      <w:color w:val="000000"/>
                    </w:rPr>
                    <w:t xml:space="preserve"> oraz 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 pomocy </w:t>
                  </w:r>
                  <w:r w:rsidR="00773D27" w:rsidRPr="00E13EDF">
                    <w:rPr>
                      <w:rFonts w:ascii="Gill Sans MT" w:hAnsi="Gill Sans MT" w:cstheme="majorHAnsi"/>
                      <w:color w:val="000000"/>
                    </w:rPr>
                    <w:br/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w opiece i wychowaniu dziecka.</w:t>
                  </w:r>
                </w:p>
                <w:p w14:paraId="71EA5B46" w14:textId="77777777" w:rsidR="00874E8D" w:rsidRPr="00E13EDF" w:rsidRDefault="00874E8D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</w:p>
                <w:p w14:paraId="64E72170" w14:textId="44618807" w:rsidR="00064E73" w:rsidRPr="00E13EDF" w:rsidRDefault="00773D27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3. Wspieranie rodziny jest prowadzone za jej zgodą i aktywnym udziałem, z uwzględnieniem zasobów własnych oraz źródeł wsparcia zewnętrznego.</w:t>
                  </w:r>
                </w:p>
                <w:p w14:paraId="47163B15" w14:textId="77777777" w:rsidR="00874E8D" w:rsidRPr="00E13EDF" w:rsidRDefault="00874E8D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</w:p>
                <w:p w14:paraId="0DC7F90F" w14:textId="6C31DFBE" w:rsidR="00A05E9E" w:rsidRPr="00E13EDF" w:rsidRDefault="00064E73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        </w:t>
                  </w:r>
                  <w:r w:rsidR="00AB6AEA">
                    <w:rPr>
                      <w:rFonts w:ascii="Gill Sans MT" w:hAnsi="Gill Sans MT" w:cstheme="majorHAnsi"/>
                      <w:color w:val="000000"/>
                    </w:rPr>
                    <w:t>„</w:t>
                  </w:r>
                  <w:r w:rsidR="00A05E9E" w:rsidRPr="00E13EDF">
                    <w:rPr>
                      <w:rFonts w:ascii="Gill Sans MT" w:hAnsi="Gill Sans MT" w:cstheme="majorHAnsi"/>
                      <w:color w:val="000000"/>
                    </w:rPr>
                    <w:t xml:space="preserve">Program Wspierania Rodziny w Łodzi </w:t>
                  </w:r>
                  <w:r w:rsidR="002C2216" w:rsidRPr="00E13EDF">
                    <w:rPr>
                      <w:rFonts w:ascii="Gill Sans MT" w:hAnsi="Gill Sans MT" w:cstheme="majorHAnsi"/>
                      <w:color w:val="000000"/>
                    </w:rPr>
                    <w:br/>
                  </w:r>
                  <w:r w:rsidR="00A05E9E" w:rsidRPr="00E13EDF">
                    <w:rPr>
                      <w:rFonts w:ascii="Gill Sans MT" w:hAnsi="Gill Sans MT" w:cstheme="majorHAnsi"/>
                      <w:color w:val="000000"/>
                    </w:rPr>
                    <w:t>na lata 2024-2026</w:t>
                  </w:r>
                  <w:r w:rsidR="00AB6AEA">
                    <w:rPr>
                      <w:rFonts w:ascii="Gill Sans MT" w:hAnsi="Gill Sans MT" w:cstheme="majorHAnsi"/>
                      <w:color w:val="000000"/>
                    </w:rPr>
                    <w:t>”</w:t>
                  </w:r>
                  <w:r w:rsidR="00A05E9E" w:rsidRPr="00E13EDF">
                    <w:rPr>
                      <w:rFonts w:ascii="Gill Sans MT" w:hAnsi="Gill Sans MT" w:cstheme="majorHAnsi"/>
                      <w:color w:val="000000"/>
                    </w:rPr>
                    <w:t xml:space="preserve"> finansowany jest w oparciu o zasoby własne gminy wynikające z realizacji zadań przez jednostki organizacyjne Miasta </w:t>
                  </w:r>
                  <w:r w:rsidR="00AB6AEA">
                    <w:rPr>
                      <w:rFonts w:ascii="Gill Sans MT" w:hAnsi="Gill Sans MT" w:cstheme="majorHAnsi"/>
                      <w:color w:val="000000"/>
                    </w:rPr>
                    <w:br/>
                  </w:r>
                  <w:r w:rsidR="00A05E9E" w:rsidRPr="00E13EDF">
                    <w:rPr>
                      <w:rFonts w:ascii="Gill Sans MT" w:hAnsi="Gill Sans MT" w:cstheme="majorHAnsi"/>
                      <w:color w:val="000000"/>
                    </w:rPr>
                    <w:t>Łodzi.</w:t>
                  </w:r>
                </w:p>
                <w:p w14:paraId="213A9799" w14:textId="50387BF2" w:rsidR="00445142" w:rsidRPr="00E13EDF" w:rsidRDefault="00A05E9E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         Koordynatorem </w:t>
                  </w:r>
                  <w:r w:rsidR="00AB6AEA">
                    <w:rPr>
                      <w:rFonts w:ascii="Gill Sans MT" w:hAnsi="Gill Sans MT" w:cstheme="majorHAnsi"/>
                      <w:color w:val="000000"/>
                    </w:rPr>
                    <w:t>„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Programu Wspierania Rodziny w Łodzi opracowanego na lata 2024 – 2026</w:t>
                  </w:r>
                  <w:r w:rsidR="00AB6AEA">
                    <w:rPr>
                      <w:rFonts w:ascii="Gill Sans MT" w:hAnsi="Gill Sans MT" w:cstheme="majorHAnsi"/>
                      <w:color w:val="000000"/>
                    </w:rPr>
                    <w:t>”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  jest Miejski Ośrodek Pomocy Społecznej w Łodzi, który współpracuje z jednostkami samorządowymi oraz organizacjami </w:t>
                  </w:r>
                  <w:r w:rsidR="00DB3D4B" w:rsidRPr="00DB3D4B">
                    <w:rPr>
                      <w:rFonts w:ascii="Gill Sans MT" w:hAnsi="Gill Sans MT" w:cstheme="majorHAnsi"/>
                      <w:color w:val="000000"/>
                    </w:rPr>
                    <w:t>pozarządowymi</w:t>
                  </w:r>
                  <w:r w:rsidR="00DB3D4B">
                    <w:rPr>
                      <w:rFonts w:cstheme="majorHAnsi"/>
                      <w:color w:val="000000"/>
                    </w:rPr>
                    <w:t xml:space="preserve"> 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w procesie realizacji zadań.</w:t>
                  </w:r>
                </w:p>
                <w:p w14:paraId="31E1A090" w14:textId="77777777" w:rsidR="00A05E9E" w:rsidRPr="00E13EDF" w:rsidRDefault="00A05E9E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</w:p>
                <w:p w14:paraId="56A621CE" w14:textId="77777777" w:rsidR="00F0501E" w:rsidRPr="00E13EDF" w:rsidRDefault="00F0501E" w:rsidP="00184775">
                  <w:pPr>
                    <w:spacing w:line="360" w:lineRule="auto"/>
                    <w:jc w:val="both"/>
                    <w:rPr>
                      <w:rFonts w:ascii="Gill Sans MT" w:hAnsi="Gill Sans MT"/>
                    </w:rPr>
                  </w:pPr>
                </w:p>
                <w:p w14:paraId="28A2F1C6" w14:textId="77777777" w:rsidR="00F0501E" w:rsidRPr="00E13EDF" w:rsidRDefault="00F0501E" w:rsidP="00184775">
                  <w:pPr>
                    <w:spacing w:line="360" w:lineRule="auto"/>
                    <w:jc w:val="both"/>
                    <w:rPr>
                      <w:rFonts w:ascii="Gill Sans MT" w:hAnsi="Gill Sans MT"/>
                    </w:rPr>
                  </w:pPr>
                </w:p>
                <w:p w14:paraId="02FB530D" w14:textId="6CE46AD2" w:rsidR="00DA74B3" w:rsidRPr="00EB5949" w:rsidRDefault="00DA74B3" w:rsidP="007A3537">
                  <w:pPr>
                    <w:pStyle w:val="Nagwek2"/>
                    <w:rPr>
                      <w:rFonts w:ascii="Gill Sans MT" w:hAnsi="Gill Sans MT"/>
                      <w:b/>
                      <w:bCs/>
                    </w:rPr>
                  </w:pPr>
                  <w:bookmarkStart w:id="37" w:name="_Toc190950359"/>
                  <w:r w:rsidRPr="00EB5949">
                    <w:rPr>
                      <w:rFonts w:ascii="Gill Sans MT" w:hAnsi="Gill Sans MT"/>
                      <w:b/>
                      <w:bCs/>
                    </w:rPr>
                    <w:t>Model Programu</w:t>
                  </w:r>
                  <w:bookmarkEnd w:id="37"/>
                </w:p>
                <w:p w14:paraId="4877C065" w14:textId="77777777" w:rsidR="000F1F8C" w:rsidRPr="00E13EDF" w:rsidRDefault="000F1F8C" w:rsidP="00184775">
                  <w:pPr>
                    <w:spacing w:line="360" w:lineRule="auto"/>
                    <w:rPr>
                      <w:rFonts w:ascii="Gill Sans MT" w:hAnsi="Gill Sans MT"/>
                    </w:rPr>
                  </w:pPr>
                </w:p>
                <w:p w14:paraId="0EF119B0" w14:textId="7D14FD43" w:rsidR="00A05E9E" w:rsidRPr="00A47608" w:rsidRDefault="00ED79D9" w:rsidP="00A47608">
                  <w:pPr>
                    <w:tabs>
                      <w:tab w:val="left" w:pos="520"/>
                    </w:tabs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        </w:t>
                  </w:r>
                  <w:r w:rsidR="00DA74B3" w:rsidRPr="00A47608">
                    <w:rPr>
                      <w:rFonts w:ascii="Gill Sans MT" w:hAnsi="Gill Sans MT" w:cstheme="majorHAnsi"/>
                      <w:color w:val="000000"/>
                    </w:rPr>
                    <w:t xml:space="preserve">Program Wspierania Rodziny w Łodzi </w:t>
                  </w:r>
                  <w:r w:rsidR="00773FEA" w:rsidRPr="00A47608">
                    <w:rPr>
                      <w:rFonts w:ascii="Gill Sans MT" w:hAnsi="Gill Sans MT" w:cstheme="majorHAnsi"/>
                      <w:color w:val="000000"/>
                    </w:rPr>
                    <w:br/>
                  </w:r>
                  <w:r w:rsidR="00DA74B3" w:rsidRPr="00A47608">
                    <w:rPr>
                      <w:rFonts w:ascii="Gill Sans MT" w:hAnsi="Gill Sans MT" w:cstheme="majorHAnsi"/>
                      <w:color w:val="000000"/>
                    </w:rPr>
                    <w:t xml:space="preserve">na lata 2024 - 2026 obejmuje działania wspomagające funkcjonowanie rodzin z </w:t>
                  </w:r>
                  <w:r w:rsidR="00D25AC4" w:rsidRPr="00A47608">
                    <w:rPr>
                      <w:rFonts w:ascii="Gill Sans MT" w:hAnsi="Gill Sans MT" w:cstheme="majorHAnsi"/>
                      <w:color w:val="000000"/>
                    </w:rPr>
                    <w:t xml:space="preserve"> </w:t>
                  </w:r>
                  <w:r w:rsidR="00DA74B3" w:rsidRPr="00A47608">
                    <w:rPr>
                      <w:rFonts w:ascii="Gill Sans MT" w:hAnsi="Gill Sans MT" w:cstheme="majorHAnsi"/>
                      <w:color w:val="000000"/>
                    </w:rPr>
                    <w:t>problemami opiekuńczo -</w:t>
                  </w:r>
                  <w:r w:rsidRPr="00A47608">
                    <w:rPr>
                      <w:rFonts w:ascii="Gill Sans MT" w:hAnsi="Gill Sans MT" w:cstheme="majorHAnsi"/>
                      <w:color w:val="000000"/>
                    </w:rPr>
                    <w:t xml:space="preserve"> </w:t>
                  </w:r>
                  <w:r w:rsidR="00DA74B3" w:rsidRPr="00A47608">
                    <w:rPr>
                      <w:rFonts w:ascii="Gill Sans MT" w:hAnsi="Gill Sans MT" w:cstheme="majorHAnsi"/>
                      <w:color w:val="000000"/>
                    </w:rPr>
                    <w:t xml:space="preserve">wychowawczymi, </w:t>
                  </w:r>
                  <w:r w:rsidR="00D25AC4" w:rsidRPr="00A47608">
                    <w:rPr>
                      <w:rFonts w:ascii="Gill Sans MT" w:hAnsi="Gill Sans MT" w:cstheme="majorHAnsi"/>
                      <w:color w:val="000000"/>
                    </w:rPr>
                    <w:t>prowadząc działania w zakresie:</w:t>
                  </w:r>
                </w:p>
                <w:p w14:paraId="50EC3E2C" w14:textId="3DDCE7C1" w:rsidR="00DA74B3" w:rsidRPr="00E13EDF" w:rsidRDefault="00DA74B3" w:rsidP="00184775">
                  <w:pPr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</w:p>
                <w:p w14:paraId="6FEBA530" w14:textId="73F46BC9" w:rsidR="003901B3" w:rsidRPr="006E423D" w:rsidRDefault="00285837" w:rsidP="006E423D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="Arial"/>
                      <w:b/>
                      <w:bCs/>
                    </w:rPr>
                  </w:pPr>
                  <w:r w:rsidRPr="006E423D">
                    <w:rPr>
                      <w:rFonts w:ascii="Gill Sans MT" w:hAnsi="Gill Sans MT" w:cs="Arial"/>
                      <w:b/>
                      <w:bCs/>
                    </w:rPr>
                    <w:t>1.</w:t>
                  </w:r>
                  <w:r w:rsidR="00DB36F8" w:rsidRPr="006E423D">
                    <w:rPr>
                      <w:rFonts w:ascii="Gill Sans MT" w:hAnsi="Gill Sans MT" w:cs="Arial"/>
                      <w:b/>
                      <w:bCs/>
                    </w:rPr>
                    <w:t xml:space="preserve"> </w:t>
                  </w:r>
                  <w:r w:rsidRPr="006E423D">
                    <w:rPr>
                      <w:rFonts w:ascii="Gill Sans MT" w:hAnsi="Gill Sans MT" w:cs="Arial"/>
                      <w:b/>
                      <w:bCs/>
                    </w:rPr>
                    <w:t>Poradnictw</w:t>
                  </w:r>
                  <w:r w:rsidR="00D25AC4" w:rsidRPr="006E423D">
                    <w:rPr>
                      <w:rFonts w:ascii="Gill Sans MT" w:hAnsi="Gill Sans MT" w:cs="Arial"/>
                      <w:b/>
                      <w:bCs/>
                    </w:rPr>
                    <w:t>a</w:t>
                  </w:r>
                  <w:r w:rsidRPr="006E423D">
                    <w:rPr>
                      <w:rFonts w:ascii="Gill Sans MT" w:hAnsi="Gill Sans MT" w:cs="Arial"/>
                      <w:b/>
                      <w:bCs/>
                    </w:rPr>
                    <w:t xml:space="preserve"> specjalistyczne</w:t>
                  </w:r>
                  <w:r w:rsidR="00D25AC4" w:rsidRPr="006E423D">
                    <w:rPr>
                      <w:rFonts w:ascii="Gill Sans MT" w:hAnsi="Gill Sans MT" w:cs="Arial"/>
                      <w:b/>
                      <w:bCs/>
                    </w:rPr>
                    <w:t>go</w:t>
                  </w:r>
                  <w:r w:rsidR="00DB36F8" w:rsidRPr="006E423D">
                    <w:rPr>
                      <w:rFonts w:ascii="Gill Sans MT" w:hAnsi="Gill Sans MT" w:cs="Arial"/>
                      <w:b/>
                      <w:bCs/>
                    </w:rPr>
                    <w:t>;</w:t>
                  </w:r>
                </w:p>
                <w:p w14:paraId="6520104A" w14:textId="7BDCD339" w:rsidR="003901B3" w:rsidRPr="006E423D" w:rsidRDefault="00285837" w:rsidP="006E423D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="Arial"/>
                      <w:b/>
                      <w:bCs/>
                    </w:rPr>
                  </w:pPr>
                  <w:r w:rsidRPr="006E423D">
                    <w:rPr>
                      <w:rFonts w:ascii="Gill Sans MT" w:hAnsi="Gill Sans MT" w:cs="Arial"/>
                      <w:b/>
                      <w:bCs/>
                    </w:rPr>
                    <w:t>2.</w:t>
                  </w:r>
                  <w:r w:rsidR="00DB36F8" w:rsidRPr="006E423D">
                    <w:rPr>
                      <w:rFonts w:ascii="Gill Sans MT" w:hAnsi="Gill Sans MT" w:cs="Arial"/>
                      <w:b/>
                      <w:bCs/>
                    </w:rPr>
                    <w:t xml:space="preserve"> </w:t>
                  </w:r>
                  <w:r w:rsidRPr="006E423D">
                    <w:rPr>
                      <w:rFonts w:ascii="Gill Sans MT" w:hAnsi="Gill Sans MT" w:cs="Arial"/>
                      <w:b/>
                      <w:bCs/>
                    </w:rPr>
                    <w:t>Wsparci</w:t>
                  </w:r>
                  <w:r w:rsidR="00D25AC4" w:rsidRPr="006E423D">
                    <w:rPr>
                      <w:rFonts w:ascii="Gill Sans MT" w:hAnsi="Gill Sans MT" w:cs="Arial"/>
                      <w:b/>
                      <w:bCs/>
                    </w:rPr>
                    <w:t>a</w:t>
                  </w:r>
                  <w:r w:rsidRPr="006E423D">
                    <w:rPr>
                      <w:rFonts w:ascii="Gill Sans MT" w:hAnsi="Gill Sans MT" w:cs="Arial"/>
                      <w:b/>
                      <w:bCs/>
                    </w:rPr>
                    <w:t xml:space="preserve"> asystentów rodziny</w:t>
                  </w:r>
                  <w:r w:rsidR="00DB36F8" w:rsidRPr="006E423D">
                    <w:rPr>
                      <w:rFonts w:ascii="Gill Sans MT" w:hAnsi="Gill Sans MT" w:cs="Arial"/>
                      <w:b/>
                      <w:bCs/>
                    </w:rPr>
                    <w:t>;</w:t>
                  </w:r>
                </w:p>
                <w:p w14:paraId="2A3F7002" w14:textId="503178C1" w:rsidR="003901B3" w:rsidRPr="006E423D" w:rsidRDefault="00285837" w:rsidP="006E423D">
                  <w:pPr>
                    <w:spacing w:line="360" w:lineRule="auto"/>
                    <w:jc w:val="both"/>
                    <w:rPr>
                      <w:rFonts w:ascii="Gill Sans MT" w:hAnsi="Gill Sans MT" w:cs="Arial"/>
                      <w:b/>
                      <w:bCs/>
                      <w:color w:val="000000"/>
                    </w:rPr>
                  </w:pPr>
                  <w:r w:rsidRPr="006E423D">
                    <w:rPr>
                      <w:rFonts w:ascii="Gill Sans MT" w:hAnsi="Gill Sans MT" w:cs="Arial"/>
                      <w:b/>
                      <w:bCs/>
                    </w:rPr>
                    <w:t>3.</w:t>
                  </w:r>
                  <w:r w:rsidR="002C2216" w:rsidRPr="006E423D">
                    <w:rPr>
                      <w:rFonts w:ascii="Gill Sans MT" w:hAnsi="Gill Sans MT" w:cs="Arial"/>
                      <w:b/>
                      <w:bCs/>
                      <w:color w:val="FFFFFF" w:themeColor="background1"/>
                    </w:rPr>
                    <w:t>.</w:t>
                  </w:r>
                  <w:r w:rsidRPr="006E423D">
                    <w:rPr>
                      <w:rFonts w:ascii="Gill Sans MT" w:hAnsi="Gill Sans MT" w:cs="Arial"/>
                      <w:b/>
                      <w:bCs/>
                    </w:rPr>
                    <w:t>P</w:t>
                  </w:r>
                  <w:r w:rsidRPr="006E423D">
                    <w:rPr>
                      <w:rFonts w:ascii="Gill Sans MT" w:hAnsi="Gill Sans MT" w:cs="Arial"/>
                      <w:b/>
                      <w:bCs/>
                      <w:color w:val="000000"/>
                    </w:rPr>
                    <w:t>rowadzeni</w:t>
                  </w:r>
                  <w:r w:rsidR="00D25AC4" w:rsidRPr="006E423D">
                    <w:rPr>
                      <w:rFonts w:ascii="Gill Sans MT" w:hAnsi="Gill Sans MT" w:cs="Arial"/>
                      <w:b/>
                      <w:bCs/>
                      <w:color w:val="000000"/>
                    </w:rPr>
                    <w:t>a</w:t>
                  </w:r>
                  <w:r w:rsidRPr="006E423D">
                    <w:rPr>
                      <w:rFonts w:ascii="Gill Sans MT" w:hAnsi="Gill Sans MT" w:cs="Arial"/>
                      <w:b/>
                      <w:bCs/>
                      <w:color w:val="000000"/>
                    </w:rPr>
                    <w:t xml:space="preserve"> placówek wsparcia</w:t>
                  </w:r>
                  <w:r w:rsidR="004959D8" w:rsidRPr="006E423D">
                    <w:rPr>
                      <w:rFonts w:ascii="Gill Sans MT" w:hAnsi="Gill Sans MT" w:cs="Arial"/>
                      <w:b/>
                      <w:bCs/>
                      <w:color w:val="000000"/>
                    </w:rPr>
                    <w:t xml:space="preserve"> dzien</w:t>
                  </w:r>
                  <w:r w:rsidRPr="006E423D">
                    <w:rPr>
                      <w:rFonts w:ascii="Gill Sans MT" w:hAnsi="Gill Sans MT" w:cs="Arial"/>
                      <w:b/>
                      <w:bCs/>
                      <w:color w:val="000000"/>
                    </w:rPr>
                    <w:t>nego</w:t>
                  </w:r>
                  <w:r w:rsidR="00DB36F8" w:rsidRPr="006E423D">
                    <w:rPr>
                      <w:rFonts w:ascii="Gill Sans MT" w:hAnsi="Gill Sans MT" w:cs="Arial"/>
                      <w:b/>
                      <w:bCs/>
                      <w:color w:val="000000"/>
                    </w:rPr>
                    <w:t>;</w:t>
                  </w:r>
                </w:p>
                <w:p w14:paraId="72ECD747" w14:textId="57DF397B" w:rsidR="003901B3" w:rsidRPr="006E423D" w:rsidRDefault="00285837" w:rsidP="006E423D">
                  <w:pPr>
                    <w:spacing w:line="360" w:lineRule="auto"/>
                    <w:jc w:val="both"/>
                    <w:rPr>
                      <w:rFonts w:ascii="Gill Sans MT" w:hAnsi="Gill Sans MT" w:cs="Arial"/>
                      <w:b/>
                      <w:bCs/>
                      <w:color w:val="000000"/>
                    </w:rPr>
                  </w:pPr>
                  <w:r w:rsidRPr="006E423D">
                    <w:rPr>
                      <w:rFonts w:ascii="Gill Sans MT" w:hAnsi="Gill Sans MT" w:cs="Arial"/>
                      <w:b/>
                      <w:bCs/>
                    </w:rPr>
                    <w:t>4.</w:t>
                  </w:r>
                  <w:r w:rsidRPr="006E423D">
                    <w:rPr>
                      <w:rFonts w:ascii="Gill Sans MT" w:hAnsi="Gill Sans MT" w:cs="Arial"/>
                      <w:b/>
                      <w:bCs/>
                      <w:color w:val="000000"/>
                    </w:rPr>
                    <w:t xml:space="preserve"> </w:t>
                  </w:r>
                  <w:r w:rsidR="00DB36F8" w:rsidRPr="006E423D">
                    <w:rPr>
                      <w:rFonts w:ascii="Gill Sans MT" w:hAnsi="Gill Sans MT" w:cs="Arial"/>
                      <w:b/>
                      <w:bCs/>
                      <w:color w:val="000000"/>
                    </w:rPr>
                    <w:t>Przeciwdziałani</w:t>
                  </w:r>
                  <w:r w:rsidR="00D25AC4" w:rsidRPr="006E423D">
                    <w:rPr>
                      <w:rFonts w:ascii="Gill Sans MT" w:hAnsi="Gill Sans MT" w:cs="Arial"/>
                      <w:b/>
                      <w:bCs/>
                      <w:color w:val="000000"/>
                    </w:rPr>
                    <w:t>a</w:t>
                  </w:r>
                  <w:r w:rsidR="00DB36F8" w:rsidRPr="006E423D">
                    <w:rPr>
                      <w:rFonts w:ascii="Gill Sans MT" w:hAnsi="Gill Sans MT" w:cs="Arial"/>
                      <w:b/>
                      <w:bCs/>
                      <w:color w:val="000000"/>
                    </w:rPr>
                    <w:t xml:space="preserve"> przemocy domowej w ramach g</w:t>
                  </w:r>
                  <w:r w:rsidRPr="006E423D">
                    <w:rPr>
                      <w:rFonts w:ascii="Gill Sans MT" w:hAnsi="Gill Sans MT" w:cs="Arial"/>
                      <w:b/>
                      <w:bCs/>
                      <w:color w:val="000000"/>
                    </w:rPr>
                    <w:t>minn</w:t>
                  </w:r>
                  <w:r w:rsidR="00DB36F8" w:rsidRPr="006E423D">
                    <w:rPr>
                      <w:rFonts w:ascii="Gill Sans MT" w:hAnsi="Gill Sans MT" w:cs="Arial"/>
                      <w:b/>
                      <w:bCs/>
                      <w:color w:val="000000"/>
                    </w:rPr>
                    <w:t>ego</w:t>
                  </w:r>
                  <w:r w:rsidRPr="006E423D">
                    <w:rPr>
                      <w:rFonts w:ascii="Gill Sans MT" w:hAnsi="Gill Sans MT" w:cs="Arial"/>
                      <w:b/>
                      <w:bCs/>
                      <w:color w:val="000000"/>
                    </w:rPr>
                    <w:t xml:space="preserve"> program</w:t>
                  </w:r>
                  <w:r w:rsidR="00DB36F8" w:rsidRPr="006E423D">
                    <w:rPr>
                      <w:rFonts w:ascii="Gill Sans MT" w:hAnsi="Gill Sans MT" w:cs="Arial"/>
                      <w:b/>
                      <w:bCs/>
                      <w:color w:val="000000"/>
                    </w:rPr>
                    <w:t>u</w:t>
                  </w:r>
                  <w:r w:rsidRPr="006E423D">
                    <w:rPr>
                      <w:rFonts w:ascii="Gill Sans MT" w:hAnsi="Gill Sans MT" w:cs="Arial"/>
                      <w:b/>
                      <w:bCs/>
                      <w:color w:val="000000"/>
                    </w:rPr>
                    <w:t xml:space="preserve"> przeciwdziałania przemocy domowej oraz ochrony </w:t>
                  </w:r>
                  <w:r w:rsidR="004959D8" w:rsidRPr="006E423D">
                    <w:rPr>
                      <w:rFonts w:ascii="Gill Sans MT" w:hAnsi="Gill Sans MT" w:cs="Arial"/>
                      <w:b/>
                      <w:bCs/>
                      <w:color w:val="000000"/>
                    </w:rPr>
                    <w:t>osób doznających</w:t>
                  </w:r>
                  <w:r w:rsidRPr="006E423D">
                    <w:rPr>
                      <w:rFonts w:ascii="Gill Sans MT" w:hAnsi="Gill Sans MT" w:cs="Arial"/>
                      <w:b/>
                      <w:bCs/>
                      <w:color w:val="000000"/>
                    </w:rPr>
                    <w:t xml:space="preserve"> przemocy domowej</w:t>
                  </w:r>
                  <w:r w:rsidR="00DB36F8" w:rsidRPr="006E423D">
                    <w:rPr>
                      <w:rFonts w:ascii="Gill Sans MT" w:hAnsi="Gill Sans MT" w:cs="Arial"/>
                      <w:b/>
                      <w:bCs/>
                      <w:color w:val="000000"/>
                    </w:rPr>
                    <w:t>;</w:t>
                  </w:r>
                </w:p>
                <w:p w14:paraId="1D68CA24" w14:textId="0C2A3F3B" w:rsidR="00975390" w:rsidRDefault="00285837" w:rsidP="006E423D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="Arial"/>
                      <w:b/>
                      <w:bCs/>
                    </w:rPr>
                  </w:pPr>
                  <w:r w:rsidRPr="006E423D">
                    <w:rPr>
                      <w:rFonts w:ascii="Gill Sans MT" w:hAnsi="Gill Sans MT" w:cs="Arial"/>
                      <w:b/>
                      <w:bCs/>
                    </w:rPr>
                    <w:t>5.</w:t>
                  </w:r>
                  <w:r w:rsidR="00DB36F8" w:rsidRPr="006E423D">
                    <w:rPr>
                      <w:rFonts w:ascii="Gill Sans MT" w:hAnsi="Gill Sans MT" w:cs="Arial"/>
                      <w:b/>
                      <w:bCs/>
                    </w:rPr>
                    <w:t xml:space="preserve"> </w:t>
                  </w:r>
                  <w:r w:rsidRPr="006E423D">
                    <w:rPr>
                      <w:rFonts w:ascii="Gill Sans MT" w:hAnsi="Gill Sans MT" w:cs="Arial"/>
                      <w:b/>
                      <w:bCs/>
                    </w:rPr>
                    <w:t>Wspierani</w:t>
                  </w:r>
                  <w:r w:rsidR="00D25AC4" w:rsidRPr="006E423D">
                    <w:rPr>
                      <w:rFonts w:ascii="Gill Sans MT" w:hAnsi="Gill Sans MT" w:cs="Arial"/>
                      <w:b/>
                      <w:bCs/>
                    </w:rPr>
                    <w:t>a</w:t>
                  </w:r>
                  <w:r w:rsidRPr="006E423D">
                    <w:rPr>
                      <w:rFonts w:ascii="Gill Sans MT" w:hAnsi="Gill Sans MT" w:cs="Arial"/>
                      <w:b/>
                      <w:bCs/>
                    </w:rPr>
                    <w:t xml:space="preserve"> rodzin w ramach pieczy instytucjonalnej</w:t>
                  </w:r>
                  <w:r w:rsidR="00DB36F8" w:rsidRPr="006E423D">
                    <w:rPr>
                      <w:rFonts w:ascii="Gill Sans MT" w:hAnsi="Gill Sans MT" w:cs="Arial"/>
                      <w:b/>
                      <w:bCs/>
                    </w:rPr>
                    <w:t>.</w:t>
                  </w:r>
                </w:p>
                <w:p w14:paraId="7A7DAAD7" w14:textId="77777777" w:rsidR="0090473E" w:rsidRPr="006E423D" w:rsidRDefault="0090473E" w:rsidP="006E423D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="Arial"/>
                      <w:b/>
                      <w:bCs/>
                    </w:rPr>
                  </w:pPr>
                </w:p>
                <w:p w14:paraId="3C99F0EB" w14:textId="36F42A07" w:rsidR="008538CE" w:rsidRPr="00E13EDF" w:rsidRDefault="00ED0153" w:rsidP="002A7A3B">
                  <w:pPr>
                    <w:pStyle w:val="Nagwekspisutreci"/>
                    <w:rPr>
                      <w:rFonts w:ascii="Gill Sans MT" w:hAnsi="Gill Sans MT"/>
                      <w:color w:val="00B0F0"/>
                      <w:sz w:val="24"/>
                      <w:szCs w:val="24"/>
                    </w:rPr>
                  </w:pPr>
                  <w:r w:rsidRPr="00E13EDF">
                    <w:rPr>
                      <w:rFonts w:ascii="Gill Sans MT" w:hAnsi="Gill Sans MT"/>
                      <w:color w:val="00B0F0"/>
                      <w:sz w:val="24"/>
                      <w:szCs w:val="24"/>
                    </w:rPr>
                    <w:t>Ad.1. Poradnictwo s</w:t>
                  </w:r>
                  <w:r w:rsidR="005811D4" w:rsidRPr="00E13EDF">
                    <w:rPr>
                      <w:rFonts w:ascii="Gill Sans MT" w:hAnsi="Gill Sans MT"/>
                      <w:color w:val="00B0F0"/>
                      <w:sz w:val="24"/>
                      <w:szCs w:val="24"/>
                    </w:rPr>
                    <w:t>p</w:t>
                  </w:r>
                  <w:r w:rsidRPr="00E13EDF">
                    <w:rPr>
                      <w:rFonts w:ascii="Gill Sans MT" w:hAnsi="Gill Sans MT"/>
                      <w:color w:val="00B0F0"/>
                      <w:sz w:val="24"/>
                      <w:szCs w:val="24"/>
                    </w:rPr>
                    <w:t>ecjalistyczne</w:t>
                  </w:r>
                </w:p>
                <w:p w14:paraId="4E2F3B9D" w14:textId="77777777" w:rsidR="007A3537" w:rsidRPr="00E13EDF" w:rsidRDefault="007A3537" w:rsidP="007A3537">
                  <w:pPr>
                    <w:rPr>
                      <w:rFonts w:ascii="Gill Sans MT" w:hAnsi="Gill Sans MT"/>
                    </w:rPr>
                  </w:pPr>
                </w:p>
                <w:p w14:paraId="7BD73082" w14:textId="761C5FFD" w:rsidR="006E423D" w:rsidRPr="00E13EDF" w:rsidRDefault="008538CE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ab/>
                    <w:t>Celem prowadzonego poradnictwa jest rozwinięcie umiejętności opiekuńczo-wychowawczych rodziców zgłaszających trudności wychowawcze, a także przejawiających dysfunkcje wpływające na proces wychowania dzieci. Prowadzone oddziaływania mają za zadanie poszerza</w:t>
                  </w:r>
                  <w:r w:rsidR="005A0DB4">
                    <w:rPr>
                      <w:rFonts w:ascii="Gill Sans MT" w:hAnsi="Gill Sans MT" w:cstheme="majorHAnsi"/>
                      <w:color w:val="000000"/>
                    </w:rPr>
                    <w:t>nie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  kompetencji rodzicielskich, korekcj</w:t>
                  </w:r>
                  <w:r w:rsidR="006E423D">
                    <w:rPr>
                      <w:rFonts w:ascii="Gill Sans MT" w:hAnsi="Gill Sans MT" w:cstheme="majorHAnsi"/>
                      <w:color w:val="000000"/>
                    </w:rPr>
                    <w:t>ę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 </w:t>
                  </w:r>
                  <w:proofErr w:type="spellStart"/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zachowań</w:t>
                  </w:r>
                  <w:proofErr w:type="spellEnd"/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 destrukcyjnych oraz zwięk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sz</w:t>
                  </w:r>
                  <w:r w:rsidR="004A39E7">
                    <w:rPr>
                      <w:rFonts w:ascii="Gill Sans MT" w:hAnsi="Gill Sans MT" w:cstheme="majorHAnsi"/>
                      <w:color w:val="000000"/>
                    </w:rPr>
                    <w:t>enie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 umiejętności  radzenia sobie z sytuacjami trudnymi w rodzinie. Pomoc kierowana jest zarówno do rodziców jaki dzieci</w:t>
                  </w:r>
                  <w:r w:rsidR="00ED0153" w:rsidRPr="00E13EDF">
                    <w:rPr>
                      <w:rFonts w:ascii="Gill Sans MT" w:hAnsi="Gill Sans MT" w:cstheme="majorHAnsi"/>
                      <w:color w:val="000000"/>
                    </w:rPr>
                    <w:t>.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 </w:t>
                  </w:r>
                </w:p>
                <w:p w14:paraId="619F7593" w14:textId="29F1CFB1" w:rsidR="00B8776D" w:rsidRPr="000F1F8C" w:rsidRDefault="00416E2E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B0F0"/>
                    </w:rPr>
                  </w:pPr>
                  <w:r w:rsidRPr="000F1F8C">
                    <w:rPr>
                      <w:rFonts w:ascii="Gill Sans MT" w:hAnsi="Gill Sans MT" w:cstheme="majorHAnsi"/>
                      <w:color w:val="00B0F0"/>
                    </w:rPr>
                    <w:t>Formy wsparcia:</w:t>
                  </w:r>
                </w:p>
                <w:p w14:paraId="18E1D74B" w14:textId="0CD6D6E7" w:rsidR="00ED0153" w:rsidRPr="00E13EDF" w:rsidRDefault="00416E2E" w:rsidP="00184775">
                  <w:pPr>
                    <w:pStyle w:val="Akapitzlist"/>
                    <w:numPr>
                      <w:ilvl w:val="0"/>
                      <w:numId w:val="7"/>
                    </w:numPr>
                    <w:tabs>
                      <w:tab w:val="left" w:pos="0"/>
                      <w:tab w:val="left" w:pos="349"/>
                      <w:tab w:val="left" w:pos="567"/>
                    </w:tabs>
                    <w:autoSpaceDE w:val="0"/>
                    <w:autoSpaceDN w:val="0"/>
                    <w:adjustRightInd w:val="0"/>
                    <w:spacing w:line="360" w:lineRule="auto"/>
                    <w:ind w:left="0" w:firstLine="0"/>
                    <w:jc w:val="both"/>
                    <w:rPr>
                      <w:rFonts w:ascii="Gill Sans MT" w:hAnsi="Gill Sans MT" w:cstheme="majorHAnsi"/>
                      <w:sz w:val="24"/>
                      <w:szCs w:val="24"/>
                    </w:rPr>
                  </w:pPr>
                  <w:r w:rsidRPr="00E13EDF">
                    <w:rPr>
                      <w:rFonts w:ascii="Gill Sans MT" w:hAnsi="Gill Sans MT" w:cstheme="majorHAnsi"/>
                      <w:sz w:val="24"/>
                      <w:szCs w:val="24"/>
                    </w:rPr>
                    <w:t>warsztaty i konsultacje psychologiczno-pedagogiczne;</w:t>
                  </w:r>
                </w:p>
                <w:p w14:paraId="492C2DB4" w14:textId="28FF1F35" w:rsidR="00416E2E" w:rsidRPr="00E13EDF" w:rsidRDefault="00416E2E" w:rsidP="00184775">
                  <w:pPr>
                    <w:pStyle w:val="Akapitzlist"/>
                    <w:numPr>
                      <w:ilvl w:val="0"/>
                      <w:numId w:val="7"/>
                    </w:num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ind w:left="0" w:firstLine="0"/>
                    <w:jc w:val="both"/>
                    <w:rPr>
                      <w:rFonts w:ascii="Gill Sans MT" w:hAnsi="Gill Sans MT" w:cstheme="majorHAnsi"/>
                      <w:sz w:val="24"/>
                      <w:szCs w:val="24"/>
                    </w:rPr>
                  </w:pPr>
                  <w:r w:rsidRPr="00E13EDF">
                    <w:rPr>
                      <w:rFonts w:ascii="Gill Sans MT" w:hAnsi="Gill Sans MT" w:cstheme="majorHAnsi"/>
                      <w:sz w:val="24"/>
                      <w:szCs w:val="24"/>
                    </w:rPr>
                    <w:t>poradnictwo psychologiczno-pedagogiczne;</w:t>
                  </w:r>
                </w:p>
                <w:p w14:paraId="3EE22616" w14:textId="5E5CF793" w:rsidR="00416E2E" w:rsidRPr="00E13EDF" w:rsidRDefault="00416E2E" w:rsidP="008C7988">
                  <w:pPr>
                    <w:pStyle w:val="Akapitzlist"/>
                    <w:numPr>
                      <w:ilvl w:val="0"/>
                      <w:numId w:val="7"/>
                    </w:num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ind w:left="0" w:firstLine="0"/>
                    <w:jc w:val="both"/>
                    <w:rPr>
                      <w:rFonts w:ascii="Gill Sans MT" w:hAnsi="Gill Sans MT" w:cstheme="majorHAnsi"/>
                      <w:sz w:val="24"/>
                      <w:szCs w:val="24"/>
                    </w:rPr>
                  </w:pPr>
                  <w:r w:rsidRPr="00E13EDF">
                    <w:rPr>
                      <w:rFonts w:ascii="Gill Sans MT" w:hAnsi="Gill Sans MT" w:cstheme="majorHAnsi"/>
                      <w:sz w:val="24"/>
                      <w:szCs w:val="24"/>
                    </w:rPr>
                    <w:t>poradnictwo psychospołeczne, prawne, terapia rodzinna;</w:t>
                  </w:r>
                </w:p>
                <w:p w14:paraId="04DBEFB7" w14:textId="505581BE" w:rsidR="00416E2E" w:rsidRPr="00E13EDF" w:rsidRDefault="00416E2E" w:rsidP="00184775">
                  <w:pPr>
                    <w:pStyle w:val="Akapitzlist"/>
                    <w:numPr>
                      <w:ilvl w:val="0"/>
                      <w:numId w:val="7"/>
                    </w:num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ind w:left="0" w:firstLine="0"/>
                    <w:jc w:val="both"/>
                    <w:rPr>
                      <w:rFonts w:ascii="Gill Sans MT" w:hAnsi="Gill Sans MT" w:cstheme="majorHAnsi"/>
                      <w:sz w:val="24"/>
                      <w:szCs w:val="24"/>
                    </w:rPr>
                  </w:pPr>
                  <w:r w:rsidRPr="00E13EDF">
                    <w:rPr>
                      <w:rFonts w:ascii="Gill Sans MT" w:hAnsi="Gill Sans MT" w:cstheme="majorHAnsi"/>
                      <w:sz w:val="24"/>
                      <w:szCs w:val="24"/>
                    </w:rPr>
                    <w:t xml:space="preserve">poradnictwo dla członków rodzin osób </w:t>
                  </w:r>
                  <w:r w:rsidRPr="00E13EDF">
                    <w:rPr>
                      <w:rFonts w:ascii="Gill Sans MT" w:hAnsi="Gill Sans MT" w:cstheme="majorHAnsi"/>
                      <w:sz w:val="24"/>
                      <w:szCs w:val="24"/>
                    </w:rPr>
                    <w:br/>
                    <w:t>z problemem alkoholowym i narkotykowym (prawne, socjalne, psychologiczne, pedagogiczne);</w:t>
                  </w:r>
                </w:p>
                <w:p w14:paraId="0487EB2B" w14:textId="2A8D098A" w:rsidR="00416E2E" w:rsidRPr="00E13EDF" w:rsidRDefault="00416E2E" w:rsidP="00184775">
                  <w:pPr>
                    <w:pStyle w:val="Akapitzlist"/>
                    <w:numPr>
                      <w:ilvl w:val="0"/>
                      <w:numId w:val="7"/>
                    </w:num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ind w:left="0" w:firstLine="0"/>
                    <w:jc w:val="both"/>
                    <w:rPr>
                      <w:rFonts w:ascii="Gill Sans MT" w:hAnsi="Gill Sans MT" w:cstheme="majorHAnsi"/>
                      <w:sz w:val="24"/>
                      <w:szCs w:val="24"/>
                    </w:rPr>
                  </w:pPr>
                  <w:r w:rsidRPr="00E13EDF">
                    <w:rPr>
                      <w:rFonts w:ascii="Gill Sans MT" w:hAnsi="Gill Sans MT" w:cstheme="majorHAnsi"/>
                      <w:sz w:val="24"/>
                      <w:szCs w:val="24"/>
                    </w:rPr>
                    <w:t>mediacje rodzinne;</w:t>
                  </w:r>
                </w:p>
                <w:p w14:paraId="6D558020" w14:textId="7FB3AD33" w:rsidR="00416E2E" w:rsidRPr="00E13EDF" w:rsidRDefault="00416E2E" w:rsidP="00184775">
                  <w:pPr>
                    <w:pStyle w:val="Akapitzlist"/>
                    <w:numPr>
                      <w:ilvl w:val="0"/>
                      <w:numId w:val="7"/>
                    </w:num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ind w:left="0" w:firstLine="0"/>
                    <w:jc w:val="both"/>
                    <w:rPr>
                      <w:rFonts w:ascii="Gill Sans MT" w:hAnsi="Gill Sans MT" w:cstheme="majorHAnsi"/>
                      <w:sz w:val="24"/>
                      <w:szCs w:val="24"/>
                    </w:rPr>
                  </w:pPr>
                  <w:r w:rsidRPr="00E13EDF">
                    <w:rPr>
                      <w:rFonts w:ascii="Gill Sans MT" w:hAnsi="Gill Sans MT" w:cstheme="majorHAnsi"/>
                      <w:sz w:val="24"/>
                      <w:szCs w:val="24"/>
                    </w:rPr>
                    <w:t>terapia rodzinna dla członków rodzin osób uzależnionych;</w:t>
                  </w:r>
                </w:p>
                <w:p w14:paraId="04212B9D" w14:textId="2B0874F7" w:rsidR="00416E2E" w:rsidRPr="00E13EDF" w:rsidRDefault="00416E2E" w:rsidP="00184775">
                  <w:pPr>
                    <w:pStyle w:val="Akapitzlist"/>
                    <w:numPr>
                      <w:ilvl w:val="0"/>
                      <w:numId w:val="7"/>
                    </w:num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ind w:left="0" w:firstLine="0"/>
                    <w:jc w:val="both"/>
                    <w:rPr>
                      <w:rFonts w:ascii="Gill Sans MT" w:hAnsi="Gill Sans MT" w:cstheme="majorHAnsi"/>
                      <w:sz w:val="24"/>
                      <w:szCs w:val="24"/>
                    </w:rPr>
                  </w:pPr>
                  <w:r w:rsidRPr="00E13EDF">
                    <w:rPr>
                      <w:rFonts w:ascii="Gill Sans MT" w:hAnsi="Gill Sans MT" w:cstheme="majorHAnsi"/>
                      <w:sz w:val="24"/>
                      <w:szCs w:val="24"/>
                    </w:rPr>
                    <w:t>edukacja na temat podnoszenia świadomości zdrowotnej i zdrowego stylu życia;</w:t>
                  </w:r>
                </w:p>
                <w:p w14:paraId="0792CD60" w14:textId="7E7BEFE2" w:rsidR="00416E2E" w:rsidRPr="00E13EDF" w:rsidRDefault="00416E2E" w:rsidP="00184775">
                  <w:pPr>
                    <w:pStyle w:val="Akapitzlist"/>
                    <w:numPr>
                      <w:ilvl w:val="0"/>
                      <w:numId w:val="7"/>
                    </w:num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ind w:left="0" w:firstLine="0"/>
                    <w:jc w:val="both"/>
                    <w:rPr>
                      <w:rFonts w:ascii="Gill Sans MT" w:hAnsi="Gill Sans MT" w:cstheme="majorHAnsi"/>
                      <w:sz w:val="24"/>
                      <w:szCs w:val="24"/>
                    </w:rPr>
                  </w:pPr>
                  <w:r w:rsidRPr="00E13EDF">
                    <w:rPr>
                      <w:rFonts w:ascii="Gill Sans MT" w:hAnsi="Gill Sans MT" w:cstheme="majorHAnsi"/>
                      <w:sz w:val="24"/>
                      <w:szCs w:val="24"/>
                    </w:rPr>
                    <w:t>edukacja w zakresie prokreacji;</w:t>
                  </w:r>
                </w:p>
                <w:p w14:paraId="3BDBC3D2" w14:textId="29EB5E57" w:rsidR="00F0501E" w:rsidRPr="00E13EDF" w:rsidRDefault="00416E2E" w:rsidP="00184775">
                  <w:pPr>
                    <w:pStyle w:val="Akapitzlist"/>
                    <w:numPr>
                      <w:ilvl w:val="0"/>
                      <w:numId w:val="7"/>
                    </w:num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ind w:left="0" w:firstLine="0"/>
                    <w:jc w:val="both"/>
                    <w:rPr>
                      <w:rFonts w:ascii="Gill Sans MT" w:hAnsi="Gill Sans MT" w:cstheme="majorHAnsi"/>
                      <w:sz w:val="24"/>
                      <w:szCs w:val="24"/>
                    </w:rPr>
                  </w:pPr>
                  <w:r w:rsidRPr="00E13EDF">
                    <w:rPr>
                      <w:rFonts w:ascii="Gill Sans MT" w:hAnsi="Gill Sans MT" w:cstheme="majorHAnsi"/>
                      <w:sz w:val="24"/>
                      <w:szCs w:val="24"/>
                    </w:rPr>
                    <w:t>organizowanie czasu wolnego i wypoczynku dzieci.</w:t>
                  </w:r>
                </w:p>
                <w:p w14:paraId="74216AD0" w14:textId="3A10C891" w:rsidR="00B8776D" w:rsidRPr="00E13EDF" w:rsidRDefault="00B8776D" w:rsidP="002A7A3B">
                  <w:pPr>
                    <w:pStyle w:val="Nagwekspisutreci"/>
                    <w:rPr>
                      <w:rFonts w:ascii="Gill Sans MT" w:hAnsi="Gill Sans MT"/>
                      <w:color w:val="00B0F0"/>
                      <w:sz w:val="24"/>
                      <w:szCs w:val="24"/>
                    </w:rPr>
                  </w:pPr>
                  <w:r w:rsidRPr="00E13EDF">
                    <w:rPr>
                      <w:rFonts w:ascii="Gill Sans MT" w:hAnsi="Gill Sans MT" w:cstheme="majorHAnsi"/>
                      <w:color w:val="00B0F0"/>
                      <w:sz w:val="24"/>
                      <w:szCs w:val="24"/>
                    </w:rPr>
                    <w:t>Ad.</w:t>
                  </w:r>
                  <w:r w:rsidR="00BF01E1">
                    <w:rPr>
                      <w:rFonts w:ascii="Gill Sans MT" w:hAnsi="Gill Sans MT" w:cstheme="majorHAnsi"/>
                      <w:color w:val="00B0F0"/>
                      <w:sz w:val="24"/>
                      <w:szCs w:val="24"/>
                    </w:rPr>
                    <w:t xml:space="preserve"> </w:t>
                  </w:r>
                  <w:r w:rsidRPr="00E13EDF">
                    <w:rPr>
                      <w:rFonts w:ascii="Gill Sans MT" w:hAnsi="Gill Sans MT" w:cstheme="majorHAnsi"/>
                      <w:color w:val="00B0F0"/>
                      <w:sz w:val="24"/>
                      <w:szCs w:val="24"/>
                    </w:rPr>
                    <w:t xml:space="preserve">2. </w:t>
                  </w:r>
                  <w:r w:rsidRPr="00E13EDF">
                    <w:rPr>
                      <w:rFonts w:ascii="Gill Sans MT" w:hAnsi="Gill Sans MT"/>
                      <w:color w:val="00B0F0"/>
                      <w:sz w:val="24"/>
                      <w:szCs w:val="24"/>
                    </w:rPr>
                    <w:t>Wsparcie asystentów rodziny</w:t>
                  </w:r>
                </w:p>
                <w:p w14:paraId="1A5D8F5A" w14:textId="77777777" w:rsidR="007A3537" w:rsidRPr="00E13EDF" w:rsidRDefault="007A3537" w:rsidP="007A3537">
                  <w:pPr>
                    <w:rPr>
                      <w:rFonts w:ascii="Gill Sans MT" w:hAnsi="Gill Sans MT"/>
                    </w:rPr>
                  </w:pPr>
                </w:p>
                <w:p w14:paraId="18EC0B8D" w14:textId="35A323F5" w:rsidR="00A749EB" w:rsidRPr="00E13EDF" w:rsidRDefault="00AB02AB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         Celem działań realizowanych przez wyspecjalizowaną kadrę asystentów rodziny jest wspieranie rodzin ujawniających problemy opiekuńczo-wychowawcze w procesie </w:t>
                  </w:r>
                  <w:proofErr w:type="spellStart"/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wycho</w:t>
                  </w:r>
                  <w:r w:rsidR="00CC092E" w:rsidRPr="00E13EDF">
                    <w:rPr>
                      <w:rFonts w:ascii="Gill Sans MT" w:hAnsi="Gill Sans MT" w:cstheme="majorHAnsi"/>
                      <w:color w:val="000000"/>
                    </w:rPr>
                    <w:t>-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wania</w:t>
                  </w:r>
                  <w:proofErr w:type="spellEnd"/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 dzieci, a także przywracanie funkcji wychowawczej rodzinie.  Zadania realizowane przez asystenta rodziny </w:t>
                  </w:r>
                  <w:r w:rsidR="00A749EB" w:rsidRPr="00E13EDF">
                    <w:rPr>
                      <w:rFonts w:ascii="Gill Sans MT" w:hAnsi="Gill Sans MT" w:cstheme="majorHAnsi"/>
                      <w:color w:val="000000"/>
                    </w:rPr>
                    <w:t xml:space="preserve">wynikają z zapisu art.  15. 1. o wspieraniu rodziny i systemie pieczy zastępczej i 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obejmują</w:t>
                  </w:r>
                  <w:r w:rsidR="00A749EB" w:rsidRPr="00E13EDF">
                    <w:rPr>
                      <w:rFonts w:ascii="Gill Sans MT" w:hAnsi="Gill Sans MT" w:cstheme="majorHAnsi"/>
                      <w:color w:val="000000"/>
                    </w:rPr>
                    <w:t xml:space="preserve"> </w:t>
                  </w:r>
                  <w:r w:rsidR="00BB77F7" w:rsidRPr="00E13EDF">
                    <w:rPr>
                      <w:rFonts w:ascii="Gill Sans MT" w:hAnsi="Gill Sans MT" w:cstheme="majorHAnsi"/>
                      <w:color w:val="000000"/>
                    </w:rPr>
                    <w:t xml:space="preserve">następujące </w:t>
                  </w:r>
                  <w:r w:rsidR="00A749EB" w:rsidRPr="00E13EDF">
                    <w:rPr>
                      <w:rFonts w:ascii="Gill Sans MT" w:hAnsi="Gill Sans MT" w:cstheme="majorHAnsi"/>
                      <w:color w:val="000000"/>
                    </w:rPr>
                    <w:t>działania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:</w:t>
                  </w:r>
                </w:p>
                <w:p w14:paraId="4F5DA8EA" w14:textId="3780E951" w:rsidR="00AB02AB" w:rsidRPr="00E13EDF" w:rsidRDefault="00AB02AB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lastRenderedPageBreak/>
                    <w:t>1)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ab/>
                    <w:t xml:space="preserve">opracowanie i realizację planu pracy 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br/>
                    <w:t xml:space="preserve">z rodziną we współpracy z członkami rodziny 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br/>
                    <w:t>i  konsultacje z pracownikiem socjalnym;</w:t>
                  </w:r>
                </w:p>
                <w:p w14:paraId="572609EC" w14:textId="114CE15E" w:rsidR="00AB02AB" w:rsidRPr="00E13EDF" w:rsidRDefault="00AB02AB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2)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ab/>
                    <w:t>opracowanie, we współpracy z członkami rodziny i koordynatorem rodzinnej pieczy zastępczej, planu pracy z rodziną,  skoordynowany z planem pomocy dziecku umieszczonemu w pieczy zastępczej;</w:t>
                  </w:r>
                </w:p>
                <w:p w14:paraId="6088D493" w14:textId="4D6E9A1B" w:rsidR="00AB02AB" w:rsidRPr="00E13EDF" w:rsidRDefault="00AB02AB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3)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ab/>
                    <w:t>udzielanie pomocy rodzinom w poprawie ich sytuacji życiowej, w tym w zdobywaniu umiejętności prawidłowego prowadzenia gospodarstwa domowego;</w:t>
                  </w:r>
                </w:p>
                <w:p w14:paraId="7C50004A" w14:textId="1521D81C" w:rsidR="00AB02AB" w:rsidRPr="00E13EDF" w:rsidRDefault="00AB02AB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4)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ab/>
                    <w:t xml:space="preserve">udzielanie pomocy rodzinom w </w:t>
                  </w:r>
                  <w:proofErr w:type="spellStart"/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rozwią</w:t>
                  </w:r>
                  <w:r w:rsidR="00227295" w:rsidRPr="00E13EDF">
                    <w:rPr>
                      <w:rFonts w:ascii="Gill Sans MT" w:hAnsi="Gill Sans MT" w:cstheme="majorHAnsi"/>
                      <w:color w:val="000000"/>
                    </w:rPr>
                    <w:t>-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zywaniu</w:t>
                  </w:r>
                  <w:proofErr w:type="spellEnd"/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 problemów socjalnych;</w:t>
                  </w:r>
                </w:p>
                <w:p w14:paraId="2427FE83" w14:textId="4E6C5E19" w:rsidR="00AB02AB" w:rsidRPr="00E13EDF" w:rsidRDefault="00AB02AB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5)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ab/>
                    <w:t xml:space="preserve">udzielanie pomocy rodzinom w </w:t>
                  </w:r>
                  <w:proofErr w:type="spellStart"/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rozwią</w:t>
                  </w:r>
                  <w:r w:rsidR="00227295" w:rsidRPr="00E13EDF">
                    <w:rPr>
                      <w:rFonts w:ascii="Gill Sans MT" w:hAnsi="Gill Sans MT" w:cstheme="majorHAnsi"/>
                      <w:color w:val="000000"/>
                    </w:rPr>
                    <w:t>-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zywaniu</w:t>
                  </w:r>
                  <w:proofErr w:type="spellEnd"/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 problemów psychologicznych;</w:t>
                  </w:r>
                </w:p>
                <w:p w14:paraId="2D5BA329" w14:textId="0BAE2120" w:rsidR="00AB02AB" w:rsidRPr="00E13EDF" w:rsidRDefault="00AB02AB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6)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ab/>
                    <w:t xml:space="preserve">udzielanie pomocy rodzinom w </w:t>
                  </w:r>
                  <w:proofErr w:type="spellStart"/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rozwią</w:t>
                  </w:r>
                  <w:r w:rsidR="00227295" w:rsidRPr="00E13EDF">
                    <w:rPr>
                      <w:rFonts w:ascii="Gill Sans MT" w:hAnsi="Gill Sans MT" w:cstheme="majorHAnsi"/>
                      <w:color w:val="000000"/>
                    </w:rPr>
                    <w:t>-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zywaniu</w:t>
                  </w:r>
                  <w:proofErr w:type="spellEnd"/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 problemów wychowawczych </w:t>
                  </w:r>
                </w:p>
                <w:p w14:paraId="2F8F1EE2" w14:textId="77777777" w:rsidR="00AB02AB" w:rsidRPr="00E13EDF" w:rsidRDefault="00AB02AB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z dziećmi;</w:t>
                  </w:r>
                </w:p>
                <w:p w14:paraId="20A0866A" w14:textId="77777777" w:rsidR="00AB02AB" w:rsidRPr="00E13EDF" w:rsidRDefault="00AB02AB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7)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ab/>
                    <w:t>wspieranie aktywności społecznej rodzin;</w:t>
                  </w:r>
                </w:p>
                <w:p w14:paraId="495160D5" w14:textId="32398E62" w:rsidR="00AB02AB" w:rsidRPr="00E13EDF" w:rsidRDefault="00AB02AB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8)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ab/>
                    <w:t xml:space="preserve">motywowanie członków rodzin </w:t>
                  </w:r>
                  <w:r w:rsidR="00227295" w:rsidRPr="00E13EDF">
                    <w:rPr>
                      <w:rFonts w:ascii="Gill Sans MT" w:hAnsi="Gill Sans MT" w:cstheme="majorHAnsi"/>
                      <w:color w:val="000000"/>
                    </w:rPr>
                    <w:br/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do podnoszenia kwalifikacji zawodowych;</w:t>
                  </w:r>
                </w:p>
                <w:p w14:paraId="51FC9A6D" w14:textId="77777777" w:rsidR="00AB02AB" w:rsidRPr="00E13EDF" w:rsidRDefault="00AB02AB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9)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ab/>
                    <w:t>udzielanie pomocy w poszukiwaniu, podejmowaniu i utrzymywaniu pracy zarobkowej;</w:t>
                  </w:r>
                </w:p>
                <w:p w14:paraId="62BD39A3" w14:textId="6F449571" w:rsidR="00AB02AB" w:rsidRPr="00E13EDF" w:rsidRDefault="00AB02AB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10)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ab/>
                    <w:t>motywowanie do udziału w zajęciach grupowych dla rodziców, mających na celu kształtowanie prawidłowych wzorców rodzicielskich i umiejętności psychospołecznych;</w:t>
                  </w:r>
                </w:p>
                <w:p w14:paraId="04F37DB5" w14:textId="77777777" w:rsidR="00664BCD" w:rsidRDefault="00AB02AB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11)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ab/>
                    <w:t xml:space="preserve">udzielanie wsparcia dzieciom, w szczególności poprzez udział w zajęciach </w:t>
                  </w:r>
                  <w:proofErr w:type="spellStart"/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psychoedukacyjnych</w:t>
                  </w:r>
                  <w:proofErr w:type="spellEnd"/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;</w:t>
                  </w:r>
                  <w:r w:rsidR="00664BCD">
                    <w:rPr>
                      <w:rFonts w:ascii="Gill Sans MT" w:hAnsi="Gill Sans MT" w:cstheme="majorHAnsi"/>
                      <w:color w:val="000000"/>
                    </w:rPr>
                    <w:t xml:space="preserve">                               </w:t>
                  </w:r>
                </w:p>
                <w:p w14:paraId="5004B547" w14:textId="75ACE5A9" w:rsidR="00BB77F7" w:rsidRPr="00E13EDF" w:rsidRDefault="00BB77F7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11.a. udzielanie wsparcia dziecku przez towarzyszenie mu podczas posiedzenia albo rozprawy z jego udziałem;</w:t>
                  </w:r>
                </w:p>
                <w:p w14:paraId="436B187F" w14:textId="1C4D3915" w:rsidR="00AB02AB" w:rsidRPr="00E13EDF" w:rsidRDefault="00AB02AB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12)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ab/>
                    <w:t xml:space="preserve">podejmowanie działań interwencyjnych </w:t>
                  </w:r>
                  <w:r w:rsidR="005147AC" w:rsidRPr="00E13EDF">
                    <w:rPr>
                      <w:rFonts w:ascii="Gill Sans MT" w:hAnsi="Gill Sans MT" w:cstheme="majorHAnsi"/>
                      <w:color w:val="000000"/>
                    </w:rPr>
                    <w:br/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i zaradczych w sytuacji zagrożenia </w:t>
                  </w:r>
                  <w:proofErr w:type="spellStart"/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bezpieczeń</w:t>
                  </w:r>
                  <w:r w:rsidR="009629B9" w:rsidRPr="00E13EDF">
                    <w:rPr>
                      <w:rFonts w:ascii="Gill Sans MT" w:hAnsi="Gill Sans MT" w:cstheme="majorHAnsi"/>
                      <w:color w:val="000000"/>
                    </w:rPr>
                    <w:t>-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stwa</w:t>
                  </w:r>
                  <w:proofErr w:type="spellEnd"/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 dzieci i rodzin;</w:t>
                  </w:r>
                </w:p>
                <w:p w14:paraId="7E979447" w14:textId="77777777" w:rsidR="00AB02AB" w:rsidRPr="00E13EDF" w:rsidRDefault="00AB02AB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13)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ab/>
                    <w:t>prowadzenie indywidualnych konsultacji wychowawczych dla rodziców i dzieci.</w:t>
                  </w:r>
                </w:p>
                <w:p w14:paraId="18206753" w14:textId="68EE62B2" w:rsidR="00AB02AB" w:rsidRPr="00E13EDF" w:rsidRDefault="00BB77F7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13a) realizacja zadań określonych w ustawie </w:t>
                  </w:r>
                  <w:r w:rsidR="005147AC" w:rsidRPr="00E13EDF">
                    <w:rPr>
                      <w:rFonts w:ascii="Gill Sans MT" w:hAnsi="Gill Sans MT" w:cstheme="majorHAnsi"/>
                      <w:color w:val="000000"/>
                    </w:rPr>
                    <w:br/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z dnia 4 listopada 2016 r. o wsparciu kobiet </w:t>
                  </w:r>
                  <w:r w:rsidR="005147AC" w:rsidRPr="00E13EDF">
                    <w:rPr>
                      <w:rFonts w:ascii="Gill Sans MT" w:hAnsi="Gill Sans MT" w:cstheme="majorHAnsi"/>
                      <w:color w:val="000000"/>
                    </w:rPr>
                    <w:br/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w ciąży i rodzin „Za życiem”;</w:t>
                  </w:r>
                </w:p>
                <w:p w14:paraId="71449062" w14:textId="0DDABCFC" w:rsidR="00BB77F7" w:rsidRPr="00E13EDF" w:rsidRDefault="00BB77F7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14) prowadzenie dokumentacji dotyczącej pracy z rodziną;</w:t>
                  </w:r>
                </w:p>
                <w:p w14:paraId="1CA1E2D4" w14:textId="1A3466D2" w:rsidR="00BB77F7" w:rsidRPr="00E13EDF" w:rsidRDefault="00BB77F7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15)</w:t>
                  </w:r>
                  <w:r w:rsidRPr="00E13EDF">
                    <w:rPr>
                      <w:rFonts w:ascii="Gill Sans MT" w:hAnsi="Gill Sans MT"/>
                    </w:rPr>
                    <w:t xml:space="preserve"> 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dokonywanie okresowej oceny sytuacji rodziny, nie rzadziej niż co pół roku;</w:t>
                  </w:r>
                </w:p>
                <w:p w14:paraId="6859DFB9" w14:textId="1A16470D" w:rsidR="00BB77F7" w:rsidRPr="00E13EDF" w:rsidRDefault="00BB77F7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16) monitorowanie funkcjonowania rodziny po zakończeniu pracy z rodziną;</w:t>
                  </w:r>
                </w:p>
                <w:p w14:paraId="069C990B" w14:textId="66D9054D" w:rsidR="00BB77F7" w:rsidRPr="00E13EDF" w:rsidRDefault="00BB77F7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17) sporządzanie, na wniosek sądu, opinii o rodzinie i jej członkach;</w:t>
                  </w:r>
                </w:p>
                <w:p w14:paraId="4984768E" w14:textId="517B8E56" w:rsidR="00BB77F7" w:rsidRPr="00E13EDF" w:rsidRDefault="00BB77F7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18) współpraca z jednostkami administracji rządowej i samorządowej, właściwymi organizacjami pozarządowymi oraz innymi podmiotami i osobami specjalizującymi się w działaniach </w:t>
                  </w:r>
                  <w:r w:rsidR="005147AC" w:rsidRPr="00E13EDF">
                    <w:rPr>
                      <w:rFonts w:ascii="Gill Sans MT" w:hAnsi="Gill Sans MT" w:cstheme="majorHAnsi"/>
                      <w:color w:val="000000"/>
                    </w:rPr>
                    <w:br/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na rzecz dziecka i rodziny;</w:t>
                  </w:r>
                </w:p>
                <w:p w14:paraId="09FAB85E" w14:textId="458EF4EA" w:rsidR="00061988" w:rsidRDefault="00BB77F7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19) współpraca z zespołem interdyscyplinarnym lub grupą diagnostyczno-pomocową, </w:t>
                  </w:r>
                  <w:r w:rsidR="002C2216" w:rsidRPr="00E13EDF">
                    <w:rPr>
                      <w:rFonts w:ascii="Gill Sans MT" w:hAnsi="Gill Sans MT" w:cstheme="majorHAnsi"/>
                      <w:color w:val="000000"/>
                    </w:rPr>
                    <w:br/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o których mowa w art. 9a ustawy z dnia 29 lipca 2005 r. o przeciwdziałaniu przemocy domowej (Dz. U. z 2024 r. poz. 1673), lub innymi podmiotami, których pomoc przy wykonywaniu zadań uzna za niezbędną.</w:t>
                  </w:r>
                </w:p>
                <w:p w14:paraId="0AA1A346" w14:textId="10D4025D" w:rsidR="00880622" w:rsidRPr="008C7988" w:rsidRDefault="00792E50" w:rsidP="008C7988">
                  <w:pPr>
                    <w:pStyle w:val="Nagwekspisutreci"/>
                    <w:rPr>
                      <w:rFonts w:ascii="Gill Sans MT" w:hAnsi="Gill Sans MT"/>
                      <w:color w:val="00B0F0"/>
                      <w:sz w:val="24"/>
                      <w:szCs w:val="24"/>
                    </w:rPr>
                  </w:pPr>
                  <w:r w:rsidRPr="00E13EDF">
                    <w:rPr>
                      <w:rFonts w:ascii="Gill Sans MT" w:hAnsi="Gill Sans MT"/>
                      <w:color w:val="00B0F0"/>
                      <w:sz w:val="24"/>
                      <w:szCs w:val="24"/>
                    </w:rPr>
                    <w:t>Ad.</w:t>
                  </w:r>
                  <w:r w:rsidR="00880622" w:rsidRPr="00E13EDF">
                    <w:rPr>
                      <w:rFonts w:ascii="Gill Sans MT" w:hAnsi="Gill Sans MT"/>
                      <w:color w:val="00B0F0"/>
                      <w:sz w:val="24"/>
                      <w:szCs w:val="24"/>
                    </w:rPr>
                    <w:t xml:space="preserve"> </w:t>
                  </w:r>
                  <w:r w:rsidR="00F93E97" w:rsidRPr="00E13EDF">
                    <w:rPr>
                      <w:rFonts w:ascii="Gill Sans MT" w:hAnsi="Gill Sans MT"/>
                      <w:color w:val="00B0F0"/>
                      <w:sz w:val="24"/>
                      <w:szCs w:val="24"/>
                    </w:rPr>
                    <w:t>3. Prowadzenia placówek wsparcia dziennego</w:t>
                  </w:r>
                </w:p>
                <w:p w14:paraId="68D7230E" w14:textId="5A021EFB" w:rsidR="008A79B6" w:rsidRPr="00E13EDF" w:rsidRDefault="008A79B6" w:rsidP="00880622">
                  <w:pPr>
                    <w:tabs>
                      <w:tab w:val="left" w:pos="588"/>
                    </w:tabs>
                    <w:spacing w:line="360" w:lineRule="auto"/>
                    <w:jc w:val="both"/>
                    <w:rPr>
                      <w:rFonts w:ascii="Gill Sans MT" w:hAnsi="Gill Sans MT" w:cs="Arial"/>
                      <w:color w:val="000000"/>
                    </w:rPr>
                  </w:pPr>
                  <w:r w:rsidRPr="00E13EDF">
                    <w:rPr>
                      <w:rFonts w:ascii="Gill Sans MT" w:hAnsi="Gill Sans MT" w:cs="Arial"/>
                      <w:color w:val="000000"/>
                    </w:rPr>
                    <w:lastRenderedPageBreak/>
                    <w:t xml:space="preserve">         </w:t>
                  </w:r>
                  <w:r w:rsidR="009629B9" w:rsidRPr="00E13EDF">
                    <w:rPr>
                      <w:rFonts w:ascii="Gill Sans MT" w:hAnsi="Gill Sans MT" w:cs="Arial"/>
                      <w:color w:val="000000"/>
                    </w:rPr>
                    <w:t xml:space="preserve">Placówki wsparcia dziennego stanowią formę wspierania rodzin, która ma na celu udzielanie pomocy w opiece i wychowaniu dziecka. Stanowią ważny element systemu wspierania rodziny mającej trudności </w:t>
                  </w:r>
                  <w:r w:rsidR="00B84C50" w:rsidRPr="00E13EDF">
                    <w:rPr>
                      <w:rFonts w:ascii="Gill Sans MT" w:hAnsi="Gill Sans MT" w:cs="Arial"/>
                      <w:color w:val="000000"/>
                    </w:rPr>
                    <w:br/>
                  </w:r>
                  <w:r w:rsidR="009629B9" w:rsidRPr="00E13EDF">
                    <w:rPr>
                      <w:rFonts w:ascii="Gill Sans MT" w:hAnsi="Gill Sans MT" w:cs="Arial"/>
                      <w:color w:val="000000"/>
                    </w:rPr>
                    <w:t xml:space="preserve">w wypełnianiu funkcji opiekuńczo-wychowawczych. Placówki zapewniają wychowankom wszechstronne wsparcie, począwszy od zaspokojenia potrzeb podstawowych, opieki, bezpieczeństwa, wyżywienia, pomocy w nauce, wsparcia emocjonalnego w sytuacjach trudnych, a także zajęcia rozwojowe. </w:t>
                  </w:r>
                </w:p>
                <w:p w14:paraId="402FCAFC" w14:textId="4A87E251" w:rsidR="009629B9" w:rsidRPr="00E13EDF" w:rsidRDefault="00880622" w:rsidP="00184775">
                  <w:pPr>
                    <w:spacing w:line="360" w:lineRule="auto"/>
                    <w:jc w:val="both"/>
                    <w:rPr>
                      <w:rFonts w:ascii="Gill Sans MT" w:hAnsi="Gill Sans MT" w:cs="Arial"/>
                      <w:color w:val="000000"/>
                    </w:rPr>
                  </w:pPr>
                  <w:r w:rsidRPr="00E13EDF">
                    <w:rPr>
                      <w:rFonts w:ascii="Gill Sans MT" w:hAnsi="Gill Sans MT" w:cs="Arial"/>
                      <w:color w:val="000000"/>
                    </w:rPr>
                    <w:t xml:space="preserve">        </w:t>
                  </w:r>
                  <w:r w:rsidR="009629B9" w:rsidRPr="00E13EDF">
                    <w:rPr>
                      <w:rFonts w:ascii="Gill Sans MT" w:hAnsi="Gill Sans MT" w:cs="Arial"/>
                      <w:color w:val="000000"/>
                    </w:rPr>
                    <w:t xml:space="preserve">Placówki wsparcia dziennego </w:t>
                  </w:r>
                  <w:r w:rsidRPr="00E13EDF">
                    <w:rPr>
                      <w:rFonts w:ascii="Gill Sans MT" w:hAnsi="Gill Sans MT" w:cs="Arial"/>
                      <w:color w:val="000000"/>
                    </w:rPr>
                    <w:t>są</w:t>
                  </w:r>
                  <w:r w:rsidR="009629B9" w:rsidRPr="00E13EDF">
                    <w:rPr>
                      <w:rFonts w:ascii="Gill Sans MT" w:hAnsi="Gill Sans MT" w:cs="Arial"/>
                      <w:color w:val="000000"/>
                    </w:rPr>
                    <w:t xml:space="preserve"> prowadzone w formie:</w:t>
                  </w:r>
                </w:p>
                <w:p w14:paraId="048AFB92" w14:textId="77777777" w:rsidR="009629B9" w:rsidRPr="00E13EDF" w:rsidRDefault="009629B9" w:rsidP="00184775">
                  <w:pPr>
                    <w:spacing w:line="360" w:lineRule="auto"/>
                    <w:jc w:val="both"/>
                    <w:rPr>
                      <w:rFonts w:ascii="Gill Sans MT" w:hAnsi="Gill Sans MT" w:cs="Arial"/>
                      <w:color w:val="000000"/>
                    </w:rPr>
                  </w:pPr>
                  <w:r w:rsidRPr="00E13EDF">
                    <w:rPr>
                      <w:rFonts w:ascii="Gill Sans MT" w:hAnsi="Gill Sans MT" w:cs="Arial"/>
                      <w:color w:val="000000"/>
                    </w:rPr>
                    <w:t>-</w:t>
                  </w:r>
                  <w:r w:rsidRPr="00E13EDF">
                    <w:rPr>
                      <w:rFonts w:ascii="Gill Sans MT" w:hAnsi="Gill Sans MT" w:cs="Arial"/>
                      <w:color w:val="000000"/>
                    </w:rPr>
                    <w:tab/>
                    <w:t>opiekuńczej, tj. kół zainteresowań, świetlic, klubów i ognisk wychowawczych, zapewniających dziecku opiekę i wychowanie, pomoc w nauce, organizację czasu wolnego, zabawę i zajęcia sportowe, a także rozwój zainteresowań;</w:t>
                  </w:r>
                </w:p>
                <w:p w14:paraId="03017798" w14:textId="74A19D89" w:rsidR="00A00341" w:rsidRPr="00E13EDF" w:rsidRDefault="009629B9" w:rsidP="00184775">
                  <w:pPr>
                    <w:spacing w:line="360" w:lineRule="auto"/>
                    <w:jc w:val="both"/>
                    <w:rPr>
                      <w:rFonts w:ascii="Gill Sans MT" w:hAnsi="Gill Sans MT" w:cs="Arial"/>
                      <w:color w:val="000000"/>
                    </w:rPr>
                  </w:pPr>
                  <w:r w:rsidRPr="00E13EDF">
                    <w:rPr>
                      <w:rFonts w:ascii="Gill Sans MT" w:hAnsi="Gill Sans MT" w:cs="Arial"/>
                      <w:color w:val="000000"/>
                    </w:rPr>
                    <w:t>-</w:t>
                  </w:r>
                  <w:r w:rsidRPr="00E13EDF">
                    <w:rPr>
                      <w:rFonts w:ascii="Gill Sans MT" w:hAnsi="Gill Sans MT" w:cs="Arial"/>
                      <w:color w:val="000000"/>
                    </w:rPr>
                    <w:tab/>
                    <w:t>opiekuńczo</w:t>
                  </w:r>
                  <w:r w:rsidR="008A79B6" w:rsidRPr="00E13EDF">
                    <w:rPr>
                      <w:rFonts w:ascii="Gill Sans MT" w:hAnsi="Gill Sans MT" w:cs="Arial"/>
                      <w:color w:val="000000"/>
                    </w:rPr>
                    <w:t xml:space="preserve"> </w:t>
                  </w:r>
                  <w:r w:rsidRPr="00E13EDF">
                    <w:rPr>
                      <w:rFonts w:ascii="Gill Sans MT" w:hAnsi="Gill Sans MT" w:cs="Arial"/>
                      <w:color w:val="000000"/>
                    </w:rPr>
                    <w:t>-</w:t>
                  </w:r>
                  <w:r w:rsidR="008A79B6" w:rsidRPr="00E13EDF">
                    <w:rPr>
                      <w:rFonts w:ascii="Gill Sans MT" w:hAnsi="Gill Sans MT" w:cs="Arial"/>
                      <w:color w:val="000000"/>
                    </w:rPr>
                    <w:t xml:space="preserve"> </w:t>
                  </w:r>
                  <w:r w:rsidRPr="00E13EDF">
                    <w:rPr>
                      <w:rFonts w:ascii="Gill Sans MT" w:hAnsi="Gill Sans MT" w:cs="Arial"/>
                      <w:color w:val="000000"/>
                    </w:rPr>
                    <w:t xml:space="preserve">specjalistycznej, </w:t>
                  </w:r>
                  <w:r w:rsidR="008A79B6" w:rsidRPr="00E13EDF">
                    <w:rPr>
                      <w:rFonts w:ascii="Gill Sans MT" w:hAnsi="Gill Sans MT" w:cs="Arial"/>
                      <w:color w:val="000000"/>
                    </w:rPr>
                    <w:br/>
                  </w:r>
                  <w:r w:rsidRPr="00E13EDF">
                    <w:rPr>
                      <w:rFonts w:ascii="Gill Sans MT" w:hAnsi="Gill Sans MT" w:cs="Arial"/>
                      <w:color w:val="000000"/>
                    </w:rPr>
                    <w:t>do której zadań należ</w:t>
                  </w:r>
                  <w:r w:rsidR="008A79B6" w:rsidRPr="00E13EDF">
                    <w:rPr>
                      <w:rFonts w:ascii="Gill Sans MT" w:hAnsi="Gill Sans MT" w:cs="Arial"/>
                      <w:color w:val="000000"/>
                    </w:rPr>
                    <w:t>y</w:t>
                  </w:r>
                  <w:r w:rsidRPr="00E13EDF">
                    <w:rPr>
                      <w:rFonts w:ascii="Gill Sans MT" w:hAnsi="Gill Sans MT" w:cs="Arial"/>
                      <w:color w:val="000000"/>
                    </w:rPr>
                    <w:t xml:space="preserve"> w szczególności opieka i wychowanie, pomoc w nauce, organizacja czasu wolnego, zabaw</w:t>
                  </w:r>
                  <w:r w:rsidR="008A79B6" w:rsidRPr="00E13EDF">
                    <w:rPr>
                      <w:rFonts w:ascii="Gill Sans MT" w:hAnsi="Gill Sans MT" w:cs="Arial"/>
                      <w:color w:val="000000"/>
                    </w:rPr>
                    <w:t>a</w:t>
                  </w:r>
                  <w:r w:rsidRPr="00E13EDF">
                    <w:rPr>
                      <w:rFonts w:ascii="Gill Sans MT" w:hAnsi="Gill Sans MT" w:cs="Arial"/>
                      <w:color w:val="000000"/>
                    </w:rPr>
                    <w:t xml:space="preserve"> i zajęcia sportowe, rozwój zainteresowań</w:t>
                  </w:r>
                  <w:r w:rsidR="008A79B6" w:rsidRPr="00E13EDF">
                    <w:rPr>
                      <w:rFonts w:ascii="Gill Sans MT" w:hAnsi="Gill Sans MT" w:cs="Arial"/>
                      <w:color w:val="000000"/>
                    </w:rPr>
                    <w:t xml:space="preserve"> </w:t>
                  </w:r>
                  <w:r w:rsidRPr="00E13EDF">
                    <w:rPr>
                      <w:rFonts w:ascii="Gill Sans MT" w:hAnsi="Gill Sans MT" w:cs="Arial"/>
                      <w:color w:val="000000"/>
                    </w:rPr>
                    <w:t>oraz organizacja zajęć socjoterapeutycznych, terapeutycznych, korekcyjnych, kompensacyjnych oraz logopedycznych;</w:t>
                  </w:r>
                </w:p>
                <w:p w14:paraId="6E967F82" w14:textId="6D97C684" w:rsidR="00B84C50" w:rsidRDefault="00B84C50" w:rsidP="00184775">
                  <w:pPr>
                    <w:spacing w:line="360" w:lineRule="auto"/>
                    <w:jc w:val="both"/>
                    <w:rPr>
                      <w:rFonts w:ascii="Gill Sans MT" w:hAnsi="Gill Sans MT" w:cs="Arial"/>
                      <w:color w:val="000000"/>
                    </w:rPr>
                  </w:pPr>
                  <w:r w:rsidRPr="00E13EDF">
                    <w:rPr>
                      <w:rFonts w:ascii="Gill Sans MT" w:hAnsi="Gill Sans MT" w:cs="Arial"/>
                      <w:color w:val="000000"/>
                    </w:rPr>
                    <w:t>- w formie pracy podwórkowej realizowanej przez wychowawcę.</w:t>
                  </w:r>
                </w:p>
                <w:p w14:paraId="675DFD14" w14:textId="77777777" w:rsidR="00B84C50" w:rsidRPr="00E13EDF" w:rsidRDefault="00B84C50" w:rsidP="00184775">
                  <w:pPr>
                    <w:spacing w:line="360" w:lineRule="auto"/>
                    <w:jc w:val="both"/>
                    <w:rPr>
                      <w:rFonts w:ascii="Gill Sans MT" w:hAnsi="Gill Sans MT" w:cs="Arial"/>
                      <w:color w:val="000000"/>
                    </w:rPr>
                  </w:pPr>
                </w:p>
                <w:p w14:paraId="0B8166F8" w14:textId="243A75BC" w:rsidR="00B84C50" w:rsidRPr="00E13EDF" w:rsidRDefault="009629B9" w:rsidP="00880622">
                  <w:pPr>
                    <w:tabs>
                      <w:tab w:val="left" w:pos="552"/>
                    </w:tabs>
                    <w:spacing w:line="360" w:lineRule="auto"/>
                    <w:jc w:val="both"/>
                    <w:rPr>
                      <w:rFonts w:ascii="Gill Sans MT" w:hAnsi="Gill Sans MT" w:cs="Arial"/>
                      <w:color w:val="000000"/>
                    </w:rPr>
                  </w:pPr>
                  <w:r w:rsidRPr="00E13EDF">
                    <w:rPr>
                      <w:rFonts w:ascii="Gill Sans MT" w:hAnsi="Gill Sans MT" w:cs="Arial"/>
                      <w:color w:val="000000"/>
                    </w:rPr>
                    <w:t xml:space="preserve">        Główną przesłanką, </w:t>
                  </w:r>
                  <w:r w:rsidR="00B84C50" w:rsidRPr="00E13EDF">
                    <w:rPr>
                      <w:rFonts w:ascii="Gill Sans MT" w:hAnsi="Gill Sans MT" w:cs="Arial"/>
                      <w:color w:val="000000"/>
                    </w:rPr>
                    <w:t>kierowania</w:t>
                  </w:r>
                  <w:r w:rsidRPr="00E13EDF">
                    <w:rPr>
                      <w:rFonts w:ascii="Gill Sans MT" w:hAnsi="Gill Sans MT" w:cs="Arial"/>
                      <w:color w:val="000000"/>
                    </w:rPr>
                    <w:t xml:space="preserve"> dzieci </w:t>
                  </w:r>
                  <w:r w:rsidR="00B84C50" w:rsidRPr="00E13EDF">
                    <w:rPr>
                      <w:rFonts w:ascii="Gill Sans MT" w:hAnsi="Gill Sans MT" w:cs="Arial"/>
                      <w:color w:val="000000"/>
                    </w:rPr>
                    <w:br/>
                  </w:r>
                  <w:r w:rsidRPr="00E13EDF">
                    <w:rPr>
                      <w:rFonts w:ascii="Gill Sans MT" w:hAnsi="Gill Sans MT" w:cs="Arial"/>
                      <w:color w:val="000000"/>
                    </w:rPr>
                    <w:t xml:space="preserve">do </w:t>
                  </w:r>
                  <w:proofErr w:type="spellStart"/>
                  <w:r w:rsidRPr="00E13EDF">
                    <w:rPr>
                      <w:rFonts w:ascii="Gill Sans MT" w:hAnsi="Gill Sans MT" w:cs="Arial"/>
                      <w:color w:val="000000"/>
                    </w:rPr>
                    <w:t>placówk</w:t>
                  </w:r>
                  <w:r w:rsidR="00B35657">
                    <w:rPr>
                      <w:rFonts w:ascii="Gill Sans MT" w:hAnsi="Gill Sans MT" w:cs="Arial"/>
                      <w:color w:val="000000"/>
                    </w:rPr>
                    <w:t>ek</w:t>
                  </w:r>
                  <w:proofErr w:type="spellEnd"/>
                  <w:r w:rsidRPr="00E13EDF">
                    <w:rPr>
                      <w:rFonts w:ascii="Gill Sans MT" w:hAnsi="Gill Sans MT" w:cs="Arial"/>
                      <w:color w:val="000000"/>
                    </w:rPr>
                    <w:t xml:space="preserve"> wsparcia dziennego, są trudności </w:t>
                  </w:r>
                  <w:r w:rsidRPr="00E13EDF">
                    <w:rPr>
                      <w:rFonts w:ascii="Gill Sans MT" w:hAnsi="Gill Sans MT" w:cs="Arial"/>
                      <w:color w:val="000000"/>
                    </w:rPr>
                    <w:t xml:space="preserve">w wypełnianiu obowiązków wychowawczych przez rodziny. Placówki pełnią zatem funkcję rekompensującą deficyty rodzin, ale też stanowią wskazówkę dla rodziców i opiekunów </w:t>
                  </w:r>
                  <w:r w:rsidR="00437FBB" w:rsidRPr="00E13EDF">
                    <w:rPr>
                      <w:rFonts w:ascii="Gill Sans MT" w:hAnsi="Gill Sans MT" w:cs="Arial"/>
                      <w:color w:val="000000"/>
                    </w:rPr>
                    <w:br/>
                  </w:r>
                  <w:r w:rsidRPr="00E13EDF">
                    <w:rPr>
                      <w:rFonts w:ascii="Gill Sans MT" w:hAnsi="Gill Sans MT" w:cs="Arial"/>
                      <w:color w:val="000000"/>
                    </w:rPr>
                    <w:t>o kierunku koniecznych zmian pozwalających na poprawę roli rodzicielskiej.</w:t>
                  </w:r>
                  <w:r w:rsidR="008A79B6" w:rsidRPr="00E13EDF">
                    <w:rPr>
                      <w:rFonts w:ascii="Gill Sans MT" w:hAnsi="Gill Sans MT" w:cs="Arial"/>
                      <w:color w:val="000000"/>
                    </w:rPr>
                    <w:t xml:space="preserve"> </w:t>
                  </w:r>
                </w:p>
                <w:p w14:paraId="114DAB2D" w14:textId="1AB6A001" w:rsidR="00B84C50" w:rsidRPr="00E13EDF" w:rsidRDefault="00792E50" w:rsidP="00880622">
                  <w:pPr>
                    <w:pStyle w:val="Nagwekspisutreci"/>
                    <w:spacing w:line="360" w:lineRule="auto"/>
                    <w:rPr>
                      <w:rFonts w:ascii="Gill Sans MT" w:hAnsi="Gill Sans MT"/>
                      <w:color w:val="00B0F0"/>
                      <w:sz w:val="24"/>
                      <w:szCs w:val="24"/>
                    </w:rPr>
                  </w:pPr>
                  <w:r w:rsidRPr="00E13EDF">
                    <w:rPr>
                      <w:rFonts w:ascii="Gill Sans MT" w:hAnsi="Gill Sans MT"/>
                      <w:color w:val="00B0F0"/>
                      <w:sz w:val="24"/>
                      <w:szCs w:val="24"/>
                    </w:rPr>
                    <w:t xml:space="preserve">Ad. </w:t>
                  </w:r>
                  <w:r w:rsidR="009C3024" w:rsidRPr="00E13EDF">
                    <w:rPr>
                      <w:rFonts w:ascii="Gill Sans MT" w:hAnsi="Gill Sans MT"/>
                      <w:color w:val="00B0F0"/>
                      <w:sz w:val="24"/>
                      <w:szCs w:val="24"/>
                    </w:rPr>
                    <w:t>4. Gminny program przeciwdziałania przemocy domowej i ochrony osób doznających przemocy domowej</w:t>
                  </w:r>
                </w:p>
                <w:p w14:paraId="089C5039" w14:textId="77777777" w:rsidR="00880622" w:rsidRPr="00E13EDF" w:rsidRDefault="00880622" w:rsidP="00880622">
                  <w:pPr>
                    <w:rPr>
                      <w:rFonts w:ascii="Gill Sans MT" w:hAnsi="Gill Sans MT"/>
                      <w:lang w:eastAsia="pl-PL"/>
                    </w:rPr>
                  </w:pPr>
                </w:p>
                <w:p w14:paraId="5D53BACC" w14:textId="351CAF0B" w:rsidR="00ED0153" w:rsidRPr="00E13EDF" w:rsidRDefault="00E86F4A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        Gminny Program Przeciwdziałania Przemocy Domowej (…) obejmuje kompleks działań skierowanych do osób doświadczających przemocy i sprawców przemocy. Wyspecjalizowaną komórką funkcjonującą w ramach Gminnego Programu jest Zespół Interdyscyplinarny Ochrony Ofiar Przemocy w Rodzinie, działający przy Miejskim Ośrodku Pomocy Społecznej w Łodzi. Zespół interdyscyplinarny realizuje działania określone w gminnym programie przeciwdziałania przemocy domowej oraz ochrony osób doznających przemocy domowej.  </w:t>
                  </w:r>
                </w:p>
                <w:p w14:paraId="6AB1BAD4" w14:textId="3435A884" w:rsidR="00E86F4A" w:rsidRPr="00E13EDF" w:rsidRDefault="00AB7063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        </w:t>
                  </w:r>
                  <w:r w:rsidR="00E86F4A" w:rsidRPr="00E13EDF">
                    <w:rPr>
                      <w:rFonts w:ascii="Gill Sans MT" w:hAnsi="Gill Sans MT" w:cstheme="majorHAnsi"/>
                      <w:color w:val="000000"/>
                    </w:rPr>
                    <w:t xml:space="preserve">Do zadań zespołu interdyscyplinarnego należy </w:t>
                  </w:r>
                  <w:r w:rsidR="005728D7" w:rsidRPr="00E13EDF">
                    <w:rPr>
                      <w:rFonts w:ascii="Gill Sans MT" w:hAnsi="Gill Sans MT" w:cstheme="majorHAnsi"/>
                      <w:color w:val="000000"/>
                    </w:rPr>
                    <w:t xml:space="preserve">– zgodnie z art. Art. 9b 2. ustawy  z dnia 29 lipca 2005 r. o przeciwdziałaniu przemocy domowej (Dz. U. z 2024 r. poz. 1673.) </w:t>
                  </w:r>
                  <w:r w:rsidR="00E86F4A" w:rsidRPr="00E13EDF">
                    <w:rPr>
                      <w:rFonts w:ascii="Gill Sans MT" w:hAnsi="Gill Sans MT" w:cstheme="majorHAnsi"/>
                      <w:color w:val="000000"/>
                    </w:rPr>
                    <w:t xml:space="preserve">w szczególności:  </w:t>
                  </w:r>
                </w:p>
                <w:p w14:paraId="450484AD" w14:textId="77777777" w:rsidR="005728D7" w:rsidRPr="00E13EDF" w:rsidRDefault="005728D7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-diagnozowanie problemu przemocy domowej na poziomie lokalnym; </w:t>
                  </w:r>
                </w:p>
                <w:p w14:paraId="628FA033" w14:textId="77777777" w:rsidR="005728D7" w:rsidRPr="00E13EDF" w:rsidRDefault="005728D7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lastRenderedPageBreak/>
                    <w:t>-inicjowanie działań profilaktycznych, edukacyjnych i informacyjnych mających na celu przeciwdziałanie przemocy domowej i powierzanie ich wykonania właściwym podmiotom;</w:t>
                  </w:r>
                </w:p>
                <w:p w14:paraId="67B5C156" w14:textId="77777777" w:rsidR="005728D7" w:rsidRPr="00E13EDF" w:rsidRDefault="005728D7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- inicjowanie działań w stosunku do osób doznających przemocy domowej oraz osób stosujących przemoc domową; </w:t>
                  </w:r>
                </w:p>
                <w:p w14:paraId="30C87C9D" w14:textId="77777777" w:rsidR="005728D7" w:rsidRPr="00E13EDF" w:rsidRDefault="005728D7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-opracowanie projektu gminnego programu przeciwdziałania przemocy domowej oraz ochrony osób doznających przemocy domowej; </w:t>
                  </w:r>
                </w:p>
                <w:p w14:paraId="74A230E0" w14:textId="098E9929" w:rsidR="005728D7" w:rsidRPr="00E13EDF" w:rsidRDefault="005728D7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-rozpowszechnianie informacji o instytucjach, osobach i możliwościach udzielenia pomocy 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br/>
                    <w:t xml:space="preserve">w środowisku lokalnym; </w:t>
                  </w:r>
                </w:p>
                <w:p w14:paraId="5E8511A4" w14:textId="77777777" w:rsidR="005728D7" w:rsidRPr="00E13EDF" w:rsidRDefault="005728D7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-powoływanie grup diagnostyczno-pomocowych i bieżące monitorowanie realizowanych przez nie zadań; </w:t>
                  </w:r>
                </w:p>
                <w:p w14:paraId="2E97E889" w14:textId="77777777" w:rsidR="005728D7" w:rsidRPr="00E13EDF" w:rsidRDefault="005728D7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-monitorowanie procedury „Niebieskie Karty”; </w:t>
                  </w:r>
                </w:p>
                <w:p w14:paraId="0CA0570B" w14:textId="563A6FF5" w:rsidR="005728D7" w:rsidRPr="00E13EDF" w:rsidRDefault="005728D7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-przekazywanie informacji oraz dokumentacji spraw; </w:t>
                  </w:r>
                </w:p>
                <w:p w14:paraId="64C954D9" w14:textId="77777777" w:rsidR="005728D7" w:rsidRPr="00E13EDF" w:rsidRDefault="005728D7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-kierowanie osoby stosującej przemoc domową do uczestnictwa w programie korekcyjno-edukacyjnym dla osób stosujących przemoc domową lub programie psychologiczno-terapeutycznym dla osób stosujących przemoc domową; </w:t>
                  </w:r>
                </w:p>
                <w:p w14:paraId="54BF5FA2" w14:textId="3A8BE0C6" w:rsidR="00C05809" w:rsidRPr="00E13EDF" w:rsidRDefault="005728D7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-składanie, na wniosek grupy diagnostyczno-pomocowej, zawiadomienia o popełnieniu przez osobę stosującą przemoc domową wykroczenia (…).</w:t>
                  </w:r>
                </w:p>
                <w:p w14:paraId="7197A013" w14:textId="3B1FDC2A" w:rsidR="00C05809" w:rsidRPr="00E13EDF" w:rsidRDefault="00792E50" w:rsidP="00CF3919">
                  <w:pPr>
                    <w:pStyle w:val="Nagwekspisutreci"/>
                    <w:rPr>
                      <w:rFonts w:ascii="Gill Sans MT" w:hAnsi="Gill Sans MT"/>
                      <w:color w:val="00B0F0"/>
                      <w:sz w:val="24"/>
                      <w:szCs w:val="24"/>
                    </w:rPr>
                  </w:pPr>
                  <w:r w:rsidRPr="00E13EDF">
                    <w:rPr>
                      <w:rFonts w:ascii="Gill Sans MT" w:hAnsi="Gill Sans MT" w:cstheme="majorHAnsi"/>
                      <w:color w:val="00B0F0"/>
                      <w:sz w:val="24"/>
                      <w:szCs w:val="24"/>
                    </w:rPr>
                    <w:t xml:space="preserve">Ad. </w:t>
                  </w:r>
                  <w:r w:rsidR="00C05809" w:rsidRPr="00E13EDF">
                    <w:rPr>
                      <w:rFonts w:ascii="Gill Sans MT" w:hAnsi="Gill Sans MT" w:cstheme="majorHAnsi"/>
                      <w:color w:val="00B0F0"/>
                      <w:sz w:val="24"/>
                      <w:szCs w:val="24"/>
                    </w:rPr>
                    <w:t xml:space="preserve">5. </w:t>
                  </w:r>
                  <w:r w:rsidR="00C05809" w:rsidRPr="00E13EDF">
                    <w:rPr>
                      <w:rFonts w:ascii="Gill Sans MT" w:hAnsi="Gill Sans MT"/>
                      <w:color w:val="00B0F0"/>
                      <w:sz w:val="24"/>
                      <w:szCs w:val="24"/>
                    </w:rPr>
                    <w:t>Wspieranie rodzin w ramach pieczy instytucjonalnej</w:t>
                  </w:r>
                </w:p>
                <w:p w14:paraId="2D97DCAF" w14:textId="60E4E82B" w:rsidR="00C05809" w:rsidRPr="00E13EDF" w:rsidRDefault="00C05809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</w:p>
                <w:p w14:paraId="37E999EF" w14:textId="10C37785" w:rsidR="00EC4BEC" w:rsidRDefault="00365085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        </w:t>
                  </w:r>
                  <w:r w:rsidR="00EC4BEC" w:rsidRPr="00E13EDF">
                    <w:rPr>
                      <w:rFonts w:ascii="Gill Sans MT" w:hAnsi="Gill Sans MT" w:cstheme="majorHAnsi"/>
                      <w:color w:val="000000"/>
                    </w:rPr>
                    <w:t xml:space="preserve">Piecza zastępcza jest sprawowana w przypadku niemożności zapewnienia dziecku opieki i wychowania przez rodziców – </w:t>
                  </w:r>
                  <w:r w:rsidR="00B22DD1" w:rsidRPr="00E13EDF">
                    <w:rPr>
                      <w:rFonts w:ascii="Gill Sans MT" w:hAnsi="Gill Sans MT" w:cstheme="majorHAnsi"/>
                      <w:color w:val="000000"/>
                    </w:rPr>
                    <w:t xml:space="preserve">zgodnie z </w:t>
                  </w:r>
                  <w:r w:rsidR="00EC4BEC" w:rsidRPr="00E13EDF">
                    <w:rPr>
                      <w:rFonts w:ascii="Gill Sans MT" w:hAnsi="Gill Sans MT" w:cstheme="majorHAnsi"/>
                      <w:color w:val="000000"/>
                    </w:rPr>
                    <w:t>art. 32 i 33 ustawy o wspieraniu rodziny i systemie pieczy zastępczej.</w:t>
                  </w:r>
                </w:p>
                <w:p w14:paraId="6CE2BA3A" w14:textId="77777777" w:rsidR="000F1F8C" w:rsidRPr="00E13EDF" w:rsidRDefault="000F1F8C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</w:p>
                <w:p w14:paraId="11898F0A" w14:textId="77777777" w:rsidR="00B22DD1" w:rsidRPr="000F1F8C" w:rsidRDefault="00EC4BEC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B0F0"/>
                    </w:rPr>
                  </w:pPr>
                  <w:r w:rsidRPr="000F1F8C">
                    <w:rPr>
                      <w:rFonts w:ascii="Gill Sans MT" w:hAnsi="Gill Sans MT" w:cstheme="majorHAnsi"/>
                      <w:color w:val="00B0F0"/>
                    </w:rPr>
                    <w:t xml:space="preserve">Piecza zastępcza zapewnia: </w:t>
                  </w:r>
                </w:p>
                <w:p w14:paraId="4046991E" w14:textId="654128F4" w:rsidR="00EC4BEC" w:rsidRPr="00E13EDF" w:rsidRDefault="00B22DD1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-</w:t>
                  </w:r>
                  <w:r w:rsidR="00EC4BEC" w:rsidRPr="00E13EDF">
                    <w:rPr>
                      <w:rFonts w:ascii="Gill Sans MT" w:hAnsi="Gill Sans MT" w:cstheme="majorHAnsi"/>
                      <w:color w:val="000000"/>
                    </w:rPr>
                    <w:t xml:space="preserve">pracę z rodziną umożliwiającą powrót dziecka do rodziny lub gdy jest to niemożliwe – dążenie do przysposobienia dziecka, a w przypadku braku możliwości przysposobienia dziecka – opiekę i wychowanie w środowisku zastępczym; </w:t>
                  </w:r>
                </w:p>
                <w:p w14:paraId="2D183D0D" w14:textId="77777777" w:rsidR="00EC4BEC" w:rsidRPr="00E13EDF" w:rsidRDefault="00EC4BEC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-przygotowanie dziecka do: </w:t>
                  </w:r>
                </w:p>
                <w:p w14:paraId="4D92746C" w14:textId="77777777" w:rsidR="000F1F8C" w:rsidRDefault="00EC4BEC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a) godnego, samodzielnego i odpowiedzialnego życia, </w:t>
                  </w:r>
                </w:p>
                <w:p w14:paraId="55DB375C" w14:textId="77777777" w:rsidR="000F1F8C" w:rsidRDefault="00EC4BEC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b) pokonywania trudności życiowych zgodnie z zasadami etyki, </w:t>
                  </w:r>
                </w:p>
                <w:p w14:paraId="413ADB04" w14:textId="43500778" w:rsidR="00EC4BEC" w:rsidRPr="00E13EDF" w:rsidRDefault="00EC4BEC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c)</w:t>
                  </w:r>
                  <w:r w:rsidR="000F1F8C">
                    <w:rPr>
                      <w:rFonts w:ascii="Gill Sans MT" w:hAnsi="Gill Sans MT" w:cstheme="majorHAnsi"/>
                      <w:color w:val="000000"/>
                    </w:rPr>
                    <w:t xml:space="preserve"> 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nawiązywania i podtrzymywania bliskich, osobistych i społecznie akceptowanych kontaktów z rodziną i rówieśnikami, w celu łagodzenia skutków doświadczania straty i separacji oraz zdobywania umiejętności społecznych; zaspokojenie potrzeb emocjonalnych dzieci, ze szczególnym uwzględnieniem potrzeb bytowych, zdrowotnych, edukacyjnych i kulturalno-rekreacyjnych. </w:t>
                  </w:r>
                  <w:r w:rsidR="004A4317" w:rsidRPr="00E13EDF">
                    <w:rPr>
                      <w:rFonts w:ascii="Gill Sans MT" w:hAnsi="Gill Sans MT" w:cstheme="majorHAnsi"/>
                      <w:color w:val="000000"/>
                    </w:rPr>
                    <w:t>Sprawowana jest w formie rodzinnej i instytucjonalnej.</w:t>
                  </w:r>
                </w:p>
                <w:p w14:paraId="7F1CBB77" w14:textId="77777777" w:rsidR="00EC4BEC" w:rsidRPr="00E13EDF" w:rsidRDefault="00EC4BEC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</w:p>
                <w:p w14:paraId="23B91C33" w14:textId="77777777" w:rsidR="00061988" w:rsidRPr="00E13EDF" w:rsidRDefault="00061988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</w:p>
                <w:p w14:paraId="6ADFC45F" w14:textId="77777777" w:rsidR="00061988" w:rsidRPr="00E13EDF" w:rsidRDefault="00061988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</w:p>
                <w:p w14:paraId="088A8757" w14:textId="77777777" w:rsidR="000F1F8C" w:rsidRDefault="000F1F8C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</w:p>
                <w:p w14:paraId="4F0933BE" w14:textId="77777777" w:rsidR="00880622" w:rsidRPr="00E13EDF" w:rsidRDefault="00880622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</w:p>
                <w:p w14:paraId="271719B7" w14:textId="77777777" w:rsidR="00160908" w:rsidRPr="000F1F8C" w:rsidRDefault="00160908" w:rsidP="007A3537">
                  <w:pPr>
                    <w:pStyle w:val="Nagwek2"/>
                    <w:rPr>
                      <w:rFonts w:ascii="Gill Sans MT" w:hAnsi="Gill Sans MT"/>
                      <w:b/>
                      <w:bCs/>
                    </w:rPr>
                  </w:pPr>
                  <w:bookmarkStart w:id="38" w:name="_Toc190865751"/>
                  <w:bookmarkStart w:id="39" w:name="_Toc190950360"/>
                  <w:r w:rsidRPr="000F1F8C">
                    <w:rPr>
                      <w:rFonts w:ascii="Gill Sans MT" w:hAnsi="Gill Sans MT"/>
                      <w:b/>
                      <w:bCs/>
                    </w:rPr>
                    <w:t>ANALIZA</w:t>
                  </w:r>
                  <w:bookmarkEnd w:id="38"/>
                  <w:bookmarkEnd w:id="39"/>
                  <w:r w:rsidRPr="000F1F8C">
                    <w:rPr>
                      <w:rFonts w:ascii="Gill Sans MT" w:hAnsi="Gill Sans MT"/>
                      <w:b/>
                      <w:bCs/>
                    </w:rPr>
                    <w:t xml:space="preserve"> </w:t>
                  </w:r>
                </w:p>
                <w:p w14:paraId="1282AA0B" w14:textId="570469F9" w:rsidR="00365085" w:rsidRPr="000F1F8C" w:rsidRDefault="00160908" w:rsidP="007A3537">
                  <w:pPr>
                    <w:pStyle w:val="Nagwek2"/>
                    <w:rPr>
                      <w:rFonts w:ascii="Gill Sans MT" w:hAnsi="Gill Sans MT"/>
                      <w:b/>
                      <w:bCs/>
                    </w:rPr>
                  </w:pPr>
                  <w:bookmarkStart w:id="40" w:name="_Toc190950361"/>
                  <w:r w:rsidRPr="000F1F8C">
                    <w:rPr>
                      <w:rFonts w:ascii="Gill Sans MT" w:hAnsi="Gill Sans MT"/>
                      <w:b/>
                      <w:bCs/>
                    </w:rPr>
                    <w:t>WSPARCIA RODZIN</w:t>
                  </w:r>
                  <w:bookmarkEnd w:id="40"/>
                  <w:r w:rsidRPr="000F1F8C">
                    <w:rPr>
                      <w:rFonts w:ascii="Gill Sans MT" w:hAnsi="Gill Sans MT"/>
                      <w:b/>
                      <w:bCs/>
                    </w:rPr>
                    <w:t xml:space="preserve">    </w:t>
                  </w:r>
                </w:p>
                <w:p w14:paraId="1D6A165F" w14:textId="77777777" w:rsidR="00A92ECE" w:rsidRPr="00E13EDF" w:rsidRDefault="00A92ECE" w:rsidP="00184775">
                  <w:pPr>
                    <w:spacing w:line="360" w:lineRule="auto"/>
                    <w:rPr>
                      <w:rFonts w:ascii="Gill Sans MT" w:hAnsi="Gill Sans MT"/>
                      <w:lang w:eastAsia="pl-PL"/>
                    </w:rPr>
                  </w:pPr>
                </w:p>
                <w:p w14:paraId="46DF2670" w14:textId="6D9F1DBF" w:rsidR="00473239" w:rsidRPr="00E13EDF" w:rsidRDefault="00A92ECE" w:rsidP="00184775">
                  <w:pPr>
                    <w:spacing w:line="360" w:lineRule="auto"/>
                    <w:jc w:val="both"/>
                    <w:rPr>
                      <w:rFonts w:ascii="Gill Sans MT" w:hAnsi="Gill Sans MT" w:cstheme="majorHAnsi"/>
                    </w:rPr>
                  </w:pPr>
                  <w:r w:rsidRPr="00E13EDF">
                    <w:rPr>
                      <w:rFonts w:ascii="Gill Sans MT" w:hAnsi="Gill Sans MT" w:cstheme="majorHAnsi"/>
                    </w:rPr>
                    <w:t xml:space="preserve">         Analiza wsparcia </w:t>
                  </w:r>
                  <w:r w:rsidR="00473239" w:rsidRPr="00E13EDF">
                    <w:rPr>
                      <w:rFonts w:ascii="Gill Sans MT" w:hAnsi="Gill Sans MT" w:cstheme="majorHAnsi"/>
                    </w:rPr>
                    <w:t xml:space="preserve">dla rodzin przeżywających problemy opiekuńczo – wychowawcze </w:t>
                  </w:r>
                  <w:r w:rsidR="001D72DD" w:rsidRPr="00E13EDF">
                    <w:rPr>
                      <w:rFonts w:ascii="Gill Sans MT" w:hAnsi="Gill Sans MT" w:cstheme="majorHAnsi"/>
                    </w:rPr>
                    <w:t>obejmuje</w:t>
                  </w:r>
                  <w:r w:rsidR="00F1459A" w:rsidRPr="00E13EDF">
                    <w:rPr>
                      <w:rFonts w:ascii="Gill Sans MT" w:hAnsi="Gill Sans MT" w:cstheme="majorHAnsi"/>
                    </w:rPr>
                    <w:t xml:space="preserve"> </w:t>
                  </w:r>
                  <w:r w:rsidR="00A50DDA" w:rsidRPr="00E13EDF">
                    <w:rPr>
                      <w:rFonts w:ascii="Gill Sans MT" w:hAnsi="Gill Sans MT" w:cstheme="majorHAnsi"/>
                    </w:rPr>
                    <w:t>pomoc</w:t>
                  </w:r>
                  <w:r w:rsidR="001D72DD" w:rsidRPr="00E13EDF">
                    <w:rPr>
                      <w:rFonts w:ascii="Gill Sans MT" w:hAnsi="Gill Sans MT" w:cstheme="majorHAnsi"/>
                    </w:rPr>
                    <w:t xml:space="preserve"> świadczon</w:t>
                  </w:r>
                  <w:r w:rsidR="00A50DDA" w:rsidRPr="00E13EDF">
                    <w:rPr>
                      <w:rFonts w:ascii="Gill Sans MT" w:hAnsi="Gill Sans MT" w:cstheme="majorHAnsi"/>
                    </w:rPr>
                    <w:t>ą</w:t>
                  </w:r>
                  <w:r w:rsidR="001D72DD" w:rsidRPr="00E13EDF">
                    <w:rPr>
                      <w:rFonts w:ascii="Gill Sans MT" w:hAnsi="Gill Sans MT" w:cstheme="majorHAnsi"/>
                    </w:rPr>
                    <w:t xml:space="preserve"> przez instytucje działające na terenie miasta Łodzi wraz </w:t>
                  </w:r>
                  <w:r w:rsidR="00F1459A" w:rsidRPr="00E13EDF">
                    <w:rPr>
                      <w:rFonts w:ascii="Gill Sans MT" w:hAnsi="Gill Sans MT" w:cstheme="majorHAnsi"/>
                    </w:rPr>
                    <w:br/>
                  </w:r>
                  <w:r w:rsidR="001D72DD" w:rsidRPr="00E13EDF">
                    <w:rPr>
                      <w:rFonts w:ascii="Gill Sans MT" w:hAnsi="Gill Sans MT" w:cstheme="majorHAnsi"/>
                    </w:rPr>
                    <w:t xml:space="preserve">ze współpracującymi organizacjami realizującymi zadania wsparcia dla rodzin. </w:t>
                  </w:r>
                </w:p>
                <w:p w14:paraId="74224B8D" w14:textId="77777777" w:rsidR="00A92ECE" w:rsidRPr="00E13EDF" w:rsidRDefault="00A92ECE" w:rsidP="00184775">
                  <w:pPr>
                    <w:spacing w:line="360" w:lineRule="auto"/>
                    <w:rPr>
                      <w:rFonts w:ascii="Gill Sans MT" w:hAnsi="Gill Sans MT"/>
                      <w:lang w:eastAsia="pl-PL"/>
                    </w:rPr>
                  </w:pPr>
                </w:p>
                <w:p w14:paraId="330C5238" w14:textId="2F89EFFA" w:rsidR="00322872" w:rsidRPr="00E13EDF" w:rsidRDefault="00E068B5" w:rsidP="007A3537">
                  <w:pPr>
                    <w:pStyle w:val="Nagwek2"/>
                    <w:numPr>
                      <w:ilvl w:val="0"/>
                      <w:numId w:val="22"/>
                    </w:numPr>
                    <w:rPr>
                      <w:rFonts w:ascii="Gill Sans MT" w:hAnsi="Gill Sans MT"/>
                      <w:b/>
                      <w:bCs/>
                      <w:color w:val="00B0F0"/>
                      <w:sz w:val="24"/>
                      <w:szCs w:val="24"/>
                    </w:rPr>
                  </w:pPr>
                  <w:bookmarkStart w:id="41" w:name="_Toc190865753"/>
                  <w:bookmarkStart w:id="42" w:name="_Toc190950362"/>
                  <w:r w:rsidRPr="00E13EDF">
                    <w:rPr>
                      <w:rFonts w:ascii="Gill Sans MT" w:hAnsi="Gill Sans MT"/>
                      <w:b/>
                      <w:bCs/>
                      <w:color w:val="00B0F0"/>
                      <w:sz w:val="24"/>
                      <w:szCs w:val="24"/>
                    </w:rPr>
                    <w:t>Poradnictwo</w:t>
                  </w:r>
                  <w:bookmarkEnd w:id="41"/>
                  <w:bookmarkEnd w:id="42"/>
                </w:p>
                <w:p w14:paraId="635CFD15" w14:textId="4E0F1102" w:rsidR="00365085" w:rsidRPr="00E13EDF" w:rsidRDefault="00E068B5" w:rsidP="007A3537">
                  <w:pPr>
                    <w:pStyle w:val="Nagwek2"/>
                    <w:rPr>
                      <w:rFonts w:ascii="Gill Sans MT" w:hAnsi="Gill Sans MT"/>
                      <w:b/>
                      <w:bCs/>
                      <w:color w:val="00B0F0"/>
                      <w:sz w:val="24"/>
                      <w:szCs w:val="24"/>
                    </w:rPr>
                  </w:pPr>
                  <w:r w:rsidRPr="00E13EDF">
                    <w:rPr>
                      <w:rFonts w:ascii="Gill Sans MT" w:hAnsi="Gill Sans MT"/>
                      <w:b/>
                      <w:bCs/>
                      <w:color w:val="00B0F0"/>
                      <w:sz w:val="24"/>
                      <w:szCs w:val="24"/>
                    </w:rPr>
                    <w:t xml:space="preserve"> </w:t>
                  </w:r>
                  <w:bookmarkStart w:id="43" w:name="_Toc190950363"/>
                  <w:r w:rsidRPr="00E13EDF">
                    <w:rPr>
                      <w:rFonts w:ascii="Gill Sans MT" w:hAnsi="Gill Sans MT"/>
                      <w:b/>
                      <w:bCs/>
                      <w:color w:val="00B0F0"/>
                      <w:sz w:val="24"/>
                      <w:szCs w:val="24"/>
                    </w:rPr>
                    <w:t>Specjalistyczne</w:t>
                  </w:r>
                  <w:bookmarkEnd w:id="43"/>
                </w:p>
                <w:p w14:paraId="4AC82F5A" w14:textId="057592CB" w:rsidR="00ED0153" w:rsidRPr="00E13EDF" w:rsidRDefault="00ED0153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</w:p>
                <w:p w14:paraId="0142408F" w14:textId="77777777" w:rsidR="00384899" w:rsidRPr="00E13EDF" w:rsidRDefault="00160908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W ramach </w:t>
                  </w:r>
                  <w:r w:rsidR="00384899" w:rsidRPr="00E13EDF">
                    <w:rPr>
                      <w:rFonts w:ascii="Gill Sans MT" w:hAnsi="Gill Sans MT" w:cstheme="majorHAnsi"/>
                      <w:color w:val="000000"/>
                    </w:rPr>
                    <w:t>usług dotyczących poradnictwa specjalistycznego realizowano programy:</w:t>
                  </w:r>
                </w:p>
                <w:p w14:paraId="02F570E2" w14:textId="77777777" w:rsidR="00384899" w:rsidRPr="00E13EDF" w:rsidRDefault="00384899" w:rsidP="00184775">
                  <w:pPr>
                    <w:pStyle w:val="Nagwekspisutreci"/>
                    <w:spacing w:before="0" w:line="360" w:lineRule="auto"/>
                    <w:rPr>
                      <w:rFonts w:ascii="Gill Sans MT" w:hAnsi="Gill Sans MT"/>
                      <w:color w:val="000000" w:themeColor="text1"/>
                      <w:sz w:val="24"/>
                      <w:szCs w:val="24"/>
                    </w:rPr>
                  </w:pPr>
                </w:p>
                <w:p w14:paraId="180ED740" w14:textId="53748855" w:rsidR="00460277" w:rsidRPr="00E13EDF" w:rsidRDefault="00160908" w:rsidP="007A3537">
                  <w:pPr>
                    <w:pStyle w:val="Nagwek2"/>
                    <w:numPr>
                      <w:ilvl w:val="0"/>
                      <w:numId w:val="23"/>
                    </w:numPr>
                    <w:spacing w:line="360" w:lineRule="auto"/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</w:rPr>
                  </w:pPr>
                  <w:bookmarkStart w:id="44" w:name="_Toc190950364"/>
                  <w:r w:rsidRPr="00E13EDF"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</w:rPr>
                    <w:t>Program wczesnego wspomagania rozwoju dziecka, wsparcie rodzin z dziećmi niepełnosprawnymi.</w:t>
                  </w:r>
                  <w:bookmarkEnd w:id="44"/>
                </w:p>
                <w:p w14:paraId="2F41EC31" w14:textId="423B2EF9" w:rsidR="00384899" w:rsidRPr="00E13EDF" w:rsidRDefault="00384899" w:rsidP="00184775">
                  <w:pPr>
                    <w:tabs>
                      <w:tab w:val="left" w:pos="567"/>
                      <w:tab w:val="left" w:pos="709"/>
                    </w:tabs>
                    <w:spacing w:line="360" w:lineRule="auto"/>
                    <w:ind w:firstLine="284"/>
                    <w:jc w:val="both"/>
                    <w:rPr>
                      <w:rFonts w:ascii="Gill Sans MT" w:eastAsia="Calibri" w:hAnsi="Gill Sans MT" w:cs="Calibri"/>
                      <w:kern w:val="3"/>
                      <w:lang w:bidi="hi-IN"/>
                    </w:rPr>
                  </w:pPr>
                  <w:r w:rsidRPr="00E13EDF">
                    <w:rPr>
                      <w:rFonts w:ascii="Gill Sans MT" w:eastAsia="Calibri" w:hAnsi="Gill Sans MT" w:cs="Calibri"/>
                      <w:kern w:val="3"/>
                      <w:lang w:bidi="hi-IN"/>
                    </w:rPr>
                    <w:t xml:space="preserve">     </w:t>
                  </w:r>
                  <w:r w:rsidRPr="00E13EDF">
                    <w:rPr>
                      <w:rFonts w:ascii="Gill Sans MT" w:eastAsia="Calibri" w:hAnsi="Gill Sans MT" w:cstheme="majorHAnsi"/>
                      <w:kern w:val="3"/>
                      <w:lang w:bidi="hi-IN"/>
                    </w:rPr>
                    <w:t xml:space="preserve">Wczesne wspomaganie rozwoju dziecka </w:t>
                  </w:r>
                  <w:r w:rsidRPr="00E13EDF">
                    <w:rPr>
                      <w:rFonts w:ascii="Gill Sans MT" w:eastAsia="Calibri" w:hAnsi="Gill Sans MT" w:cstheme="majorHAnsi"/>
                      <w:kern w:val="3"/>
                      <w:lang w:bidi="hi-IN"/>
                    </w:rPr>
                    <w:br/>
                    <w:t>to zintegrowane działania profilaktyczne, diagnostyczne, terapeutyczne i medyczne, mające na celu stymulowanie funkcji odpowiedzialnych za rozwój psychomotoryczny i komunikację małego dziecka niepełnosprawnego. Z zajęć specjalistycznych korzystają dzieci z różnymi typami niepełnosprawności, dla których proponowane są zajęcia pobudzające rozwój psychoruchowy i społeczny od chwili wykrycia niepełnosprawności do podjęcia nauki w szkole.</w:t>
                  </w:r>
                  <w:r w:rsidRPr="00E13EDF">
                    <w:rPr>
                      <w:rFonts w:ascii="Gill Sans MT" w:hAnsi="Gill Sans MT" w:cstheme="majorHAnsi"/>
                    </w:rPr>
                    <w:t xml:space="preserve"> </w:t>
                  </w:r>
                  <w:r w:rsidRPr="00E13EDF">
                    <w:rPr>
                      <w:rFonts w:ascii="Gill Sans MT" w:eastAsia="Calibri" w:hAnsi="Gill Sans MT" w:cstheme="majorHAnsi"/>
                      <w:kern w:val="3"/>
                      <w:lang w:bidi="hi-IN"/>
                    </w:rPr>
                    <w:t xml:space="preserve">Działania kierowane są także do rodziców </w:t>
                  </w:r>
                  <w:r w:rsidRPr="00E13EDF">
                    <w:rPr>
                      <w:rFonts w:ascii="Gill Sans MT" w:eastAsia="Calibri" w:hAnsi="Gill Sans MT" w:cstheme="majorHAnsi"/>
                      <w:kern w:val="3"/>
                      <w:lang w:bidi="hi-IN"/>
                    </w:rPr>
                    <w:br/>
                  </w:r>
                  <w:r w:rsidRPr="00E13EDF">
                    <w:rPr>
                      <w:rFonts w:ascii="Gill Sans MT" w:eastAsia="Calibri" w:hAnsi="Gill Sans MT" w:cstheme="majorHAnsi"/>
                      <w:kern w:val="3"/>
                      <w:lang w:bidi="hi-IN"/>
                    </w:rPr>
                    <w:t>i opiekunów dzieci, w formie pomocy i wsparcia w kształtowaniu umiejętności opiekuńczo-wychowawczych.</w:t>
                  </w:r>
                  <w:r w:rsidRPr="00E13EDF">
                    <w:rPr>
                      <w:rFonts w:ascii="Gill Sans MT" w:eastAsia="Calibri" w:hAnsi="Gill Sans MT" w:cs="Calibri"/>
                      <w:kern w:val="3"/>
                      <w:lang w:bidi="hi-IN"/>
                    </w:rPr>
                    <w:t xml:space="preserve"> </w:t>
                  </w:r>
                </w:p>
                <w:p w14:paraId="0F0EEFE4" w14:textId="77777777" w:rsidR="00384899" w:rsidRPr="00E13EDF" w:rsidRDefault="00384899" w:rsidP="00184775">
                  <w:pPr>
                    <w:tabs>
                      <w:tab w:val="left" w:pos="567"/>
                      <w:tab w:val="left" w:pos="709"/>
                    </w:tabs>
                    <w:spacing w:line="360" w:lineRule="auto"/>
                    <w:ind w:firstLine="284"/>
                    <w:jc w:val="both"/>
                    <w:rPr>
                      <w:rFonts w:ascii="Gill Sans MT" w:eastAsia="Calibri" w:hAnsi="Gill Sans MT" w:cs="Calibri"/>
                      <w:kern w:val="3"/>
                      <w:lang w:bidi="hi-IN"/>
                    </w:rPr>
                  </w:pPr>
                </w:p>
                <w:p w14:paraId="01126073" w14:textId="7A0BBCB9" w:rsidR="00384899" w:rsidRPr="00E13EDF" w:rsidRDefault="00FE02BA" w:rsidP="00184775">
                  <w:pPr>
                    <w:pStyle w:val="Standard"/>
                    <w:spacing w:line="360" w:lineRule="auto"/>
                    <w:jc w:val="both"/>
                    <w:rPr>
                      <w:rFonts w:ascii="Gill Sans MT" w:hAnsi="Gill Sans MT"/>
                      <w:color w:val="00B0F0"/>
                    </w:rPr>
                  </w:pPr>
                  <w:r w:rsidRPr="00E13EDF">
                    <w:rPr>
                      <w:rFonts w:ascii="Gill Sans MT" w:hAnsi="Gill Sans MT"/>
                      <w:color w:val="00B0F0"/>
                    </w:rPr>
                    <w:t xml:space="preserve">W 2024 roku z proponowanej pomocy skorzystało 427 dzieci. </w:t>
                  </w:r>
                </w:p>
                <w:p w14:paraId="51A5CF7C" w14:textId="77777777" w:rsidR="008F3A12" w:rsidRPr="00E13EDF" w:rsidRDefault="008F3A12" w:rsidP="00184775">
                  <w:pPr>
                    <w:spacing w:line="360" w:lineRule="auto"/>
                    <w:rPr>
                      <w:rFonts w:ascii="Gill Sans MT" w:hAnsi="Gill Sans MT"/>
                      <w:lang w:bidi="hi-IN"/>
                    </w:rPr>
                  </w:pPr>
                </w:p>
                <w:p w14:paraId="35080EC8" w14:textId="5EA2EE83" w:rsidR="008F3A12" w:rsidRPr="00E13EDF" w:rsidRDefault="008F3A12" w:rsidP="007A3537">
                  <w:pPr>
                    <w:pStyle w:val="Nagwek2"/>
                    <w:numPr>
                      <w:ilvl w:val="0"/>
                      <w:numId w:val="23"/>
                    </w:numPr>
                    <w:spacing w:line="360" w:lineRule="auto"/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</w:rPr>
                  </w:pPr>
                  <w:bookmarkStart w:id="45" w:name="_Toc190950365"/>
                  <w:r w:rsidRPr="00E13EDF"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</w:rPr>
                    <w:t xml:space="preserve">Soboty ze </w:t>
                  </w:r>
                  <w:r w:rsidR="00C646C4"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</w:rPr>
                    <w:t>s</w:t>
                  </w:r>
                  <w:r w:rsidRPr="00E13EDF"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</w:rPr>
                    <w:t>pecjalistami</w:t>
                  </w:r>
                  <w:bookmarkEnd w:id="45"/>
                </w:p>
                <w:p w14:paraId="112BE74D" w14:textId="703B63BA" w:rsidR="008F3A12" w:rsidRPr="00E13EDF" w:rsidRDefault="008F3A12" w:rsidP="00184775">
                  <w:pPr>
                    <w:tabs>
                      <w:tab w:val="left" w:pos="567"/>
                      <w:tab w:val="left" w:pos="709"/>
                    </w:tabs>
                    <w:spacing w:line="360" w:lineRule="auto"/>
                    <w:ind w:left="11" w:firstLine="273"/>
                    <w:jc w:val="both"/>
                    <w:rPr>
                      <w:rFonts w:ascii="Gill Sans MT" w:hAnsi="Gill Sans MT" w:cstheme="majorHAnsi"/>
                    </w:rPr>
                  </w:pPr>
                  <w:r w:rsidRPr="00E13EDF">
                    <w:rPr>
                      <w:rFonts w:ascii="Gill Sans MT" w:hAnsi="Gill Sans MT" w:cstheme="majorHAnsi"/>
                    </w:rPr>
                    <w:t xml:space="preserve">    Projekt </w:t>
                  </w:r>
                  <w:r w:rsidRPr="000F1F8C">
                    <w:rPr>
                      <w:rFonts w:ascii="Gill Sans MT" w:hAnsi="Gill Sans MT" w:cstheme="majorHAnsi"/>
                      <w:i/>
                      <w:iCs/>
                    </w:rPr>
                    <w:t>Soboty ze Specjalistami</w:t>
                  </w:r>
                  <w:r w:rsidRPr="00E13EDF">
                    <w:rPr>
                      <w:rFonts w:ascii="Gill Sans MT" w:hAnsi="Gill Sans MT" w:cstheme="majorHAnsi"/>
                    </w:rPr>
                    <w:t xml:space="preserve"> </w:t>
                  </w:r>
                  <w:r w:rsidR="00F1459A" w:rsidRPr="00E13EDF">
                    <w:rPr>
                      <w:rFonts w:ascii="Gill Sans MT" w:hAnsi="Gill Sans MT" w:cstheme="majorHAnsi"/>
                    </w:rPr>
                    <w:t xml:space="preserve">to </w:t>
                  </w:r>
                  <w:r w:rsidRPr="00E13EDF">
                    <w:rPr>
                      <w:rFonts w:ascii="Gill Sans MT" w:hAnsi="Gill Sans MT" w:cstheme="majorHAnsi"/>
                    </w:rPr>
                    <w:t>inicjatyw</w:t>
                  </w:r>
                  <w:r w:rsidR="00F1459A" w:rsidRPr="00E13EDF">
                    <w:rPr>
                      <w:rFonts w:ascii="Gill Sans MT" w:hAnsi="Gill Sans MT" w:cstheme="majorHAnsi"/>
                    </w:rPr>
                    <w:t>a</w:t>
                  </w:r>
                  <w:r w:rsidRPr="00E13EDF">
                    <w:rPr>
                      <w:rFonts w:ascii="Gill Sans MT" w:hAnsi="Gill Sans MT" w:cstheme="majorHAnsi"/>
                    </w:rPr>
                    <w:t xml:space="preserve"> związaną z poszerzeniem oferty dla rodziców z małymi dziećmi </w:t>
                  </w:r>
                  <w:r w:rsidR="00460277" w:rsidRPr="00E13EDF">
                    <w:rPr>
                      <w:rFonts w:ascii="Gill Sans MT" w:hAnsi="Gill Sans MT" w:cstheme="majorHAnsi"/>
                    </w:rPr>
                    <w:t>celem wspierania,</w:t>
                  </w:r>
                  <w:r w:rsidRPr="00E13EDF">
                    <w:rPr>
                      <w:rFonts w:ascii="Gill Sans MT" w:hAnsi="Gill Sans MT" w:cstheme="majorHAnsi"/>
                    </w:rPr>
                    <w:t xml:space="preserve"> </w:t>
                  </w:r>
                  <w:r w:rsidR="00460277" w:rsidRPr="00E13EDF">
                    <w:rPr>
                      <w:rFonts w:ascii="Gill Sans MT" w:hAnsi="Gill Sans MT" w:cstheme="majorHAnsi"/>
                    </w:rPr>
                    <w:br/>
                    <w:t>a także</w:t>
                  </w:r>
                  <w:r w:rsidRPr="00E13EDF">
                    <w:rPr>
                      <w:rFonts w:ascii="Gill Sans MT" w:hAnsi="Gill Sans MT" w:cstheme="majorHAnsi"/>
                    </w:rPr>
                    <w:t xml:space="preserve"> uzyskania informacji na temat problemów rozwojowych </w:t>
                  </w:r>
                  <w:r w:rsidR="00F1459A" w:rsidRPr="00E13EDF">
                    <w:rPr>
                      <w:rFonts w:ascii="Gill Sans MT" w:hAnsi="Gill Sans MT" w:cstheme="majorHAnsi"/>
                    </w:rPr>
                    <w:t>i</w:t>
                  </w:r>
                  <w:r w:rsidRPr="00E13EDF">
                    <w:rPr>
                      <w:rFonts w:ascii="Gill Sans MT" w:hAnsi="Gill Sans MT" w:cstheme="majorHAnsi"/>
                    </w:rPr>
                    <w:t xml:space="preserve"> postępowania w sytuacji urodzenia dziecka niepełnosprawnego. </w:t>
                  </w:r>
                  <w:r w:rsidR="00720F81" w:rsidRPr="00E13EDF">
                    <w:rPr>
                      <w:rFonts w:ascii="Gill Sans MT" w:hAnsi="Gill Sans MT" w:cstheme="majorHAnsi"/>
                    </w:rPr>
                    <w:t>P</w:t>
                  </w:r>
                  <w:r w:rsidRPr="00E13EDF">
                    <w:rPr>
                      <w:rFonts w:ascii="Gill Sans MT" w:hAnsi="Gill Sans MT" w:cstheme="majorHAnsi"/>
                    </w:rPr>
                    <w:t>rowadzon</w:t>
                  </w:r>
                  <w:r w:rsidR="00720F81" w:rsidRPr="00E13EDF">
                    <w:rPr>
                      <w:rFonts w:ascii="Gill Sans MT" w:hAnsi="Gill Sans MT" w:cstheme="majorHAnsi"/>
                    </w:rPr>
                    <w:t>e</w:t>
                  </w:r>
                  <w:r w:rsidRPr="00E13EDF">
                    <w:rPr>
                      <w:rFonts w:ascii="Gill Sans MT" w:hAnsi="Gill Sans MT" w:cstheme="majorHAnsi"/>
                    </w:rPr>
                    <w:t xml:space="preserve"> działa</w:t>
                  </w:r>
                  <w:r w:rsidR="00720F81" w:rsidRPr="00E13EDF">
                    <w:rPr>
                      <w:rFonts w:ascii="Gill Sans MT" w:hAnsi="Gill Sans MT" w:cstheme="majorHAnsi"/>
                    </w:rPr>
                    <w:t>nia</w:t>
                  </w:r>
                  <w:r w:rsidRPr="00E13EDF">
                    <w:rPr>
                      <w:rFonts w:ascii="Gill Sans MT" w:hAnsi="Gill Sans MT" w:cstheme="majorHAnsi"/>
                    </w:rPr>
                    <w:t xml:space="preserve"> </w:t>
                  </w:r>
                  <w:r w:rsidR="00720F81" w:rsidRPr="00E13EDF">
                    <w:rPr>
                      <w:rFonts w:ascii="Gill Sans MT" w:hAnsi="Gill Sans MT" w:cstheme="majorHAnsi"/>
                    </w:rPr>
                    <w:t>mają</w:t>
                  </w:r>
                  <w:r w:rsidRPr="00E13EDF">
                    <w:rPr>
                      <w:rFonts w:ascii="Gill Sans MT" w:hAnsi="Gill Sans MT" w:cstheme="majorHAnsi"/>
                    </w:rPr>
                    <w:t xml:space="preserve"> ułatwi</w:t>
                  </w:r>
                  <w:r w:rsidR="00720F81" w:rsidRPr="00E13EDF">
                    <w:rPr>
                      <w:rFonts w:ascii="Gill Sans MT" w:hAnsi="Gill Sans MT" w:cstheme="majorHAnsi"/>
                    </w:rPr>
                    <w:t>ć</w:t>
                  </w:r>
                  <w:r w:rsidRPr="00E13EDF">
                    <w:rPr>
                      <w:rFonts w:ascii="Gill Sans MT" w:hAnsi="Gill Sans MT" w:cstheme="majorHAnsi"/>
                    </w:rPr>
                    <w:t xml:space="preserve"> rozwiązywani</w:t>
                  </w:r>
                  <w:r w:rsidR="00720F81" w:rsidRPr="00E13EDF">
                    <w:rPr>
                      <w:rFonts w:ascii="Gill Sans MT" w:hAnsi="Gill Sans MT" w:cstheme="majorHAnsi"/>
                    </w:rPr>
                    <w:t>e</w:t>
                  </w:r>
                  <w:r w:rsidRPr="00E13EDF">
                    <w:rPr>
                      <w:rFonts w:ascii="Gill Sans MT" w:hAnsi="Gill Sans MT" w:cstheme="majorHAnsi"/>
                    </w:rPr>
                    <w:t xml:space="preserve"> problemów i oferowa</w:t>
                  </w:r>
                  <w:r w:rsidR="00720F81" w:rsidRPr="00E13EDF">
                    <w:rPr>
                      <w:rFonts w:ascii="Gill Sans MT" w:hAnsi="Gill Sans MT" w:cstheme="majorHAnsi"/>
                    </w:rPr>
                    <w:t>ć</w:t>
                  </w:r>
                  <w:r w:rsidRPr="00E13EDF">
                    <w:rPr>
                      <w:rFonts w:ascii="Gill Sans MT" w:hAnsi="Gill Sans MT" w:cstheme="majorHAnsi"/>
                    </w:rPr>
                    <w:t xml:space="preserve"> </w:t>
                  </w:r>
                  <w:r w:rsidR="00460277" w:rsidRPr="00E13EDF">
                    <w:rPr>
                      <w:rFonts w:ascii="Gill Sans MT" w:hAnsi="Gill Sans MT" w:cstheme="majorHAnsi"/>
                    </w:rPr>
                    <w:t>pomoc</w:t>
                  </w:r>
                  <w:r w:rsidRPr="00E13EDF">
                    <w:rPr>
                      <w:rFonts w:ascii="Gill Sans MT" w:hAnsi="Gill Sans MT" w:cstheme="majorHAnsi"/>
                    </w:rPr>
                    <w:t xml:space="preserve">  rodzic</w:t>
                  </w:r>
                  <w:r w:rsidR="00460277" w:rsidRPr="00E13EDF">
                    <w:rPr>
                      <w:rFonts w:ascii="Gill Sans MT" w:hAnsi="Gill Sans MT" w:cstheme="majorHAnsi"/>
                    </w:rPr>
                    <w:t>om</w:t>
                  </w:r>
                  <w:r w:rsidRPr="00E13EDF">
                    <w:rPr>
                      <w:rFonts w:ascii="Gill Sans MT" w:hAnsi="Gill Sans MT" w:cstheme="majorHAnsi"/>
                    </w:rPr>
                    <w:t xml:space="preserve"> </w:t>
                  </w:r>
                  <w:r w:rsidR="00720F81" w:rsidRPr="00E13EDF">
                    <w:rPr>
                      <w:rFonts w:ascii="Gill Sans MT" w:hAnsi="Gill Sans MT" w:cstheme="majorHAnsi"/>
                    </w:rPr>
                    <w:br/>
                  </w:r>
                  <w:r w:rsidRPr="00E13EDF">
                    <w:rPr>
                      <w:rFonts w:ascii="Gill Sans MT" w:hAnsi="Gill Sans MT" w:cstheme="majorHAnsi"/>
                    </w:rPr>
                    <w:t>w</w:t>
                  </w:r>
                  <w:r w:rsidR="000F1F8C">
                    <w:rPr>
                      <w:rFonts w:ascii="Gill Sans MT" w:hAnsi="Gill Sans MT" w:cstheme="majorHAnsi"/>
                    </w:rPr>
                    <w:t xml:space="preserve"> </w:t>
                  </w:r>
                  <w:r w:rsidRPr="00E13EDF">
                    <w:rPr>
                      <w:rFonts w:ascii="Gill Sans MT" w:hAnsi="Gill Sans MT" w:cstheme="majorHAnsi"/>
                    </w:rPr>
                    <w:t xml:space="preserve"> formie zapewnienia dostępu do usług specjalistów w czasie dogodnym dla </w:t>
                  </w:r>
                  <w:r w:rsidR="00460277" w:rsidRPr="00E13EDF">
                    <w:rPr>
                      <w:rFonts w:ascii="Gill Sans MT" w:hAnsi="Gill Sans MT" w:cstheme="majorHAnsi"/>
                    </w:rPr>
                    <w:t>nich</w:t>
                  </w:r>
                  <w:r w:rsidRPr="00E13EDF">
                    <w:rPr>
                      <w:rFonts w:ascii="Gill Sans MT" w:hAnsi="Gill Sans MT" w:cstheme="majorHAnsi"/>
                    </w:rPr>
                    <w:t>. Tym samym rodzice m</w:t>
                  </w:r>
                  <w:r w:rsidR="00F1459A" w:rsidRPr="00E13EDF">
                    <w:rPr>
                      <w:rFonts w:ascii="Gill Sans MT" w:hAnsi="Gill Sans MT" w:cstheme="majorHAnsi"/>
                    </w:rPr>
                    <w:t>ają</w:t>
                  </w:r>
                  <w:r w:rsidRPr="00E13EDF">
                    <w:rPr>
                      <w:rFonts w:ascii="Gill Sans MT" w:hAnsi="Gill Sans MT" w:cstheme="majorHAnsi"/>
                    </w:rPr>
                    <w:t xml:space="preserve"> możliwość uzyskania kompleksowej informacji dotyczącej rozwoju </w:t>
                  </w:r>
                  <w:r w:rsidR="00460277" w:rsidRPr="00E13EDF">
                    <w:rPr>
                      <w:rFonts w:ascii="Gill Sans MT" w:hAnsi="Gill Sans MT" w:cstheme="majorHAnsi"/>
                    </w:rPr>
                    <w:br/>
                  </w:r>
                  <w:r w:rsidRPr="00E13EDF">
                    <w:rPr>
                      <w:rFonts w:ascii="Gill Sans MT" w:hAnsi="Gill Sans MT" w:cstheme="majorHAnsi"/>
                    </w:rPr>
                    <w:t xml:space="preserve">i funkcjonowania dziecka, uzyskania </w:t>
                  </w:r>
                  <w:r w:rsidR="00460277" w:rsidRPr="00E13EDF">
                    <w:rPr>
                      <w:rFonts w:ascii="Gill Sans MT" w:hAnsi="Gill Sans MT" w:cstheme="majorHAnsi"/>
                    </w:rPr>
                    <w:t>pomocy</w:t>
                  </w:r>
                  <w:r w:rsidRPr="00E13EDF">
                    <w:rPr>
                      <w:rFonts w:ascii="Gill Sans MT" w:hAnsi="Gill Sans MT" w:cstheme="majorHAnsi"/>
                    </w:rPr>
                    <w:t xml:space="preserve"> dla siebie, otrzymania informacji o niezbędnym wyposażeniu dziecka w sprzęt rehabilitacyjny, zdobycia rzetelnej wiedzy na temat </w:t>
                  </w:r>
                  <w:r w:rsidR="00720F81" w:rsidRPr="00E13EDF">
                    <w:rPr>
                      <w:rFonts w:ascii="Gill Sans MT" w:hAnsi="Gill Sans MT" w:cstheme="majorHAnsi"/>
                    </w:rPr>
                    <w:t xml:space="preserve">stosowanych </w:t>
                  </w:r>
                  <w:r w:rsidRPr="00E13EDF">
                    <w:rPr>
                      <w:rFonts w:ascii="Gill Sans MT" w:hAnsi="Gill Sans MT" w:cstheme="majorHAnsi"/>
                    </w:rPr>
                    <w:t>metod rehabilitac</w:t>
                  </w:r>
                  <w:r w:rsidR="00460277" w:rsidRPr="00E13EDF">
                    <w:rPr>
                      <w:rFonts w:ascii="Gill Sans MT" w:hAnsi="Gill Sans MT" w:cstheme="majorHAnsi"/>
                    </w:rPr>
                    <w:t>ji</w:t>
                  </w:r>
                  <w:r w:rsidRPr="00E13EDF">
                    <w:rPr>
                      <w:rFonts w:ascii="Gill Sans MT" w:hAnsi="Gill Sans MT" w:cstheme="majorHAnsi"/>
                    </w:rPr>
                    <w:t>, terap</w:t>
                  </w:r>
                  <w:r w:rsidR="00460277" w:rsidRPr="00E13EDF">
                    <w:rPr>
                      <w:rFonts w:ascii="Gill Sans MT" w:hAnsi="Gill Sans MT" w:cstheme="majorHAnsi"/>
                    </w:rPr>
                    <w:t>ii</w:t>
                  </w:r>
                  <w:r w:rsidRPr="00E13EDF">
                    <w:rPr>
                      <w:rFonts w:ascii="Gill Sans MT" w:hAnsi="Gill Sans MT" w:cstheme="majorHAnsi"/>
                    </w:rPr>
                    <w:t xml:space="preserve"> i </w:t>
                  </w:r>
                  <w:r w:rsidR="00460277" w:rsidRPr="00E13EDF">
                    <w:rPr>
                      <w:rFonts w:ascii="Gill Sans MT" w:hAnsi="Gill Sans MT" w:cstheme="majorHAnsi"/>
                    </w:rPr>
                    <w:t xml:space="preserve">działań </w:t>
                  </w:r>
                  <w:r w:rsidRPr="00E13EDF">
                    <w:rPr>
                      <w:rFonts w:ascii="Gill Sans MT" w:hAnsi="Gill Sans MT" w:cstheme="majorHAnsi"/>
                    </w:rPr>
                    <w:t>wychowawczych.</w:t>
                  </w:r>
                </w:p>
                <w:p w14:paraId="0D07BE51" w14:textId="77777777" w:rsidR="00F1459A" w:rsidRPr="00E13EDF" w:rsidRDefault="00F1459A" w:rsidP="00184775">
                  <w:pPr>
                    <w:tabs>
                      <w:tab w:val="left" w:pos="567"/>
                      <w:tab w:val="left" w:pos="709"/>
                    </w:tabs>
                    <w:spacing w:line="360" w:lineRule="auto"/>
                    <w:ind w:left="11" w:firstLine="273"/>
                    <w:jc w:val="both"/>
                    <w:rPr>
                      <w:rFonts w:ascii="Gill Sans MT" w:hAnsi="Gill Sans MT" w:cstheme="majorHAnsi"/>
                    </w:rPr>
                  </w:pPr>
                </w:p>
                <w:p w14:paraId="5233BF41" w14:textId="0F6E0259" w:rsidR="00F1459A" w:rsidRPr="00E13EDF" w:rsidRDefault="00F1459A" w:rsidP="00184775">
                  <w:pPr>
                    <w:pStyle w:val="Standard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B0F0"/>
                    </w:rPr>
                  </w:pPr>
                  <w:r w:rsidRPr="00E13EDF">
                    <w:rPr>
                      <w:rFonts w:ascii="Gill Sans MT" w:hAnsi="Gill Sans MT"/>
                      <w:color w:val="00B0F0"/>
                    </w:rPr>
                    <w:t xml:space="preserve">Z proponowanego wsparcia w 2024 roku skorzystało 147 rodzin z małymi dziećmi, </w:t>
                  </w:r>
                  <w:r w:rsidR="001C2399" w:rsidRPr="00E13EDF">
                    <w:rPr>
                      <w:rFonts w:ascii="Gill Sans MT" w:hAnsi="Gill Sans MT"/>
                      <w:color w:val="00B0F0"/>
                    </w:rPr>
                    <w:br/>
                  </w:r>
                  <w:r w:rsidRPr="00E13EDF">
                    <w:rPr>
                      <w:rFonts w:ascii="Gill Sans MT" w:hAnsi="Gill Sans MT"/>
                      <w:color w:val="00B0F0"/>
                    </w:rPr>
                    <w:t>z</w:t>
                  </w:r>
                  <w:r w:rsidRPr="00E13EDF">
                    <w:rPr>
                      <w:rStyle w:val="TytuZnak"/>
                      <w:rFonts w:ascii="Gill Sans MT" w:hAnsi="Gill Sans MT"/>
                      <w:caps w:val="0"/>
                      <w:color w:val="00B0F0"/>
                      <w:sz w:val="24"/>
                      <w:szCs w:val="24"/>
                    </w:rPr>
                    <w:t xml:space="preserve"> </w:t>
                  </w:r>
                  <w:r w:rsidRPr="00E13EDF">
                    <w:rPr>
                      <w:rFonts w:ascii="Gill Sans MT" w:hAnsi="Gill Sans MT"/>
                      <w:color w:val="00B0F0"/>
                    </w:rPr>
                    <w:t xml:space="preserve">promocji zdrowia – 119 uczestników, </w:t>
                  </w:r>
                  <w:r w:rsidR="001C2399" w:rsidRPr="00E13EDF">
                    <w:rPr>
                      <w:rFonts w:ascii="Gill Sans MT" w:hAnsi="Gill Sans MT"/>
                      <w:color w:val="00B0F0"/>
                    </w:rPr>
                    <w:br/>
                    <w:t xml:space="preserve">a </w:t>
                  </w:r>
                  <w:r w:rsidRPr="00E13EDF">
                    <w:rPr>
                      <w:rFonts w:ascii="Gill Sans MT" w:hAnsi="Gill Sans MT"/>
                      <w:color w:val="00B0F0"/>
                    </w:rPr>
                    <w:t xml:space="preserve">35 uczestników wzięło udział w promowaniu odpowiedzialnych </w:t>
                  </w:r>
                  <w:proofErr w:type="spellStart"/>
                  <w:r w:rsidRPr="00E13EDF">
                    <w:rPr>
                      <w:rFonts w:ascii="Gill Sans MT" w:hAnsi="Gill Sans MT"/>
                      <w:color w:val="00B0F0"/>
                    </w:rPr>
                    <w:t>zachowań</w:t>
                  </w:r>
                  <w:proofErr w:type="spellEnd"/>
                  <w:r w:rsidRPr="00E13EDF">
                    <w:rPr>
                      <w:rFonts w:ascii="Gill Sans MT" w:hAnsi="Gill Sans MT"/>
                      <w:color w:val="00B0F0"/>
                    </w:rPr>
                    <w:t xml:space="preserve">  prokreacyjnych.</w:t>
                  </w:r>
                </w:p>
                <w:p w14:paraId="56CA4348" w14:textId="77777777" w:rsidR="008F3A12" w:rsidRPr="00E13EDF" w:rsidRDefault="008F3A12" w:rsidP="00184775">
                  <w:pPr>
                    <w:spacing w:line="360" w:lineRule="auto"/>
                    <w:rPr>
                      <w:rFonts w:ascii="Gill Sans MT" w:hAnsi="Gill Sans MT"/>
                      <w:lang w:bidi="hi-IN"/>
                    </w:rPr>
                  </w:pPr>
                </w:p>
                <w:p w14:paraId="384F010E" w14:textId="2BA51339" w:rsidR="007370AA" w:rsidRPr="00E13EDF" w:rsidRDefault="00A10229" w:rsidP="007A3537">
                  <w:pPr>
                    <w:pStyle w:val="Nagwek2"/>
                    <w:numPr>
                      <w:ilvl w:val="0"/>
                      <w:numId w:val="23"/>
                    </w:numPr>
                    <w:spacing w:line="360" w:lineRule="auto"/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  <w:lang w:bidi="hi-IN"/>
                    </w:rPr>
                  </w:pPr>
                  <w:bookmarkStart w:id="46" w:name="_Toc190950366"/>
                  <w:r w:rsidRPr="00E13EDF"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</w:rPr>
                    <w:lastRenderedPageBreak/>
                    <w:t>Zadania statutowe szkół i poradni Psychologiczno-Pedagogicznych w formie</w:t>
                  </w:r>
                  <w:r w:rsidR="00C646C4"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</w:rPr>
                    <w:t xml:space="preserve"> </w:t>
                  </w:r>
                  <w:r w:rsidRPr="00E13EDF"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</w:rPr>
                    <w:t xml:space="preserve">pomocy </w:t>
                  </w:r>
                  <w:proofErr w:type="spellStart"/>
                  <w:r w:rsidRPr="00E13EDF"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</w:rPr>
                    <w:t>psychologiczno</w:t>
                  </w:r>
                  <w:proofErr w:type="spellEnd"/>
                  <w:r w:rsidRPr="00E13EDF"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</w:rPr>
                    <w:t xml:space="preserve"> – pedagogicznej.</w:t>
                  </w:r>
                  <w:bookmarkEnd w:id="46"/>
                </w:p>
                <w:p w14:paraId="6C9D5351" w14:textId="316DCE4F" w:rsidR="007370AA" w:rsidRPr="00E13EDF" w:rsidRDefault="00B66E7E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        Pomoc </w:t>
                  </w:r>
                  <w:proofErr w:type="spellStart"/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psychologiczno</w:t>
                  </w:r>
                  <w:proofErr w:type="spellEnd"/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 - pedagogiczna 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br/>
                    <w:t xml:space="preserve">w poradni psychologiczno-pedagogicznej polega na wsparciu  różnych aspektów rozwoju 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br/>
                    <w:t>dziecka i jego funkcjonowania. Obejmuje diagnozę, która ma na celu zrozumienie trudności i potrzeb dziecka, terapię, która może obejmować zajęcia z psychologiem, pedagogiem, logopedą czy terapeutą, konsultacje i porady dla rodziców i opiekunów, które pomagają lepiej zrozumieć potrzeby dziecka i wspierają w codziennych wyzwaniach wychowawczych. To także zajęcia grupowe dla dzieci, rozwijające umiejętności społeczne, emocjonalne,  poznawcze czy edukacyjne ale także pomoc w zakresie trudności szkolnych, takich jak dysleksja, dysgrafia czy problemy z koncentracją. Pomoc psychologiczno-pedagogiczna jest dostosowana do indywidualnych potrzeb dziecka i ma na celu wspieranie jego rozwoju oraz poprawę jakości życia.</w:t>
                  </w:r>
                </w:p>
                <w:p w14:paraId="056BE086" w14:textId="77777777" w:rsidR="007370AA" w:rsidRPr="00E13EDF" w:rsidRDefault="007370AA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</w:p>
                <w:p w14:paraId="58CA0332" w14:textId="126F0209" w:rsidR="007370AA" w:rsidRPr="00E13EDF" w:rsidRDefault="00B66E7E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B0F0"/>
                    </w:rPr>
                  </w:pPr>
                  <w:r w:rsidRPr="00E13EDF">
                    <w:rPr>
                      <w:rFonts w:ascii="Gill Sans MT" w:hAnsi="Gill Sans MT" w:cstheme="majorHAnsi"/>
                      <w:color w:val="00B0F0"/>
                    </w:rPr>
                    <w:t xml:space="preserve">W 2024 roku 2393 dzieci było objętych terapią </w:t>
                  </w:r>
                  <w:proofErr w:type="spellStart"/>
                  <w:r w:rsidRPr="00E13EDF">
                    <w:rPr>
                      <w:rFonts w:ascii="Gill Sans MT" w:hAnsi="Gill Sans MT" w:cstheme="majorHAnsi"/>
                      <w:color w:val="00B0F0"/>
                    </w:rPr>
                    <w:t>psychologiczno</w:t>
                  </w:r>
                  <w:proofErr w:type="spellEnd"/>
                  <w:r w:rsidRPr="00E13EDF">
                    <w:rPr>
                      <w:rFonts w:ascii="Gill Sans MT" w:hAnsi="Gill Sans MT" w:cstheme="majorHAnsi"/>
                      <w:color w:val="00B0F0"/>
                    </w:rPr>
                    <w:t xml:space="preserve"> – pedagogiczną.</w:t>
                  </w:r>
                </w:p>
                <w:p w14:paraId="62D6C3E2" w14:textId="77777777" w:rsidR="00DB74D9" w:rsidRPr="00E13EDF" w:rsidRDefault="00DB74D9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B0F0"/>
                    </w:rPr>
                  </w:pPr>
                </w:p>
                <w:p w14:paraId="0DAC5EC9" w14:textId="4EBF0B60" w:rsidR="000D4942" w:rsidRPr="00E13EDF" w:rsidRDefault="000D4942" w:rsidP="000F1F8C">
                  <w:pPr>
                    <w:pStyle w:val="Nagwek2"/>
                    <w:numPr>
                      <w:ilvl w:val="0"/>
                      <w:numId w:val="23"/>
                    </w:numPr>
                    <w:spacing w:line="360" w:lineRule="auto"/>
                    <w:rPr>
                      <w:rFonts w:ascii="Gill Sans MT" w:hAnsi="Gill Sans MT"/>
                      <w:color w:val="00B0F0"/>
                      <w:sz w:val="24"/>
                      <w:szCs w:val="24"/>
                    </w:rPr>
                  </w:pPr>
                  <w:bookmarkStart w:id="47" w:name="_Toc190950367"/>
                  <w:r w:rsidRPr="00E13EDF">
                    <w:rPr>
                      <w:rFonts w:ascii="Gill Sans MT" w:hAnsi="Gill Sans MT"/>
                      <w:color w:val="00B0F0"/>
                      <w:sz w:val="24"/>
                      <w:szCs w:val="24"/>
                    </w:rPr>
                    <w:t>Edukacja zdrowotna dzieci i  młodzieży w  ramach zadania pod nazwą „Profilaktyka ciąż wśród nastolatek, chorób przenoszonych drogą płciową w tym profilaktyka HIV”.</w:t>
                  </w:r>
                  <w:bookmarkEnd w:id="47"/>
                </w:p>
                <w:p w14:paraId="6143D4CC" w14:textId="151A124D" w:rsidR="006C61A0" w:rsidRPr="00C646C4" w:rsidRDefault="006C61A0" w:rsidP="00C646C4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ind w:left="360"/>
                    <w:jc w:val="both"/>
                    <w:rPr>
                      <w:rFonts w:ascii="Gill Sans MT" w:hAnsi="Gill Sans MT" w:cstheme="majorHAnsi"/>
                      <w:color w:val="00B0F0"/>
                    </w:rPr>
                  </w:pPr>
                </w:p>
                <w:p w14:paraId="612D2F3A" w14:textId="347A47A2" w:rsidR="00927FE6" w:rsidRPr="00E13EDF" w:rsidRDefault="00810574" w:rsidP="00184775">
                  <w:pPr>
                    <w:tabs>
                      <w:tab w:val="left" w:pos="567"/>
                      <w:tab w:val="left" w:pos="709"/>
                    </w:tabs>
                    <w:spacing w:line="360" w:lineRule="auto"/>
                    <w:jc w:val="both"/>
                    <w:rPr>
                      <w:rFonts w:ascii="Gill Sans MT" w:eastAsia="Calibri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eastAsia="Calibri" w:hAnsi="Gill Sans MT" w:cstheme="majorHAnsi"/>
                      <w:color w:val="000000"/>
                    </w:rPr>
                    <w:t xml:space="preserve">         </w:t>
                  </w:r>
                  <w:r w:rsidR="00927FE6" w:rsidRPr="00E13EDF">
                    <w:rPr>
                      <w:rFonts w:ascii="Gill Sans MT" w:eastAsia="Calibri" w:hAnsi="Gill Sans MT" w:cstheme="majorHAnsi"/>
                      <w:color w:val="000000"/>
                    </w:rPr>
                    <w:t xml:space="preserve">Cel prowadzonych działań </w:t>
                  </w:r>
                  <w:r w:rsidR="001423B7" w:rsidRPr="00E13EDF">
                    <w:rPr>
                      <w:rFonts w:ascii="Gill Sans MT" w:eastAsia="Calibri" w:hAnsi="Gill Sans MT" w:cstheme="majorHAnsi"/>
                      <w:color w:val="000000"/>
                    </w:rPr>
                    <w:t>t</w:t>
                  </w:r>
                  <w:r w:rsidR="00927FE6" w:rsidRPr="00E13EDF">
                    <w:rPr>
                      <w:rFonts w:ascii="Gill Sans MT" w:eastAsia="Calibri" w:hAnsi="Gill Sans MT" w:cstheme="majorHAnsi"/>
                      <w:color w:val="000000"/>
                    </w:rPr>
                    <w:t>o zwiększenie świadomości młodzieży na temat zdrowia seksualnego, w tym ryzyka związanego z wczesnymi ciążami oraz chorobami przenoszonymi drogą płciową, takimi jak HIV.</w:t>
                  </w:r>
                  <w:r w:rsidR="001423B7" w:rsidRPr="00E13EDF">
                    <w:rPr>
                      <w:rFonts w:ascii="Gill Sans MT" w:eastAsia="Calibri" w:hAnsi="Gill Sans MT" w:cstheme="majorHAnsi"/>
                      <w:color w:val="000000"/>
                    </w:rPr>
                    <w:t xml:space="preserve"> </w:t>
                  </w:r>
                  <w:r w:rsidR="00927FE6" w:rsidRPr="00E13EDF">
                    <w:rPr>
                      <w:rFonts w:ascii="Gill Sans MT" w:eastAsia="Calibri" w:hAnsi="Gill Sans MT" w:cstheme="majorHAnsi"/>
                      <w:color w:val="000000"/>
                    </w:rPr>
                    <w:t>Zajęcia pomagają podejmowa</w:t>
                  </w:r>
                  <w:r w:rsidR="001423B7" w:rsidRPr="00E13EDF">
                    <w:rPr>
                      <w:rFonts w:ascii="Gill Sans MT" w:eastAsia="Calibri" w:hAnsi="Gill Sans MT" w:cstheme="majorHAnsi"/>
                      <w:color w:val="000000"/>
                    </w:rPr>
                    <w:t>ć</w:t>
                  </w:r>
                  <w:r w:rsidR="00927FE6" w:rsidRPr="00E13EDF">
                    <w:rPr>
                      <w:rFonts w:ascii="Gill Sans MT" w:eastAsia="Calibri" w:hAnsi="Gill Sans MT" w:cstheme="majorHAnsi"/>
                      <w:color w:val="000000"/>
                    </w:rPr>
                    <w:t xml:space="preserve"> świadom</w:t>
                  </w:r>
                  <w:r w:rsidR="001423B7" w:rsidRPr="00E13EDF">
                    <w:rPr>
                      <w:rFonts w:ascii="Gill Sans MT" w:eastAsia="Calibri" w:hAnsi="Gill Sans MT" w:cstheme="majorHAnsi"/>
                      <w:color w:val="000000"/>
                    </w:rPr>
                    <w:t>e</w:t>
                  </w:r>
                  <w:r w:rsidR="00927FE6" w:rsidRPr="00E13EDF">
                    <w:rPr>
                      <w:rFonts w:ascii="Gill Sans MT" w:eastAsia="Calibri" w:hAnsi="Gill Sans MT" w:cstheme="majorHAnsi"/>
                      <w:color w:val="000000"/>
                    </w:rPr>
                    <w:t xml:space="preserve"> decyzj</w:t>
                  </w:r>
                  <w:r w:rsidR="001423B7" w:rsidRPr="00E13EDF">
                    <w:rPr>
                      <w:rFonts w:ascii="Gill Sans MT" w:eastAsia="Calibri" w:hAnsi="Gill Sans MT" w:cstheme="majorHAnsi"/>
                      <w:color w:val="000000"/>
                    </w:rPr>
                    <w:t>e</w:t>
                  </w:r>
                  <w:r w:rsidR="00927FE6" w:rsidRPr="00E13EDF">
                    <w:rPr>
                      <w:rFonts w:ascii="Gill Sans MT" w:eastAsia="Calibri" w:hAnsi="Gill Sans MT" w:cstheme="majorHAnsi"/>
                      <w:color w:val="000000"/>
                    </w:rPr>
                    <w:t xml:space="preserve"> dotyczących  zdrowia seksualnego.</w:t>
                  </w:r>
                  <w:r w:rsidRPr="00E13EDF">
                    <w:rPr>
                      <w:rFonts w:ascii="Gill Sans MT" w:eastAsia="Calibri" w:hAnsi="Gill Sans MT" w:cstheme="majorHAnsi"/>
                      <w:color w:val="000000"/>
                    </w:rPr>
                    <w:t xml:space="preserve"> </w:t>
                  </w:r>
                  <w:r w:rsidR="00927FE6" w:rsidRPr="00E13EDF">
                    <w:rPr>
                      <w:rFonts w:ascii="Gill Sans MT" w:eastAsia="Calibri" w:hAnsi="Gill Sans MT" w:cstheme="majorHAnsi"/>
                      <w:color w:val="000000"/>
                    </w:rPr>
                    <w:t>Program zachęca do prowadzenia zdrowego stylu życia, który obejmuje odpowiedzialne podejście do seksualności oraz dbanie o własne zdrowie fizyczne i psychiczne.</w:t>
                  </w:r>
                  <w:r w:rsidR="001423B7" w:rsidRPr="00E13EDF">
                    <w:rPr>
                      <w:rFonts w:ascii="Gill Sans MT" w:eastAsia="Calibri" w:hAnsi="Gill Sans MT" w:cstheme="majorHAnsi"/>
                      <w:color w:val="000000"/>
                    </w:rPr>
                    <w:t xml:space="preserve"> </w:t>
                  </w:r>
                  <w:r w:rsidR="00927FE6" w:rsidRPr="00E13EDF">
                    <w:rPr>
                      <w:rFonts w:ascii="Gill Sans MT" w:eastAsia="Calibri" w:hAnsi="Gill Sans MT" w:cstheme="majorHAnsi"/>
                      <w:color w:val="000000"/>
                    </w:rPr>
                    <w:t>Zajęcia oferują wsparcie pomagając</w:t>
                  </w:r>
                  <w:r w:rsidR="001423B7" w:rsidRPr="00E13EDF">
                    <w:rPr>
                      <w:rFonts w:ascii="Gill Sans MT" w:eastAsia="Calibri" w:hAnsi="Gill Sans MT" w:cstheme="majorHAnsi"/>
                      <w:color w:val="000000"/>
                    </w:rPr>
                    <w:t>e</w:t>
                  </w:r>
                  <w:r w:rsidR="00927FE6" w:rsidRPr="00E13EDF">
                    <w:rPr>
                      <w:rFonts w:ascii="Gill Sans MT" w:eastAsia="Calibri" w:hAnsi="Gill Sans MT" w:cstheme="majorHAnsi"/>
                      <w:color w:val="000000"/>
                    </w:rPr>
                    <w:t xml:space="preserve">  radzić sobie z presją rówieśniczą oraz innymi wyzwaniami związanymi z dojrzewaniem.</w:t>
                  </w:r>
                  <w:r w:rsidR="001423B7" w:rsidRPr="00E13EDF">
                    <w:rPr>
                      <w:rFonts w:ascii="Gill Sans MT" w:eastAsia="Calibri" w:hAnsi="Gill Sans MT" w:cstheme="majorHAnsi"/>
                      <w:color w:val="000000"/>
                    </w:rPr>
                    <w:t xml:space="preserve"> </w:t>
                  </w:r>
                  <w:r w:rsidR="00927FE6" w:rsidRPr="00E13EDF">
                    <w:rPr>
                      <w:rFonts w:ascii="Gill Sans MT" w:eastAsia="Calibri" w:hAnsi="Gill Sans MT" w:cstheme="majorHAnsi"/>
                      <w:color w:val="000000"/>
                    </w:rPr>
                    <w:t xml:space="preserve">Uczestnicy </w:t>
                  </w:r>
                  <w:r w:rsidR="001423B7" w:rsidRPr="00E13EDF">
                    <w:rPr>
                      <w:rFonts w:ascii="Gill Sans MT" w:eastAsia="Calibri" w:hAnsi="Gill Sans MT" w:cstheme="majorHAnsi"/>
                      <w:color w:val="000000"/>
                    </w:rPr>
                    <w:t>otrzymują informację</w:t>
                  </w:r>
                  <w:r w:rsidR="00927FE6" w:rsidRPr="00E13EDF">
                    <w:rPr>
                      <w:rFonts w:ascii="Gill Sans MT" w:eastAsia="Calibri" w:hAnsi="Gill Sans MT" w:cstheme="majorHAnsi"/>
                      <w:color w:val="000000"/>
                    </w:rPr>
                    <w:t xml:space="preserve"> </w:t>
                  </w:r>
                  <w:r w:rsidR="001423B7" w:rsidRPr="00E13EDF">
                    <w:rPr>
                      <w:rFonts w:ascii="Gill Sans MT" w:eastAsia="Calibri" w:hAnsi="Gill Sans MT" w:cstheme="majorHAnsi"/>
                      <w:color w:val="000000"/>
                    </w:rPr>
                    <w:t>o</w:t>
                  </w:r>
                  <w:r w:rsidR="00927FE6" w:rsidRPr="00E13EDF">
                    <w:rPr>
                      <w:rFonts w:ascii="Gill Sans MT" w:eastAsia="Calibri" w:hAnsi="Gill Sans MT" w:cstheme="majorHAnsi"/>
                      <w:color w:val="000000"/>
                    </w:rPr>
                    <w:t xml:space="preserve"> </w:t>
                  </w:r>
                  <w:r w:rsidR="000F1F8C">
                    <w:rPr>
                      <w:rFonts w:ascii="Gill Sans MT" w:eastAsia="Calibri" w:hAnsi="Gill Sans MT" w:cstheme="majorHAnsi"/>
                      <w:color w:val="000000"/>
                    </w:rPr>
                    <w:t xml:space="preserve">tym </w:t>
                  </w:r>
                  <w:r w:rsidR="00927FE6" w:rsidRPr="00E13EDF">
                    <w:rPr>
                      <w:rFonts w:ascii="Gill Sans MT" w:eastAsia="Calibri" w:hAnsi="Gill Sans MT" w:cstheme="majorHAnsi"/>
                      <w:color w:val="000000"/>
                    </w:rPr>
                    <w:t>gdzie mogą uzyskać dodatkową pomoc i wsparcie.</w:t>
                  </w:r>
                  <w:r w:rsidR="001423B7" w:rsidRPr="00E13EDF">
                    <w:rPr>
                      <w:rFonts w:ascii="Gill Sans MT" w:eastAsia="Calibri" w:hAnsi="Gill Sans MT" w:cstheme="majorHAnsi"/>
                      <w:color w:val="000000"/>
                    </w:rPr>
                    <w:t xml:space="preserve"> </w:t>
                  </w:r>
                  <w:r w:rsidR="00927FE6" w:rsidRPr="00E13EDF">
                    <w:rPr>
                      <w:rFonts w:ascii="Gill Sans MT" w:eastAsia="Calibri" w:hAnsi="Gill Sans MT" w:cstheme="majorHAnsi"/>
                      <w:color w:val="000000"/>
                    </w:rPr>
                    <w:t xml:space="preserve">Celem tych działań jest nie tylko edukacja, ale również stworzenie bezpiecznego środowiska, w którym młodzież może otwarcie rozmawiać </w:t>
                  </w:r>
                  <w:r w:rsidR="000F1F8C">
                    <w:rPr>
                      <w:rFonts w:ascii="Gill Sans MT" w:eastAsia="Calibri" w:hAnsi="Gill Sans MT" w:cstheme="majorHAnsi"/>
                      <w:color w:val="000000"/>
                    </w:rPr>
                    <w:br/>
                  </w:r>
                  <w:r w:rsidR="00927FE6" w:rsidRPr="00E13EDF">
                    <w:rPr>
                      <w:rFonts w:ascii="Gill Sans MT" w:eastAsia="Calibri" w:hAnsi="Gill Sans MT" w:cstheme="majorHAnsi"/>
                      <w:color w:val="000000"/>
                    </w:rPr>
                    <w:t>o swoich obawach i pytaniach dotyczących zdrowia seksualnego.</w:t>
                  </w:r>
                </w:p>
                <w:p w14:paraId="6182D916" w14:textId="77777777" w:rsidR="00927FE6" w:rsidRPr="00E13EDF" w:rsidRDefault="00927FE6" w:rsidP="00184775">
                  <w:pPr>
                    <w:tabs>
                      <w:tab w:val="left" w:pos="567"/>
                      <w:tab w:val="left" w:pos="709"/>
                    </w:tabs>
                    <w:spacing w:line="360" w:lineRule="auto"/>
                    <w:jc w:val="both"/>
                    <w:rPr>
                      <w:rFonts w:ascii="Gill Sans MT" w:eastAsia="Calibri" w:hAnsi="Gill Sans MT" w:cstheme="majorHAnsi"/>
                      <w:color w:val="000000"/>
                    </w:rPr>
                  </w:pPr>
                </w:p>
                <w:p w14:paraId="21A2CDD1" w14:textId="27EF2BE6" w:rsidR="001423B7" w:rsidRPr="00E13EDF" w:rsidRDefault="001423B7" w:rsidP="00184775">
                  <w:pPr>
                    <w:tabs>
                      <w:tab w:val="left" w:pos="567"/>
                      <w:tab w:val="left" w:pos="709"/>
                    </w:tabs>
                    <w:spacing w:line="360" w:lineRule="auto"/>
                    <w:jc w:val="both"/>
                    <w:rPr>
                      <w:rFonts w:ascii="Gill Sans MT" w:eastAsia="Calibri" w:hAnsi="Gill Sans MT" w:cstheme="majorHAnsi"/>
                      <w:color w:val="00B0F0"/>
                    </w:rPr>
                  </w:pPr>
                  <w:r w:rsidRPr="00E13EDF">
                    <w:rPr>
                      <w:rFonts w:ascii="Gill Sans MT" w:eastAsia="Calibri" w:hAnsi="Gill Sans MT" w:cstheme="majorHAnsi"/>
                      <w:color w:val="00B0F0"/>
                    </w:rPr>
                    <w:t xml:space="preserve">Z proponowanego wsparcia w 2024 r. skorzystało </w:t>
                  </w:r>
                  <w:r w:rsidRPr="00E13EDF">
                    <w:rPr>
                      <w:rFonts w:ascii="Gill Sans MT" w:hAnsi="Gill Sans MT" w:cs="Arial"/>
                      <w:color w:val="00B0F0"/>
                    </w:rPr>
                    <w:t xml:space="preserve"> 827 osób. Przeprowadzono łącznie  240 </w:t>
                  </w:r>
                  <w:r w:rsidR="000F1F8C">
                    <w:rPr>
                      <w:rFonts w:ascii="Gill Sans MT" w:hAnsi="Gill Sans MT" w:cs="Arial"/>
                      <w:color w:val="00B0F0"/>
                    </w:rPr>
                    <w:t>godzin</w:t>
                  </w:r>
                  <w:r w:rsidRPr="00E13EDF">
                    <w:rPr>
                      <w:rFonts w:ascii="Gill Sans MT" w:hAnsi="Gill Sans MT" w:cs="Arial"/>
                      <w:color w:val="00B0F0"/>
                    </w:rPr>
                    <w:t xml:space="preserve"> warsztatów, 5 spotkań z rodzicami i 6 szkoleń dla nauczycieli.</w:t>
                  </w:r>
                </w:p>
                <w:p w14:paraId="3E39149C" w14:textId="77777777" w:rsidR="004C2304" w:rsidRPr="00E13EDF" w:rsidRDefault="004C2304" w:rsidP="00184775">
                  <w:pPr>
                    <w:tabs>
                      <w:tab w:val="left" w:pos="567"/>
                      <w:tab w:val="left" w:pos="709"/>
                    </w:tabs>
                    <w:spacing w:line="360" w:lineRule="auto"/>
                    <w:jc w:val="both"/>
                    <w:rPr>
                      <w:rFonts w:ascii="Gill Sans MT" w:eastAsia="Calibri" w:hAnsi="Gill Sans MT" w:cstheme="majorBidi"/>
                      <w:caps/>
                      <w:color w:val="00B0F0"/>
                      <w:spacing w:val="40"/>
                    </w:rPr>
                  </w:pPr>
                </w:p>
                <w:p w14:paraId="28582699" w14:textId="177ED5F4" w:rsidR="00DB74D9" w:rsidRDefault="002F4E20" w:rsidP="00C646C4">
                  <w:pPr>
                    <w:pStyle w:val="Nagwek2"/>
                    <w:numPr>
                      <w:ilvl w:val="0"/>
                      <w:numId w:val="23"/>
                    </w:numPr>
                    <w:spacing w:line="360" w:lineRule="auto"/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</w:rPr>
                  </w:pPr>
                  <w:bookmarkStart w:id="48" w:name="_Toc190950368"/>
                  <w:r w:rsidRPr="00E13EDF"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</w:rPr>
                    <w:t>Prowadzenie jednostek specjalistycznego poradnictwa.</w:t>
                  </w:r>
                  <w:bookmarkEnd w:id="48"/>
                </w:p>
                <w:p w14:paraId="5D84919A" w14:textId="77777777" w:rsidR="00C646C4" w:rsidRPr="00C646C4" w:rsidRDefault="00C646C4" w:rsidP="00C646C4"/>
                <w:p w14:paraId="5E15EE01" w14:textId="70DBE55E" w:rsidR="00DB74D9" w:rsidRPr="00E13EDF" w:rsidRDefault="00810574" w:rsidP="00C646C4">
                  <w:pPr>
                    <w:tabs>
                      <w:tab w:val="left" w:pos="576"/>
                    </w:tabs>
                    <w:spacing w:line="360" w:lineRule="auto"/>
                    <w:jc w:val="both"/>
                    <w:rPr>
                      <w:rFonts w:ascii="Gill Sans MT" w:hAnsi="Gill Sans MT" w:cs="Arial"/>
                    </w:rPr>
                  </w:pPr>
                  <w:r w:rsidRPr="00E13EDF">
                    <w:rPr>
                      <w:rFonts w:ascii="Gill Sans MT" w:hAnsi="Gill Sans MT" w:cs="Arial"/>
                    </w:rPr>
                    <w:t xml:space="preserve">         Celem poradnictwa jest rozwijanie umiejętności opiekuńczo-wychowawczych rodziców, którzy napotykają trudności wychowaw</w:t>
                  </w:r>
                  <w:r w:rsidRPr="00E13EDF">
                    <w:rPr>
                      <w:rFonts w:ascii="Gill Sans MT" w:hAnsi="Gill Sans MT" w:cs="Arial"/>
                    </w:rPr>
                    <w:lastRenderedPageBreak/>
                    <w:t>cze lub mają dysfunkcje wpływające na wychowanie dzieci. Działania te poszerzają kompetencje rodzicielskie w zakresie opieki nad dziećmi, korygują destrukcyjne zachowania oraz zwiększają zdolność radzenia sobie z trudnymi sytuacjami w rodzinie. Pomoc skierowana jest zarówno do rodziców, jak i dzieci</w:t>
                  </w:r>
                  <w:r w:rsidR="00D60198" w:rsidRPr="00E13EDF">
                    <w:rPr>
                      <w:rFonts w:ascii="Gill Sans MT" w:hAnsi="Gill Sans MT" w:cs="Arial"/>
                    </w:rPr>
                    <w:t xml:space="preserve"> w formie warsztatów i konsultacji </w:t>
                  </w:r>
                  <w:r w:rsidRPr="00E13EDF">
                    <w:rPr>
                      <w:rFonts w:ascii="Gill Sans MT" w:hAnsi="Gill Sans MT" w:cs="Arial"/>
                      <w:color w:val="00B0F0"/>
                    </w:rPr>
                    <w:t xml:space="preserve"> </w:t>
                  </w:r>
                  <w:r w:rsidRPr="00E13EDF">
                    <w:rPr>
                      <w:rFonts w:ascii="Gill Sans MT" w:hAnsi="Gill Sans MT" w:cs="Arial"/>
                    </w:rPr>
                    <w:t>psychologiczno-pedagogiczn</w:t>
                  </w:r>
                  <w:r w:rsidR="00D60198" w:rsidRPr="00E13EDF">
                    <w:rPr>
                      <w:rFonts w:ascii="Gill Sans MT" w:hAnsi="Gill Sans MT" w:cs="Arial"/>
                    </w:rPr>
                    <w:t>ych, p</w:t>
                  </w:r>
                  <w:r w:rsidRPr="00E13EDF">
                    <w:rPr>
                      <w:rFonts w:ascii="Gill Sans MT" w:hAnsi="Gill Sans MT" w:cs="Arial"/>
                    </w:rPr>
                    <w:t>oradnictw</w:t>
                  </w:r>
                  <w:r w:rsidR="00D60198" w:rsidRPr="00E13EDF">
                    <w:rPr>
                      <w:rFonts w:ascii="Gill Sans MT" w:hAnsi="Gill Sans MT" w:cs="Arial"/>
                    </w:rPr>
                    <w:t>a</w:t>
                  </w:r>
                  <w:r w:rsidRPr="00E13EDF">
                    <w:rPr>
                      <w:rFonts w:ascii="Gill Sans MT" w:hAnsi="Gill Sans MT" w:cs="Arial"/>
                    </w:rPr>
                    <w:t xml:space="preserve"> psychologiczno-pedagogiczne</w:t>
                  </w:r>
                  <w:r w:rsidR="000F1F8C">
                    <w:rPr>
                      <w:rFonts w:ascii="Gill Sans MT" w:hAnsi="Gill Sans MT" w:cs="Arial"/>
                    </w:rPr>
                    <w:t>go</w:t>
                  </w:r>
                  <w:r w:rsidRPr="00E13EDF">
                    <w:rPr>
                      <w:rFonts w:ascii="Gill Sans MT" w:hAnsi="Gill Sans MT" w:cs="Arial"/>
                    </w:rPr>
                    <w:t>;</w:t>
                  </w:r>
                  <w:r w:rsidR="00D60198" w:rsidRPr="00E13EDF">
                    <w:rPr>
                      <w:rFonts w:ascii="Gill Sans MT" w:hAnsi="Gill Sans MT" w:cs="Arial"/>
                    </w:rPr>
                    <w:t xml:space="preserve"> </w:t>
                  </w:r>
                  <w:r w:rsidRPr="00E13EDF">
                    <w:rPr>
                      <w:rFonts w:ascii="Gill Sans MT" w:hAnsi="Gill Sans MT" w:cs="Arial"/>
                    </w:rPr>
                    <w:t>psychospołeczne</w:t>
                  </w:r>
                  <w:r w:rsidR="00D60198" w:rsidRPr="00E13EDF">
                    <w:rPr>
                      <w:rFonts w:ascii="Gill Sans MT" w:hAnsi="Gill Sans MT" w:cs="Arial"/>
                    </w:rPr>
                    <w:t>go</w:t>
                  </w:r>
                  <w:r w:rsidRPr="00E13EDF">
                    <w:rPr>
                      <w:rFonts w:ascii="Gill Sans MT" w:hAnsi="Gill Sans MT" w:cs="Arial"/>
                    </w:rPr>
                    <w:t>, prawne</w:t>
                  </w:r>
                  <w:r w:rsidR="00D60198" w:rsidRPr="00E13EDF">
                    <w:rPr>
                      <w:rFonts w:ascii="Gill Sans MT" w:hAnsi="Gill Sans MT" w:cs="Arial"/>
                    </w:rPr>
                    <w:t>go</w:t>
                  </w:r>
                  <w:r w:rsidRPr="00E13EDF">
                    <w:rPr>
                      <w:rFonts w:ascii="Gill Sans MT" w:hAnsi="Gill Sans MT" w:cs="Arial"/>
                    </w:rPr>
                    <w:t>, terapi</w:t>
                  </w:r>
                  <w:r w:rsidR="00D60198" w:rsidRPr="00E13EDF">
                    <w:rPr>
                      <w:rFonts w:ascii="Gill Sans MT" w:hAnsi="Gill Sans MT" w:cs="Arial"/>
                    </w:rPr>
                    <w:t>i</w:t>
                  </w:r>
                  <w:r w:rsidRPr="00E13EDF">
                    <w:rPr>
                      <w:rFonts w:ascii="Gill Sans MT" w:hAnsi="Gill Sans MT" w:cs="Arial"/>
                    </w:rPr>
                    <w:t xml:space="preserve"> rodzinn</w:t>
                  </w:r>
                  <w:r w:rsidR="00D60198" w:rsidRPr="00E13EDF">
                    <w:rPr>
                      <w:rFonts w:ascii="Gill Sans MT" w:hAnsi="Gill Sans MT" w:cs="Arial"/>
                    </w:rPr>
                    <w:t>ej, p</w:t>
                  </w:r>
                  <w:r w:rsidRPr="00E13EDF">
                    <w:rPr>
                      <w:rFonts w:ascii="Gill Sans MT" w:hAnsi="Gill Sans MT" w:cs="Arial"/>
                    </w:rPr>
                    <w:t>oradnictw</w:t>
                  </w:r>
                  <w:r w:rsidR="00D60198" w:rsidRPr="00E13EDF">
                    <w:rPr>
                      <w:rFonts w:ascii="Gill Sans MT" w:hAnsi="Gill Sans MT" w:cs="Arial"/>
                    </w:rPr>
                    <w:t>a</w:t>
                  </w:r>
                  <w:r w:rsidRPr="00E13EDF">
                    <w:rPr>
                      <w:rFonts w:ascii="Gill Sans MT" w:hAnsi="Gill Sans MT" w:cs="Arial"/>
                    </w:rPr>
                    <w:t xml:space="preserve"> dla członków rodzin osób z problemem alkoholowym i narkotykowym</w:t>
                  </w:r>
                  <w:r w:rsidR="00D60198" w:rsidRPr="00E13EDF">
                    <w:rPr>
                      <w:rFonts w:ascii="Gill Sans MT" w:hAnsi="Gill Sans MT" w:cs="Arial"/>
                    </w:rPr>
                    <w:t>, m</w:t>
                  </w:r>
                  <w:r w:rsidRPr="00E13EDF">
                    <w:rPr>
                      <w:rFonts w:ascii="Gill Sans MT" w:hAnsi="Gill Sans MT" w:cs="Arial"/>
                    </w:rPr>
                    <w:t>ediacj</w:t>
                  </w:r>
                  <w:r w:rsidR="00D60198" w:rsidRPr="00E13EDF">
                    <w:rPr>
                      <w:rFonts w:ascii="Gill Sans MT" w:hAnsi="Gill Sans MT" w:cs="Arial"/>
                    </w:rPr>
                    <w:t>i</w:t>
                  </w:r>
                  <w:r w:rsidRPr="00E13EDF">
                    <w:rPr>
                      <w:rFonts w:ascii="Gill Sans MT" w:hAnsi="Gill Sans MT" w:cs="Arial"/>
                    </w:rPr>
                    <w:t xml:space="preserve"> rodzinn</w:t>
                  </w:r>
                  <w:r w:rsidR="00D60198" w:rsidRPr="00E13EDF">
                    <w:rPr>
                      <w:rFonts w:ascii="Gill Sans MT" w:hAnsi="Gill Sans MT" w:cs="Arial"/>
                    </w:rPr>
                    <w:t>ych, t</w:t>
                  </w:r>
                  <w:r w:rsidRPr="00E13EDF">
                    <w:rPr>
                      <w:rFonts w:ascii="Gill Sans MT" w:hAnsi="Gill Sans MT" w:cs="Arial"/>
                    </w:rPr>
                    <w:t>erapi</w:t>
                  </w:r>
                  <w:r w:rsidR="00D60198" w:rsidRPr="00E13EDF">
                    <w:rPr>
                      <w:rFonts w:ascii="Gill Sans MT" w:hAnsi="Gill Sans MT" w:cs="Arial"/>
                    </w:rPr>
                    <w:t>i</w:t>
                  </w:r>
                  <w:r w:rsidRPr="00E13EDF">
                    <w:rPr>
                      <w:rFonts w:ascii="Gill Sans MT" w:hAnsi="Gill Sans MT" w:cs="Arial"/>
                    </w:rPr>
                    <w:t xml:space="preserve"> rodzinn</w:t>
                  </w:r>
                  <w:r w:rsidR="00D60198" w:rsidRPr="00E13EDF">
                    <w:rPr>
                      <w:rFonts w:ascii="Gill Sans MT" w:hAnsi="Gill Sans MT" w:cs="Arial"/>
                    </w:rPr>
                    <w:t xml:space="preserve">ej, </w:t>
                  </w:r>
                  <w:r w:rsidR="000F1F8C">
                    <w:rPr>
                      <w:rFonts w:ascii="Gill Sans MT" w:hAnsi="Gill Sans MT" w:cs="Arial"/>
                    </w:rPr>
                    <w:t xml:space="preserve"> </w:t>
                  </w:r>
                  <w:r w:rsidR="00D60198" w:rsidRPr="00E13EDF">
                    <w:rPr>
                      <w:rFonts w:ascii="Gill Sans MT" w:hAnsi="Gill Sans MT" w:cs="Arial"/>
                    </w:rPr>
                    <w:t>e</w:t>
                  </w:r>
                  <w:r w:rsidRPr="00E13EDF">
                    <w:rPr>
                      <w:rFonts w:ascii="Gill Sans MT" w:hAnsi="Gill Sans MT" w:cs="Arial"/>
                    </w:rPr>
                    <w:t>dukacj</w:t>
                  </w:r>
                  <w:r w:rsidR="00D60198" w:rsidRPr="00E13EDF">
                    <w:rPr>
                      <w:rFonts w:ascii="Gill Sans MT" w:hAnsi="Gill Sans MT" w:cs="Arial"/>
                    </w:rPr>
                    <w:t>i, o</w:t>
                  </w:r>
                  <w:r w:rsidRPr="00E13EDF">
                    <w:rPr>
                      <w:rFonts w:ascii="Gill Sans MT" w:hAnsi="Gill Sans MT" w:cs="Arial"/>
                    </w:rPr>
                    <w:t>rganiz</w:t>
                  </w:r>
                  <w:r w:rsidR="00D60198" w:rsidRPr="00E13EDF">
                    <w:rPr>
                      <w:rFonts w:ascii="Gill Sans MT" w:hAnsi="Gill Sans MT" w:cs="Arial"/>
                    </w:rPr>
                    <w:t>acji</w:t>
                  </w:r>
                  <w:r w:rsidRPr="00E13EDF">
                    <w:rPr>
                      <w:rFonts w:ascii="Gill Sans MT" w:hAnsi="Gill Sans MT" w:cs="Arial"/>
                    </w:rPr>
                    <w:t xml:space="preserve"> czasu wolnego i wypoczynku</w:t>
                  </w:r>
                  <w:r w:rsidR="00D60198" w:rsidRPr="00E13EDF">
                    <w:rPr>
                      <w:rFonts w:ascii="Gill Sans MT" w:hAnsi="Gill Sans MT" w:cs="Arial"/>
                    </w:rPr>
                    <w:t xml:space="preserve"> dla</w:t>
                  </w:r>
                  <w:r w:rsidRPr="00E13EDF">
                    <w:rPr>
                      <w:rFonts w:ascii="Gill Sans MT" w:hAnsi="Gill Sans MT" w:cs="Arial"/>
                    </w:rPr>
                    <w:t xml:space="preserve"> dzieci.</w:t>
                  </w:r>
                </w:p>
                <w:p w14:paraId="3391F5FE" w14:textId="77777777" w:rsidR="008A7209" w:rsidRPr="00E13EDF" w:rsidRDefault="008A7209" w:rsidP="00184775">
                  <w:pPr>
                    <w:tabs>
                      <w:tab w:val="left" w:pos="576"/>
                    </w:tabs>
                    <w:spacing w:line="360" w:lineRule="auto"/>
                    <w:jc w:val="both"/>
                    <w:rPr>
                      <w:rFonts w:ascii="Gill Sans MT" w:hAnsi="Gill Sans MT" w:cs="Arial"/>
                    </w:rPr>
                  </w:pPr>
                </w:p>
                <w:p w14:paraId="474977DD" w14:textId="77777777" w:rsidR="000F1F8C" w:rsidRDefault="008A7209" w:rsidP="00184775">
                  <w:pPr>
                    <w:tabs>
                      <w:tab w:val="left" w:pos="691"/>
                    </w:tabs>
                    <w:spacing w:line="360" w:lineRule="auto"/>
                    <w:jc w:val="both"/>
                    <w:rPr>
                      <w:rFonts w:ascii="Gill Sans MT" w:hAnsi="Gill Sans MT" w:cs="Arial"/>
                      <w:color w:val="00B0F0"/>
                    </w:rPr>
                  </w:pPr>
                  <w:r w:rsidRPr="00E13EDF">
                    <w:rPr>
                      <w:rFonts w:ascii="Gill Sans MT" w:hAnsi="Gill Sans MT" w:cs="Arial"/>
                      <w:color w:val="00B0F0"/>
                    </w:rPr>
                    <w:t xml:space="preserve">W 2024 roku z </w:t>
                  </w:r>
                  <w:r w:rsidR="00DB74D9" w:rsidRPr="00E13EDF">
                    <w:rPr>
                      <w:rFonts w:ascii="Gill Sans MT" w:hAnsi="Gill Sans MT"/>
                      <w:color w:val="00B0F0"/>
                    </w:rPr>
                    <w:t xml:space="preserve">poradnictwa </w:t>
                  </w:r>
                  <w:r w:rsidRPr="00E13EDF">
                    <w:rPr>
                      <w:rFonts w:ascii="Gill Sans MT" w:hAnsi="Gill Sans MT"/>
                      <w:color w:val="00B0F0"/>
                    </w:rPr>
                    <w:t xml:space="preserve">skorzystało </w:t>
                  </w:r>
                  <w:r w:rsidR="00C646C4">
                    <w:rPr>
                      <w:rFonts w:ascii="Gill Sans MT" w:hAnsi="Gill Sans MT"/>
                      <w:color w:val="00B0F0"/>
                    </w:rPr>
                    <w:br/>
                  </w:r>
                  <w:r w:rsidR="00DB74D9" w:rsidRPr="00E13EDF">
                    <w:rPr>
                      <w:rFonts w:ascii="Gill Sans MT" w:hAnsi="Gill Sans MT" w:cs="Arial"/>
                      <w:color w:val="00B0F0"/>
                    </w:rPr>
                    <w:t>371 osób.</w:t>
                  </w:r>
                  <w:r w:rsidRPr="00E13EDF">
                    <w:rPr>
                      <w:rFonts w:ascii="Gill Sans MT" w:hAnsi="Gill Sans MT" w:cs="Arial"/>
                      <w:color w:val="00B0F0"/>
                    </w:rPr>
                    <w:t xml:space="preserve"> </w:t>
                  </w:r>
                </w:p>
                <w:p w14:paraId="66BDBB3A" w14:textId="36FC11BD" w:rsidR="008A7209" w:rsidRPr="00E13EDF" w:rsidRDefault="00C646C4" w:rsidP="00184775">
                  <w:pPr>
                    <w:tabs>
                      <w:tab w:val="left" w:pos="691"/>
                    </w:tabs>
                    <w:spacing w:line="360" w:lineRule="auto"/>
                    <w:jc w:val="both"/>
                    <w:rPr>
                      <w:rFonts w:ascii="Gill Sans MT" w:hAnsi="Gill Sans MT" w:cs="Arial"/>
                      <w:color w:val="00B0F0"/>
                    </w:rPr>
                  </w:pPr>
                  <w:r>
                    <w:rPr>
                      <w:rFonts w:ascii="Gill Sans MT" w:hAnsi="Gill Sans MT" w:cs="Arial"/>
                      <w:color w:val="00B0F0"/>
                    </w:rPr>
                    <w:t xml:space="preserve">W ramach </w:t>
                  </w:r>
                  <w:r w:rsidR="000F1F8C">
                    <w:rPr>
                      <w:rFonts w:ascii="Gill Sans MT" w:hAnsi="Gill Sans MT" w:cs="Arial"/>
                      <w:color w:val="00B0F0"/>
                    </w:rPr>
                    <w:t xml:space="preserve">dostępnej </w:t>
                  </w:r>
                  <w:r>
                    <w:rPr>
                      <w:rFonts w:ascii="Gill Sans MT" w:hAnsi="Gill Sans MT" w:cs="Arial"/>
                      <w:color w:val="00B0F0"/>
                    </w:rPr>
                    <w:t>pomocy zrealizowano</w:t>
                  </w:r>
                  <w:r w:rsidR="008A7209" w:rsidRPr="00E13EDF">
                    <w:rPr>
                      <w:rFonts w:ascii="Gill Sans MT" w:hAnsi="Gill Sans MT" w:cs="Arial"/>
                      <w:color w:val="00B0F0"/>
                    </w:rPr>
                    <w:t>:</w:t>
                  </w:r>
                </w:p>
                <w:p w14:paraId="2C447ED9" w14:textId="77777777" w:rsidR="008A7209" w:rsidRPr="00E13EDF" w:rsidRDefault="008A7209" w:rsidP="00184775">
                  <w:pPr>
                    <w:tabs>
                      <w:tab w:val="left" w:pos="691"/>
                    </w:tabs>
                    <w:spacing w:line="360" w:lineRule="auto"/>
                    <w:jc w:val="both"/>
                    <w:rPr>
                      <w:rFonts w:ascii="Gill Sans MT" w:hAnsi="Gill Sans MT" w:cs="Arial"/>
                      <w:color w:val="00B0F0"/>
                    </w:rPr>
                  </w:pPr>
                  <w:r w:rsidRPr="00E13EDF">
                    <w:rPr>
                      <w:rFonts w:ascii="Gill Sans MT" w:hAnsi="Gill Sans MT" w:cs="Arial"/>
                      <w:color w:val="00B0F0"/>
                    </w:rPr>
                    <w:t xml:space="preserve">- </w:t>
                  </w:r>
                  <w:r w:rsidR="00DB74D9" w:rsidRPr="00E13EDF">
                    <w:rPr>
                      <w:rFonts w:ascii="Gill Sans MT" w:hAnsi="Gill Sans MT" w:cs="Arial"/>
                      <w:color w:val="00B0F0"/>
                    </w:rPr>
                    <w:t xml:space="preserve">999 </w:t>
                  </w:r>
                  <w:r w:rsidRPr="00E13EDF">
                    <w:rPr>
                      <w:rFonts w:ascii="Gill Sans MT" w:hAnsi="Gill Sans MT" w:cs="Arial"/>
                      <w:color w:val="00B0F0"/>
                    </w:rPr>
                    <w:t>godzin</w:t>
                  </w:r>
                  <w:r w:rsidR="00DB74D9" w:rsidRPr="00E13EDF">
                    <w:rPr>
                      <w:rFonts w:ascii="Gill Sans MT" w:hAnsi="Gill Sans MT" w:cs="Arial"/>
                      <w:color w:val="00B0F0"/>
                    </w:rPr>
                    <w:t xml:space="preserve"> porad w gabinetach</w:t>
                  </w:r>
                  <w:r w:rsidRPr="00E13EDF">
                    <w:rPr>
                      <w:rFonts w:ascii="Gill Sans MT" w:hAnsi="Gill Sans MT" w:cs="Arial"/>
                      <w:color w:val="00B0F0"/>
                    </w:rPr>
                    <w:t>, w tym:</w:t>
                  </w:r>
                </w:p>
                <w:p w14:paraId="08D90963" w14:textId="77777777" w:rsidR="008A7209" w:rsidRPr="00E13EDF" w:rsidRDefault="008A7209" w:rsidP="00184775">
                  <w:pPr>
                    <w:tabs>
                      <w:tab w:val="left" w:pos="691"/>
                    </w:tabs>
                    <w:spacing w:line="360" w:lineRule="auto"/>
                    <w:jc w:val="both"/>
                    <w:rPr>
                      <w:rFonts w:ascii="Gill Sans MT" w:hAnsi="Gill Sans MT" w:cs="Arial"/>
                      <w:color w:val="00B0F0"/>
                    </w:rPr>
                  </w:pPr>
                  <w:r w:rsidRPr="00E13EDF">
                    <w:rPr>
                      <w:rFonts w:ascii="Gill Sans MT" w:hAnsi="Gill Sans MT" w:cs="Arial"/>
                      <w:color w:val="00B0F0"/>
                    </w:rPr>
                    <w:t xml:space="preserve"> </w:t>
                  </w:r>
                  <w:r w:rsidR="00DB74D9" w:rsidRPr="00E13EDF">
                    <w:rPr>
                      <w:rFonts w:ascii="Gill Sans MT" w:hAnsi="Gill Sans MT" w:cs="Arial"/>
                      <w:color w:val="00B0F0"/>
                    </w:rPr>
                    <w:t xml:space="preserve">953 </w:t>
                  </w:r>
                  <w:r w:rsidRPr="00E13EDF">
                    <w:rPr>
                      <w:rFonts w:ascii="Gill Sans MT" w:hAnsi="Gill Sans MT" w:cs="Arial"/>
                      <w:color w:val="00B0F0"/>
                    </w:rPr>
                    <w:t>godziny</w:t>
                  </w:r>
                  <w:r w:rsidR="00DB74D9" w:rsidRPr="00E13EDF">
                    <w:rPr>
                      <w:rFonts w:ascii="Gill Sans MT" w:hAnsi="Gill Sans MT" w:cs="Arial"/>
                      <w:color w:val="00B0F0"/>
                    </w:rPr>
                    <w:t xml:space="preserve"> poradnictwa psychologicznego/psychospołecznego i rodzinnego, </w:t>
                  </w:r>
                </w:p>
                <w:p w14:paraId="61942775" w14:textId="7DBA61FF" w:rsidR="008A7209" w:rsidRPr="00E13EDF" w:rsidRDefault="00DB74D9" w:rsidP="00184775">
                  <w:pPr>
                    <w:tabs>
                      <w:tab w:val="left" w:pos="691"/>
                    </w:tabs>
                    <w:spacing w:line="360" w:lineRule="auto"/>
                    <w:jc w:val="both"/>
                    <w:rPr>
                      <w:rFonts w:ascii="Gill Sans MT" w:hAnsi="Gill Sans MT" w:cs="Arial"/>
                      <w:color w:val="00B0F0"/>
                    </w:rPr>
                  </w:pPr>
                  <w:r w:rsidRPr="00E13EDF">
                    <w:rPr>
                      <w:rFonts w:ascii="Gill Sans MT" w:hAnsi="Gill Sans MT" w:cs="Arial"/>
                      <w:color w:val="00B0F0"/>
                    </w:rPr>
                    <w:t xml:space="preserve">46 </w:t>
                  </w:r>
                  <w:r w:rsidR="008A7209" w:rsidRPr="00E13EDF">
                    <w:rPr>
                      <w:rFonts w:ascii="Gill Sans MT" w:hAnsi="Gill Sans MT" w:cs="Arial"/>
                      <w:color w:val="00B0F0"/>
                    </w:rPr>
                    <w:t>godzin</w:t>
                  </w:r>
                  <w:r w:rsidRPr="00E13EDF">
                    <w:rPr>
                      <w:rFonts w:ascii="Gill Sans MT" w:hAnsi="Gill Sans MT" w:cs="Arial"/>
                      <w:color w:val="00B0F0"/>
                    </w:rPr>
                    <w:t xml:space="preserve"> poradnictwa prawnego</w:t>
                  </w:r>
                  <w:r w:rsidR="008A7209" w:rsidRPr="00E13EDF">
                    <w:rPr>
                      <w:rFonts w:ascii="Gill Sans MT" w:hAnsi="Gill Sans MT" w:cs="Arial"/>
                      <w:color w:val="00B0F0"/>
                    </w:rPr>
                    <w:t>.</w:t>
                  </w:r>
                </w:p>
                <w:p w14:paraId="386D3835" w14:textId="724E78B5" w:rsidR="00DB74D9" w:rsidRPr="00E13EDF" w:rsidRDefault="008A7209" w:rsidP="00184775">
                  <w:pPr>
                    <w:tabs>
                      <w:tab w:val="left" w:pos="691"/>
                    </w:tabs>
                    <w:spacing w:line="360" w:lineRule="auto"/>
                    <w:jc w:val="both"/>
                    <w:rPr>
                      <w:rFonts w:ascii="Gill Sans MT" w:hAnsi="Gill Sans MT" w:cs="Arial"/>
                      <w:color w:val="00B0F0"/>
                    </w:rPr>
                  </w:pPr>
                  <w:r w:rsidRPr="00E13EDF">
                    <w:rPr>
                      <w:rFonts w:ascii="Gill Sans MT" w:hAnsi="Gill Sans MT" w:cs="Arial"/>
                      <w:color w:val="00B0F0"/>
                    </w:rPr>
                    <w:t>U</w:t>
                  </w:r>
                  <w:r w:rsidR="00DB74D9" w:rsidRPr="00E13EDF">
                    <w:rPr>
                      <w:rFonts w:ascii="Gill Sans MT" w:hAnsi="Gill Sans MT" w:cs="Arial"/>
                      <w:color w:val="00B0F0"/>
                    </w:rPr>
                    <w:t xml:space="preserve">dzielono 130 porad telefonicznych oraz przeprowadzono 101 wizyt domowych dla osób </w:t>
                  </w:r>
                  <w:r w:rsidRPr="00E13EDF">
                    <w:rPr>
                      <w:rFonts w:ascii="Gill Sans MT" w:hAnsi="Gill Sans MT" w:cs="Arial"/>
                      <w:color w:val="00B0F0"/>
                    </w:rPr>
                    <w:br/>
                  </w:r>
                  <w:r w:rsidR="00DB74D9" w:rsidRPr="00E13EDF">
                    <w:rPr>
                      <w:rFonts w:ascii="Gill Sans MT" w:hAnsi="Gill Sans MT" w:cs="Arial"/>
                      <w:color w:val="00B0F0"/>
                    </w:rPr>
                    <w:t>o ograniczonej mobilności.</w:t>
                  </w:r>
                </w:p>
                <w:p w14:paraId="02D9CFE2" w14:textId="5B796E5B" w:rsidR="004711B0" w:rsidRPr="00E13EDF" w:rsidRDefault="004711B0" w:rsidP="00184775">
                  <w:pPr>
                    <w:tabs>
                      <w:tab w:val="left" w:pos="691"/>
                    </w:tabs>
                    <w:spacing w:line="360" w:lineRule="auto"/>
                    <w:jc w:val="both"/>
                    <w:rPr>
                      <w:rFonts w:ascii="Gill Sans MT" w:hAnsi="Gill Sans MT" w:cs="Arial"/>
                      <w:color w:val="00B0F0"/>
                    </w:rPr>
                  </w:pPr>
                </w:p>
                <w:p w14:paraId="3A93CBCC" w14:textId="733975D1" w:rsidR="007370AA" w:rsidRPr="00E13EDF" w:rsidRDefault="00951B80" w:rsidP="000F1F8C">
                  <w:pPr>
                    <w:pStyle w:val="Nagwek2"/>
                    <w:numPr>
                      <w:ilvl w:val="0"/>
                      <w:numId w:val="23"/>
                    </w:numPr>
                    <w:spacing w:line="360" w:lineRule="auto"/>
                    <w:rPr>
                      <w:rFonts w:ascii="Gill Sans MT" w:hAnsi="Gill Sans MT" w:cstheme="majorHAnsi"/>
                      <w:i/>
                      <w:iCs/>
                      <w:color w:val="00B0F0"/>
                      <w:sz w:val="24"/>
                      <w:szCs w:val="24"/>
                    </w:rPr>
                  </w:pPr>
                  <w:r w:rsidRPr="00E13EDF"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</w:rPr>
                    <w:t xml:space="preserve"> </w:t>
                  </w:r>
                  <w:bookmarkStart w:id="49" w:name="_Toc190950369"/>
                  <w:r w:rsidR="00693903" w:rsidRPr="00E13EDF"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</w:rPr>
                    <w:t>Realizacja zadań w ramach Miejskiego Programu Profilaktyki i Rozwiązywania Problemów Alkoholowych oraz Przeciwdziałania Narkomanii na lata 2022-2025</w:t>
                  </w:r>
                  <w:bookmarkEnd w:id="49"/>
                </w:p>
                <w:p w14:paraId="26494AFB" w14:textId="77777777" w:rsidR="008C7B23" w:rsidRPr="00E13EDF" w:rsidRDefault="008C7B23" w:rsidP="008C7B23">
                  <w:pPr>
                    <w:pStyle w:val="Akapitzlist"/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Gill Sans MT" w:hAnsi="Gill Sans MT" w:cstheme="majorHAnsi"/>
                      <w:i/>
                      <w:iCs/>
                      <w:color w:val="00B0F0"/>
                      <w:sz w:val="24"/>
                      <w:szCs w:val="24"/>
                    </w:rPr>
                  </w:pPr>
                </w:p>
                <w:p w14:paraId="26AFD28E" w14:textId="13C959A8" w:rsidR="00E91A3E" w:rsidRPr="00E13EDF" w:rsidRDefault="00E91A3E" w:rsidP="00184775">
                  <w:pPr>
                    <w:spacing w:line="360" w:lineRule="auto"/>
                    <w:jc w:val="both"/>
                    <w:rPr>
                      <w:rFonts w:ascii="Gill Sans MT" w:hAnsi="Gill Sans MT" w:cs="Arial"/>
                      <w:color w:val="000000" w:themeColor="text1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 w:themeColor="text1"/>
                    </w:rPr>
                    <w:t>-</w:t>
                  </w:r>
                  <w:r w:rsidRPr="00E13EDF">
                    <w:rPr>
                      <w:rFonts w:ascii="Gill Sans MT" w:hAnsi="Gill Sans MT" w:cs="Arial"/>
                      <w:color w:val="000000" w:themeColor="text1"/>
                    </w:rPr>
                    <w:t xml:space="preserve"> </w:t>
                  </w:r>
                  <w:r w:rsidR="004711B0" w:rsidRPr="00E13EDF">
                    <w:rPr>
                      <w:rFonts w:ascii="Gill Sans MT" w:hAnsi="Gill Sans MT" w:cs="Arial"/>
                      <w:color w:val="000000" w:themeColor="text1"/>
                    </w:rPr>
                    <w:t xml:space="preserve">815 osób skorzystało z </w:t>
                  </w:r>
                  <w:r w:rsidRPr="00E13EDF">
                    <w:rPr>
                      <w:rFonts w:ascii="Gill Sans MT" w:hAnsi="Gill Sans MT" w:cs="Arial"/>
                      <w:color w:val="000000" w:themeColor="text1"/>
                    </w:rPr>
                    <w:t xml:space="preserve">zajęć edukacyjnych </w:t>
                  </w:r>
                  <w:r w:rsidR="004711B0" w:rsidRPr="00E13EDF">
                    <w:rPr>
                      <w:rFonts w:ascii="Gill Sans MT" w:hAnsi="Gill Sans MT" w:cs="Arial"/>
                      <w:color w:val="000000" w:themeColor="text1"/>
                    </w:rPr>
                    <w:br/>
                  </w:r>
                  <w:r w:rsidRPr="00E13EDF">
                    <w:rPr>
                      <w:rFonts w:ascii="Gill Sans MT" w:hAnsi="Gill Sans MT" w:cs="Arial"/>
                      <w:color w:val="000000" w:themeColor="text1"/>
                    </w:rPr>
                    <w:t xml:space="preserve">i socjoterapeutycznych dla dzieci i młodzieży </w:t>
                  </w:r>
                  <w:r w:rsidR="004711B0" w:rsidRPr="00E13EDF">
                    <w:rPr>
                      <w:rFonts w:ascii="Gill Sans MT" w:hAnsi="Gill Sans MT" w:cs="Arial"/>
                      <w:color w:val="000000" w:themeColor="text1"/>
                    </w:rPr>
                    <w:br/>
                  </w:r>
                  <w:r w:rsidRPr="00E13EDF">
                    <w:rPr>
                      <w:rFonts w:ascii="Gill Sans MT" w:hAnsi="Gill Sans MT" w:cs="Arial"/>
                      <w:color w:val="000000" w:themeColor="text1"/>
                    </w:rPr>
                    <w:t>z grupy wysokiego ryzyka w ramach profilaktyki wskazującej.</w:t>
                  </w:r>
                </w:p>
                <w:p w14:paraId="30D9EC46" w14:textId="77777777" w:rsidR="004711B0" w:rsidRPr="00E13EDF" w:rsidRDefault="004711B0" w:rsidP="00184775">
                  <w:pPr>
                    <w:spacing w:line="360" w:lineRule="auto"/>
                    <w:jc w:val="both"/>
                    <w:rPr>
                      <w:rFonts w:ascii="Gill Sans MT" w:hAnsi="Gill Sans MT" w:cs="Arial"/>
                      <w:color w:val="000000" w:themeColor="text1"/>
                    </w:rPr>
                  </w:pPr>
                </w:p>
                <w:p w14:paraId="3C284BDC" w14:textId="5A43249C" w:rsidR="004711B0" w:rsidRPr="00E13EDF" w:rsidRDefault="004711B0" w:rsidP="00184775">
                  <w:pPr>
                    <w:spacing w:line="360" w:lineRule="auto"/>
                    <w:jc w:val="both"/>
                    <w:rPr>
                      <w:rFonts w:ascii="Gill Sans MT" w:hAnsi="Gill Sans MT" w:cs="Arial"/>
                      <w:color w:val="000000" w:themeColor="text1"/>
                    </w:rPr>
                  </w:pPr>
                  <w:r w:rsidRPr="00E13EDF">
                    <w:rPr>
                      <w:rFonts w:ascii="Gill Sans MT" w:hAnsi="Gill Sans MT" w:cs="Arial"/>
                      <w:color w:val="000000" w:themeColor="text1"/>
                    </w:rPr>
                    <w:t>-</w:t>
                  </w:r>
                  <w:r w:rsidRPr="00E13EDF">
                    <w:rPr>
                      <w:rFonts w:ascii="Gill Sans MT" w:hAnsi="Gill Sans MT"/>
                    </w:rPr>
                    <w:t xml:space="preserve"> </w:t>
                  </w:r>
                  <w:r w:rsidRPr="00E13EDF">
                    <w:rPr>
                      <w:rFonts w:ascii="Gill Sans MT" w:hAnsi="Gill Sans MT" w:cs="Arial"/>
                    </w:rPr>
                    <w:t xml:space="preserve">540 osób skorzystało z </w:t>
                  </w:r>
                  <w:r w:rsidRPr="00E13EDF">
                    <w:rPr>
                      <w:rFonts w:ascii="Gill Sans MT" w:hAnsi="Gill Sans MT" w:cs="Arial"/>
                      <w:color w:val="000000" w:themeColor="text1"/>
                    </w:rPr>
                    <w:t>zajęć opiekuńczych, edukacyjnych i rozwojowych oraz organizowan</w:t>
                  </w:r>
                  <w:r w:rsidR="00004C57" w:rsidRPr="00E13EDF">
                    <w:rPr>
                      <w:rFonts w:ascii="Gill Sans MT" w:hAnsi="Gill Sans MT" w:cs="Arial"/>
                      <w:color w:val="000000" w:themeColor="text1"/>
                    </w:rPr>
                    <w:t>ych</w:t>
                  </w:r>
                  <w:r w:rsidRPr="00E13EDF">
                    <w:rPr>
                      <w:rFonts w:ascii="Gill Sans MT" w:hAnsi="Gill Sans MT" w:cs="Arial"/>
                      <w:color w:val="000000" w:themeColor="text1"/>
                    </w:rPr>
                    <w:t xml:space="preserve"> różnorodnych form spędzania czasu wolnego dla dzieci i młodzieży z grupy zwiększonego ryzyka w ramach profilaktyki selektywnej.</w:t>
                  </w:r>
                </w:p>
                <w:p w14:paraId="62D901F5" w14:textId="77777777" w:rsidR="004711B0" w:rsidRPr="00E13EDF" w:rsidRDefault="004711B0" w:rsidP="00184775">
                  <w:pPr>
                    <w:spacing w:line="360" w:lineRule="auto"/>
                    <w:jc w:val="both"/>
                    <w:rPr>
                      <w:rFonts w:ascii="Gill Sans MT" w:hAnsi="Gill Sans MT" w:cs="Arial"/>
                      <w:color w:val="000000" w:themeColor="text1"/>
                    </w:rPr>
                  </w:pPr>
                </w:p>
                <w:p w14:paraId="4B7AA414" w14:textId="34D2D2BC" w:rsidR="004067F3" w:rsidRPr="00E13EDF" w:rsidRDefault="004067F3" w:rsidP="00184775">
                  <w:pPr>
                    <w:spacing w:line="360" w:lineRule="auto"/>
                    <w:jc w:val="both"/>
                    <w:rPr>
                      <w:rFonts w:ascii="Gill Sans MT" w:hAnsi="Gill Sans MT" w:cs="Arial"/>
                      <w:color w:val="000000" w:themeColor="text1"/>
                    </w:rPr>
                  </w:pPr>
                  <w:r w:rsidRPr="00E13EDF">
                    <w:rPr>
                      <w:rFonts w:ascii="Gill Sans MT" w:hAnsi="Gill Sans MT" w:cs="Arial"/>
                      <w:color w:val="000000" w:themeColor="text1"/>
                    </w:rPr>
                    <w:t xml:space="preserve">- 134 osoby uczestniczyły w zajęciach </w:t>
                  </w:r>
                  <w:r w:rsidR="00CA62DB" w:rsidRPr="00E13EDF">
                    <w:rPr>
                      <w:rFonts w:ascii="Gill Sans MT" w:hAnsi="Gill Sans MT" w:cs="Arial"/>
                      <w:color w:val="000000" w:themeColor="text1"/>
                    </w:rPr>
                    <w:t>z</w:t>
                  </w:r>
                  <w:r w:rsidRPr="00E13EDF">
                    <w:rPr>
                      <w:rFonts w:ascii="Gill Sans MT" w:hAnsi="Gill Sans MT" w:cs="Arial"/>
                      <w:color w:val="000000" w:themeColor="text1"/>
                    </w:rPr>
                    <w:t>agospodarowani</w:t>
                  </w:r>
                  <w:r w:rsidR="00CA62DB" w:rsidRPr="00E13EDF">
                    <w:rPr>
                      <w:rFonts w:ascii="Gill Sans MT" w:hAnsi="Gill Sans MT" w:cs="Arial"/>
                      <w:color w:val="000000" w:themeColor="text1"/>
                    </w:rPr>
                    <w:t>a</w:t>
                  </w:r>
                  <w:r w:rsidRPr="00E13EDF">
                    <w:rPr>
                      <w:rFonts w:ascii="Gill Sans MT" w:hAnsi="Gill Sans MT" w:cs="Arial"/>
                      <w:color w:val="000000" w:themeColor="text1"/>
                    </w:rPr>
                    <w:t xml:space="preserve"> czasu wolnego dzieci młodzieży</w:t>
                  </w:r>
                  <w:r w:rsidR="00CA62DB" w:rsidRPr="00E13EDF">
                    <w:rPr>
                      <w:rFonts w:ascii="Gill Sans MT" w:hAnsi="Gill Sans MT" w:cs="Arial"/>
                      <w:color w:val="000000" w:themeColor="text1"/>
                    </w:rPr>
                    <w:t xml:space="preserve">, </w:t>
                  </w:r>
                  <w:r w:rsidRPr="00E13EDF">
                    <w:rPr>
                      <w:rFonts w:ascii="Gill Sans MT" w:hAnsi="Gill Sans MT" w:cs="Arial"/>
                      <w:color w:val="000000" w:themeColor="text1"/>
                    </w:rPr>
                    <w:t>podopiecznych ośrodków wsparcia dziennego</w:t>
                  </w:r>
                  <w:r w:rsidR="00CA62DB" w:rsidRPr="00E13EDF">
                    <w:rPr>
                      <w:rFonts w:ascii="Gill Sans MT" w:hAnsi="Gill Sans MT" w:cs="Arial"/>
                      <w:color w:val="000000" w:themeColor="text1"/>
                    </w:rPr>
                    <w:br/>
                  </w:r>
                  <w:r w:rsidRPr="00E13EDF">
                    <w:rPr>
                      <w:rFonts w:ascii="Gill Sans MT" w:hAnsi="Gill Sans MT" w:cs="Arial"/>
                      <w:color w:val="000000" w:themeColor="text1"/>
                    </w:rPr>
                    <w:t>w okresie ferii letnich, w formie wypoczynku wyjazdowego (kolonii profilaktycznych lub obozu profilaktycznego).</w:t>
                  </w:r>
                </w:p>
                <w:p w14:paraId="4657E012" w14:textId="77777777" w:rsidR="004711B0" w:rsidRPr="00E13EDF" w:rsidRDefault="004711B0" w:rsidP="00184775">
                  <w:pPr>
                    <w:spacing w:line="360" w:lineRule="auto"/>
                    <w:rPr>
                      <w:rFonts w:ascii="Gill Sans MT" w:hAnsi="Gill Sans MT" w:cs="Arial"/>
                      <w:color w:val="000000" w:themeColor="text1"/>
                    </w:rPr>
                  </w:pPr>
                </w:p>
                <w:p w14:paraId="11B2AB4B" w14:textId="03D783E2" w:rsidR="007370AA" w:rsidRPr="00E13EDF" w:rsidRDefault="00E03CD9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 w:themeColor="text1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 w:themeColor="text1"/>
                    </w:rPr>
                    <w:t>-</w:t>
                  </w:r>
                  <w:r w:rsidR="00E34502" w:rsidRPr="00E13EDF">
                    <w:rPr>
                      <w:rFonts w:ascii="Gill Sans MT" w:hAnsi="Gill Sans MT" w:cstheme="majorHAnsi"/>
                      <w:color w:val="000000" w:themeColor="text1"/>
                    </w:rPr>
                    <w:t xml:space="preserve"> </w:t>
                  </w:r>
                  <w:r w:rsidR="006F2683" w:rsidRPr="00E13EDF">
                    <w:rPr>
                      <w:rFonts w:ascii="Gill Sans MT" w:hAnsi="Gill Sans MT" w:cstheme="majorHAnsi"/>
                      <w:color w:val="000000" w:themeColor="text1"/>
                    </w:rPr>
                    <w:t xml:space="preserve"> 3047 osób skorzystało ze </w:t>
                  </w:r>
                  <w:r w:rsidRPr="00E13EDF">
                    <w:rPr>
                      <w:rFonts w:ascii="Gill Sans MT" w:hAnsi="Gill Sans MT" w:cstheme="majorHAnsi"/>
                      <w:color w:val="000000" w:themeColor="text1"/>
                    </w:rPr>
                    <w:t>wsparcia dla rodzin osób z problemem alkoholowym oraz rodzin osób z problemem narkotykowym w formie specjalistycznych konsultacji i poradnictwa (m.in.: medycznego, psychologicznego, psychospołecznego, pedagogicznego, rodzinnego, prawnego, socjalnego), usług terapeutycznych oraz grup wsparcia</w:t>
                  </w:r>
                  <w:r w:rsidR="006F2683" w:rsidRPr="00E13EDF">
                    <w:rPr>
                      <w:rFonts w:ascii="Gill Sans MT" w:hAnsi="Gill Sans MT" w:cstheme="majorHAnsi"/>
                      <w:color w:val="000000" w:themeColor="text1"/>
                    </w:rPr>
                    <w:t xml:space="preserve">, łącznie </w:t>
                  </w:r>
                  <w:r w:rsidR="00A6466F" w:rsidRPr="00E13EDF">
                    <w:rPr>
                      <w:rFonts w:ascii="Gill Sans MT" w:hAnsi="Gill Sans MT" w:cstheme="majorHAnsi"/>
                      <w:color w:val="000000" w:themeColor="text1"/>
                    </w:rPr>
                    <w:t xml:space="preserve">wykorzystano 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3439</w:t>
                  </w:r>
                  <w:r w:rsidR="006F2683" w:rsidRPr="00E13EDF">
                    <w:rPr>
                      <w:rFonts w:ascii="Gill Sans MT" w:hAnsi="Gill Sans MT" w:cstheme="majorHAnsi"/>
                      <w:color w:val="000000"/>
                    </w:rPr>
                    <w:t xml:space="preserve"> godzin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 poradnictwa</w:t>
                  </w:r>
                  <w:r w:rsidR="006F2683" w:rsidRPr="00E13EDF">
                    <w:rPr>
                      <w:rFonts w:ascii="Gill Sans MT" w:hAnsi="Gill Sans MT" w:cstheme="majorHAnsi"/>
                      <w:color w:val="000000"/>
                    </w:rPr>
                    <w:t>.</w:t>
                  </w:r>
                </w:p>
                <w:p w14:paraId="63105D3B" w14:textId="77777777" w:rsidR="007370AA" w:rsidRPr="00E13EDF" w:rsidRDefault="007370AA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</w:p>
                <w:p w14:paraId="6C58A33A" w14:textId="0C4A7FE9" w:rsidR="007370AA" w:rsidRPr="00E13EDF" w:rsidRDefault="006111C5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- 41 par skorzystało z mediacji rodzinnych.</w:t>
                  </w:r>
                </w:p>
                <w:p w14:paraId="344A3308" w14:textId="77777777" w:rsidR="00357157" w:rsidRPr="00E13EDF" w:rsidRDefault="00357157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</w:p>
                <w:p w14:paraId="74071473" w14:textId="2FC306B1" w:rsidR="006111C5" w:rsidRPr="00E13EDF" w:rsidRDefault="00E91245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- 177 osób skorzystało </w:t>
                  </w:r>
                  <w:r w:rsidR="007E4BA0" w:rsidRPr="00E13EDF">
                    <w:rPr>
                      <w:rFonts w:ascii="Gill Sans MT" w:hAnsi="Gill Sans MT" w:cstheme="majorHAnsi"/>
                      <w:color w:val="000000"/>
                    </w:rPr>
                    <w:t xml:space="preserve">z zajęć 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specjalistycznego poradnictwa dla osób z problemem alkoholowym oraz osób z problemem narkotykowym 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lastRenderedPageBreak/>
                    <w:t>uzależnionych (m.in. medycznego, psychologicznego, psychospołecznego, pedagogicznego, rodzinnego, prawnego, socjalnego)</w:t>
                  </w:r>
                  <w:r w:rsidR="007E4BA0" w:rsidRPr="00E13EDF">
                    <w:rPr>
                      <w:rFonts w:ascii="Gill Sans MT" w:hAnsi="Gill Sans MT" w:cstheme="majorHAnsi"/>
                      <w:color w:val="000000"/>
                    </w:rPr>
                    <w:t>.</w:t>
                  </w:r>
                </w:p>
                <w:p w14:paraId="42EC3241" w14:textId="77777777" w:rsidR="007E4BA0" w:rsidRPr="00E13EDF" w:rsidRDefault="007E4BA0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</w:p>
                <w:p w14:paraId="07E94781" w14:textId="00C6A875" w:rsidR="007E4BA0" w:rsidRPr="00E13EDF" w:rsidRDefault="007E4BA0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- 4254 osób skorzystało z usług terapeutycznych dla rodzin osób problemowo używających oraz uzależnionych od narkotyków.</w:t>
                  </w:r>
                </w:p>
                <w:p w14:paraId="6D4C8CDF" w14:textId="77777777" w:rsidR="00880622" w:rsidRDefault="00880622" w:rsidP="00880622">
                  <w:pPr>
                    <w:rPr>
                      <w:rFonts w:ascii="Gill Sans MT" w:hAnsi="Gill Sans MT"/>
                    </w:rPr>
                  </w:pPr>
                </w:p>
                <w:p w14:paraId="7A714ED8" w14:textId="77777777" w:rsidR="00BE17D9" w:rsidRPr="00E13EDF" w:rsidRDefault="00BE17D9" w:rsidP="00880622">
                  <w:pPr>
                    <w:rPr>
                      <w:rFonts w:ascii="Gill Sans MT" w:hAnsi="Gill Sans MT"/>
                    </w:rPr>
                  </w:pPr>
                </w:p>
                <w:p w14:paraId="446DADCE" w14:textId="69E82DC0" w:rsidR="007370AA" w:rsidRPr="00E13EDF" w:rsidRDefault="00C74EEA" w:rsidP="007A3537">
                  <w:pPr>
                    <w:pStyle w:val="Nagwek2"/>
                    <w:rPr>
                      <w:rFonts w:ascii="Gill Sans MT" w:hAnsi="Gill Sans MT"/>
                      <w:b/>
                      <w:bCs/>
                      <w:color w:val="00B0F0"/>
                      <w:sz w:val="24"/>
                      <w:szCs w:val="24"/>
                    </w:rPr>
                  </w:pPr>
                  <w:bookmarkStart w:id="50" w:name="_Toc190950370"/>
                  <w:r w:rsidRPr="00E13EDF">
                    <w:rPr>
                      <w:rFonts w:ascii="Gill Sans MT" w:hAnsi="Gill Sans MT"/>
                      <w:b/>
                      <w:bCs/>
                      <w:color w:val="00B0F0"/>
                      <w:sz w:val="24"/>
                      <w:szCs w:val="24"/>
                    </w:rPr>
                    <w:t xml:space="preserve">II. </w:t>
                  </w:r>
                  <w:r w:rsidR="00E30F80" w:rsidRPr="00E13EDF">
                    <w:rPr>
                      <w:rFonts w:ascii="Gill Sans MT" w:hAnsi="Gill Sans MT"/>
                      <w:b/>
                      <w:bCs/>
                      <w:color w:val="00B0F0"/>
                      <w:sz w:val="24"/>
                      <w:szCs w:val="24"/>
                    </w:rPr>
                    <w:t>W</w:t>
                  </w:r>
                  <w:r w:rsidR="00E30F80" w:rsidRPr="00E13EDF">
                    <w:rPr>
                      <w:rFonts w:ascii="Gill Sans MT" w:hAnsi="Gill Sans MT" w:cs="Arial"/>
                      <w:b/>
                      <w:bCs/>
                      <w:color w:val="00B0F0"/>
                      <w:sz w:val="24"/>
                      <w:szCs w:val="24"/>
                    </w:rPr>
                    <w:t xml:space="preserve">sparcie asystentów </w:t>
                  </w:r>
                  <w:r w:rsidR="007B66C4" w:rsidRPr="00E13EDF">
                    <w:rPr>
                      <w:rFonts w:ascii="Gill Sans MT" w:hAnsi="Gill Sans MT" w:cs="Arial"/>
                      <w:b/>
                      <w:bCs/>
                      <w:color w:val="00B0F0"/>
                      <w:sz w:val="24"/>
                      <w:szCs w:val="24"/>
                    </w:rPr>
                    <w:t xml:space="preserve"> </w:t>
                  </w:r>
                  <w:r w:rsidR="00E30F80" w:rsidRPr="00E13EDF">
                    <w:rPr>
                      <w:rFonts w:ascii="Gill Sans MT" w:hAnsi="Gill Sans MT" w:cs="Arial"/>
                      <w:b/>
                      <w:bCs/>
                      <w:color w:val="00B0F0"/>
                      <w:sz w:val="24"/>
                      <w:szCs w:val="24"/>
                    </w:rPr>
                    <w:t>rodziny</w:t>
                  </w:r>
                  <w:bookmarkEnd w:id="50"/>
                </w:p>
                <w:p w14:paraId="3FA3EF33" w14:textId="77777777" w:rsidR="007370AA" w:rsidRPr="00E13EDF" w:rsidRDefault="007370AA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</w:p>
                <w:p w14:paraId="1B1F05CF" w14:textId="67EAA156" w:rsidR="00730A60" w:rsidRPr="00E13EDF" w:rsidRDefault="00730A60" w:rsidP="00730A60">
                  <w:pPr>
                    <w:tabs>
                      <w:tab w:val="left" w:pos="567"/>
                    </w:tabs>
                    <w:spacing w:line="360" w:lineRule="auto"/>
                    <w:jc w:val="both"/>
                    <w:rPr>
                      <w:rFonts w:ascii="Gill Sans MT" w:hAnsi="Gill Sans MT" w:cs="Arial"/>
                    </w:rPr>
                  </w:pPr>
                  <w:r w:rsidRPr="00E13EDF">
                    <w:rPr>
                      <w:rFonts w:ascii="Gill Sans MT" w:hAnsi="Gill Sans MT"/>
                      <w:color w:val="00B0F0"/>
                    </w:rPr>
                    <w:t xml:space="preserve">         </w:t>
                  </w:r>
                  <w:r w:rsidRPr="00E13EDF">
                    <w:rPr>
                      <w:rFonts w:ascii="Gill Sans MT" w:eastAsia="Calibri" w:hAnsi="Gill Sans MT" w:cstheme="majorHAnsi"/>
                    </w:rPr>
                    <w:t>Rodziny ujawniające problemy opiekuńczo-wychowawcze mog</w:t>
                  </w:r>
                  <w:r w:rsidR="00E1316F" w:rsidRPr="00E13EDF">
                    <w:rPr>
                      <w:rFonts w:ascii="Gill Sans MT" w:eastAsia="Calibri" w:hAnsi="Gill Sans MT" w:cstheme="majorHAnsi"/>
                    </w:rPr>
                    <w:t>ą</w:t>
                  </w:r>
                  <w:r w:rsidRPr="00E13EDF">
                    <w:rPr>
                      <w:rFonts w:ascii="Gill Sans MT" w:eastAsia="Calibri" w:hAnsi="Gill Sans MT" w:cstheme="majorHAnsi"/>
                    </w:rPr>
                    <w:t xml:space="preserve"> </w:t>
                  </w:r>
                  <w:r w:rsidR="00E1316F" w:rsidRPr="00E13EDF">
                    <w:rPr>
                      <w:rFonts w:ascii="Gill Sans MT" w:eastAsia="Calibri" w:hAnsi="Gill Sans MT" w:cstheme="majorHAnsi"/>
                    </w:rPr>
                    <w:t>s</w:t>
                  </w:r>
                  <w:r w:rsidRPr="00E13EDF">
                    <w:rPr>
                      <w:rFonts w:ascii="Gill Sans MT" w:eastAsia="Calibri" w:hAnsi="Gill Sans MT" w:cstheme="majorHAnsi"/>
                    </w:rPr>
                    <w:t xml:space="preserve">korzystać ze wsparcia asystenta rodziny. Proponowana forma pomocy dedykowana </w:t>
                  </w:r>
                  <w:r w:rsidR="00E1316F" w:rsidRPr="00E13EDF">
                    <w:rPr>
                      <w:rFonts w:ascii="Gill Sans MT" w:eastAsia="Calibri" w:hAnsi="Gill Sans MT" w:cstheme="majorHAnsi"/>
                    </w:rPr>
                    <w:t>jest</w:t>
                  </w:r>
                  <w:r w:rsidRPr="00E13EDF">
                    <w:rPr>
                      <w:rFonts w:ascii="Gill Sans MT" w:eastAsia="Calibri" w:hAnsi="Gill Sans MT" w:cstheme="majorHAnsi"/>
                    </w:rPr>
                    <w:t xml:space="preserve"> rodzinom, które pragną zwiększyć kompetencje rodzicielskie. Wniosek </w:t>
                  </w:r>
                  <w:r w:rsidRPr="00E13EDF">
                    <w:rPr>
                      <w:rFonts w:ascii="Gill Sans MT" w:eastAsia="Calibri" w:hAnsi="Gill Sans MT" w:cstheme="majorHAnsi"/>
                    </w:rPr>
                    <w:br/>
                    <w:t xml:space="preserve">o wsparcie asystenta rodziny składa pracownik socjalny po ustaleniu sytuacji rodziny i wyrażeniu zgody strony. Praca z rodziną odbywa się </w:t>
                  </w:r>
                  <w:r w:rsidRPr="00E13EDF">
                    <w:rPr>
                      <w:rFonts w:ascii="Gill Sans MT" w:eastAsia="Calibri" w:hAnsi="Gill Sans MT" w:cstheme="majorHAnsi"/>
                    </w:rPr>
                    <w:br/>
                    <w:t xml:space="preserve">w miejscu zamieszkania lub w miejscu wskazanym przez rodzinę i polega m.in. na opracowaniu i realizacji planu pracy z członkami rodziny, konsultacji z pracownikiem socjalnym, a także </w:t>
                  </w:r>
                  <w:r w:rsidRPr="00E13EDF">
                    <w:rPr>
                      <w:rFonts w:ascii="Gill Sans MT" w:eastAsia="Calibri" w:hAnsi="Gill Sans MT" w:cstheme="majorHAnsi"/>
                    </w:rPr>
                    <w:br/>
                    <w:t>z koordynatorem rodzinnej pieczy zastępczej. Rodzinie udziel</w:t>
                  </w:r>
                  <w:r w:rsidR="00E1316F" w:rsidRPr="00E13EDF">
                    <w:rPr>
                      <w:rFonts w:ascii="Gill Sans MT" w:eastAsia="Calibri" w:hAnsi="Gill Sans MT" w:cstheme="majorHAnsi"/>
                    </w:rPr>
                    <w:t>a się</w:t>
                  </w:r>
                  <w:r w:rsidRPr="00E13EDF">
                    <w:rPr>
                      <w:rFonts w:ascii="Gill Sans MT" w:eastAsia="Calibri" w:hAnsi="Gill Sans MT" w:cstheme="majorHAnsi"/>
                    </w:rPr>
                    <w:t xml:space="preserve"> wsparcie mające na celu szeroko rozumianą poprawę funkcjonowania gospodarstwa domowego, pomoc</w:t>
                  </w:r>
                  <w:r w:rsidR="00E1316F" w:rsidRPr="00E13EDF">
                    <w:rPr>
                      <w:rFonts w:ascii="Gill Sans MT" w:eastAsia="Calibri" w:hAnsi="Gill Sans MT" w:cstheme="majorHAnsi"/>
                    </w:rPr>
                    <w:t xml:space="preserve">y </w:t>
                  </w:r>
                  <w:r w:rsidRPr="00E13EDF">
                    <w:rPr>
                      <w:rFonts w:ascii="Gill Sans MT" w:eastAsia="Calibri" w:hAnsi="Gill Sans MT" w:cstheme="majorHAnsi"/>
                    </w:rPr>
                    <w:t xml:space="preserve">w rozwiązywaniu problemów socjalnych, psychologicznych, wychowawczych z dziećmi, a członkowie rodziny </w:t>
                  </w:r>
                  <w:r w:rsidRPr="00E13EDF">
                    <w:rPr>
                      <w:rFonts w:ascii="Gill Sans MT" w:hAnsi="Gill Sans MT" w:cstheme="majorHAnsi"/>
                    </w:rPr>
                    <w:t>motywowani</w:t>
                  </w:r>
                  <w:r w:rsidR="00E1316F" w:rsidRPr="00E13EDF">
                    <w:rPr>
                      <w:rFonts w:ascii="Gill Sans MT" w:hAnsi="Gill Sans MT" w:cstheme="majorHAnsi"/>
                    </w:rPr>
                    <w:t xml:space="preserve"> </w:t>
                  </w:r>
                  <w:r w:rsidR="00BE17D9">
                    <w:rPr>
                      <w:rFonts w:ascii="Gill Sans MT" w:hAnsi="Gill Sans MT" w:cstheme="majorHAnsi"/>
                    </w:rPr>
                    <w:t xml:space="preserve"> </w:t>
                  </w:r>
                  <w:r w:rsidR="00E1316F" w:rsidRPr="00E13EDF">
                    <w:rPr>
                      <w:rFonts w:ascii="Gill Sans MT" w:hAnsi="Gill Sans MT" w:cstheme="majorHAnsi"/>
                    </w:rPr>
                    <w:t>są</w:t>
                  </w:r>
                  <w:r w:rsidRPr="00E13EDF">
                    <w:rPr>
                      <w:rFonts w:ascii="Gill Sans MT" w:hAnsi="Gill Sans MT" w:cstheme="majorHAnsi"/>
                    </w:rPr>
                    <w:t xml:space="preserve">  do podnoszenia kwalifikacji zawodowych, </w:t>
                  </w:r>
                  <w:r w:rsidRPr="00E13EDF">
                    <w:rPr>
                      <w:rFonts w:ascii="Gill Sans MT" w:eastAsia="Calibri" w:hAnsi="Gill Sans MT" w:cstheme="majorHAnsi"/>
                    </w:rPr>
                    <w:t>podejmowania zatrudnienia oraz zachęcani do korzystania z konsultacji specjalistycznych</w:t>
                  </w:r>
                  <w:r w:rsidR="000F0F4B" w:rsidRPr="00E13EDF">
                    <w:rPr>
                      <w:rFonts w:ascii="Gill Sans MT" w:eastAsia="Calibri" w:hAnsi="Gill Sans MT" w:cstheme="majorHAnsi"/>
                    </w:rPr>
                    <w:t xml:space="preserve"> </w:t>
                  </w:r>
                  <w:r w:rsidRPr="00E13EDF">
                    <w:rPr>
                      <w:rFonts w:ascii="Gill Sans MT" w:eastAsia="Calibri" w:hAnsi="Gill Sans MT" w:cstheme="majorHAnsi"/>
                    </w:rPr>
                    <w:t xml:space="preserve"> </w:t>
                  </w:r>
                  <w:proofErr w:type="spellStart"/>
                  <w:r w:rsidR="000F0F4B" w:rsidRPr="00E13EDF">
                    <w:rPr>
                      <w:rFonts w:ascii="Gill Sans MT" w:hAnsi="Gill Sans MT" w:cs="Arial"/>
                    </w:rPr>
                    <w:t>pedagogiczno</w:t>
                  </w:r>
                  <w:proofErr w:type="spellEnd"/>
                  <w:r w:rsidR="000F0F4B" w:rsidRPr="00E13EDF">
                    <w:rPr>
                      <w:rFonts w:ascii="Gill Sans MT" w:hAnsi="Gill Sans MT" w:cs="Arial"/>
                    </w:rPr>
                    <w:t xml:space="preserve"> – psychologicznych.</w:t>
                  </w:r>
                </w:p>
                <w:p w14:paraId="0936C762" w14:textId="2F3C5D99" w:rsidR="003E588D" w:rsidRPr="00E13EDF" w:rsidRDefault="00357157" w:rsidP="00357157">
                  <w:pPr>
                    <w:tabs>
                      <w:tab w:val="left" w:pos="567"/>
                    </w:tabs>
                    <w:spacing w:line="360" w:lineRule="auto"/>
                    <w:jc w:val="both"/>
                    <w:rPr>
                      <w:rFonts w:ascii="Gill Sans MT" w:hAnsi="Gill Sans MT" w:cs="Arial"/>
                    </w:rPr>
                  </w:pPr>
                  <w:r w:rsidRPr="00E13EDF">
                    <w:rPr>
                      <w:rFonts w:ascii="Gill Sans MT" w:hAnsi="Gill Sans MT" w:cs="Arial"/>
                    </w:rPr>
                    <w:t xml:space="preserve">        </w:t>
                  </w:r>
                  <w:r w:rsidR="003E588D" w:rsidRPr="00E13EDF">
                    <w:rPr>
                      <w:rFonts w:ascii="Gill Sans MT" w:hAnsi="Gill Sans MT" w:cs="Arial"/>
                    </w:rPr>
                    <w:t>W 2024 roku wsparcia udzielało 15 asystentów rodziny</w:t>
                  </w:r>
                  <w:r w:rsidR="006A1E28" w:rsidRPr="00E13EDF">
                    <w:rPr>
                      <w:rFonts w:ascii="Gill Sans MT" w:hAnsi="Gill Sans MT" w:cs="Arial"/>
                    </w:rPr>
                    <w:t xml:space="preserve"> (15 etatów)</w:t>
                  </w:r>
                  <w:r w:rsidR="003E588D" w:rsidRPr="00E13EDF">
                    <w:rPr>
                      <w:rFonts w:ascii="Gill Sans MT" w:hAnsi="Gill Sans MT" w:cs="Arial"/>
                    </w:rPr>
                    <w:t xml:space="preserve"> zatrudnionych </w:t>
                  </w:r>
                  <w:r w:rsidR="00BE17D9">
                    <w:rPr>
                      <w:rFonts w:ascii="Gill Sans MT" w:hAnsi="Gill Sans MT" w:cs="Arial"/>
                    </w:rPr>
                    <w:br/>
                  </w:r>
                  <w:r w:rsidR="003E588D" w:rsidRPr="00E13EDF">
                    <w:rPr>
                      <w:rFonts w:ascii="Gill Sans MT" w:hAnsi="Gill Sans MT" w:cs="Arial"/>
                    </w:rPr>
                    <w:t>w Miejskim Ośrodku Pomocy Społecznej w Łodzi, oraz 5 asystentów rodziny zatrudnionych w ramach projektu UE „Wspólnie” (4,5 etatu).</w:t>
                  </w:r>
                </w:p>
                <w:p w14:paraId="4657649F" w14:textId="77777777" w:rsidR="003E588D" w:rsidRPr="00E13EDF" w:rsidRDefault="003E588D" w:rsidP="003E588D">
                  <w:pPr>
                    <w:rPr>
                      <w:rFonts w:ascii="Gill Sans MT" w:hAnsi="Gill Sans MT" w:cs="Arial"/>
                      <w:color w:val="00B0F0"/>
                    </w:rPr>
                  </w:pPr>
                </w:p>
                <w:p w14:paraId="3FB94238" w14:textId="77777777" w:rsidR="003E588D" w:rsidRPr="00E13EDF" w:rsidRDefault="003E588D" w:rsidP="003E588D">
                  <w:pPr>
                    <w:spacing w:line="360" w:lineRule="auto"/>
                    <w:jc w:val="both"/>
                    <w:rPr>
                      <w:rFonts w:ascii="Gill Sans MT" w:hAnsi="Gill Sans MT" w:cs="Arial"/>
                      <w:color w:val="00B0F0"/>
                    </w:rPr>
                  </w:pPr>
                  <w:r w:rsidRPr="00E13EDF">
                    <w:rPr>
                      <w:rFonts w:ascii="Gill Sans MT" w:hAnsi="Gill Sans MT" w:cs="Arial"/>
                      <w:color w:val="00B0F0"/>
                    </w:rPr>
                    <w:t>- w 2024 roku asystenci rodzin pracowali z 339 rodzinami.</w:t>
                  </w:r>
                </w:p>
                <w:p w14:paraId="27789A5E" w14:textId="693426D5" w:rsidR="003E588D" w:rsidRPr="00E13EDF" w:rsidRDefault="003E588D" w:rsidP="003E588D">
                  <w:pPr>
                    <w:spacing w:line="360" w:lineRule="auto"/>
                    <w:jc w:val="both"/>
                    <w:rPr>
                      <w:rFonts w:ascii="Gill Sans MT" w:hAnsi="Gill Sans MT" w:cs="Arial"/>
                      <w:color w:val="00B0F0"/>
                    </w:rPr>
                  </w:pPr>
                  <w:r w:rsidRPr="00E13EDF">
                    <w:rPr>
                      <w:rFonts w:ascii="Gill Sans MT" w:hAnsi="Gill Sans MT" w:cs="Arial"/>
                      <w:color w:val="00B0F0"/>
                    </w:rPr>
                    <w:t>- udzielono 1155 porad psychologa i pedagoga.</w:t>
                  </w:r>
                </w:p>
                <w:p w14:paraId="7806D5E7" w14:textId="07D4EB7E" w:rsidR="00430D43" w:rsidRPr="00E13EDF" w:rsidRDefault="00430D43" w:rsidP="003E588D">
                  <w:pPr>
                    <w:rPr>
                      <w:rFonts w:ascii="Gill Sans MT" w:hAnsi="Gill Sans MT" w:cs="Arial"/>
                    </w:rPr>
                  </w:pPr>
                </w:p>
                <w:p w14:paraId="3F7B36C4" w14:textId="471785A0" w:rsidR="00430D43" w:rsidRPr="00E13EDF" w:rsidRDefault="00D52904" w:rsidP="007A3537">
                  <w:pPr>
                    <w:pStyle w:val="Nagwek2"/>
                    <w:numPr>
                      <w:ilvl w:val="0"/>
                      <w:numId w:val="24"/>
                    </w:numPr>
                    <w:spacing w:line="360" w:lineRule="auto"/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</w:rPr>
                  </w:pPr>
                  <w:bookmarkStart w:id="51" w:name="_Toc190950371"/>
                  <w:proofErr w:type="spellStart"/>
                  <w:r w:rsidRPr="00E13EDF"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</w:rPr>
                    <w:t>Superwiz</w:t>
                  </w:r>
                  <w:r w:rsidR="00993D83" w:rsidRPr="00E13EDF"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</w:rPr>
                    <w:t>j</w:t>
                  </w:r>
                  <w:r w:rsidRPr="00E13EDF"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</w:rPr>
                    <w:t>a</w:t>
                  </w:r>
                  <w:proofErr w:type="spellEnd"/>
                  <w:r w:rsidRPr="00E13EDF"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</w:rPr>
                    <w:t xml:space="preserve"> asystentów rodziny</w:t>
                  </w:r>
                  <w:bookmarkEnd w:id="51"/>
                </w:p>
                <w:p w14:paraId="7C5E5369" w14:textId="6FC67C7E" w:rsidR="00D52904" w:rsidRPr="00E13EDF" w:rsidRDefault="00430D43" w:rsidP="00D52904">
                  <w:pPr>
                    <w:tabs>
                      <w:tab w:val="left" w:pos="564"/>
                    </w:tabs>
                    <w:spacing w:line="360" w:lineRule="auto"/>
                    <w:jc w:val="both"/>
                    <w:rPr>
                      <w:rFonts w:ascii="Gill Sans MT" w:hAnsi="Gill Sans MT" w:cs="Arial"/>
                    </w:rPr>
                  </w:pPr>
                  <w:r w:rsidRPr="00E13EDF">
                    <w:rPr>
                      <w:rFonts w:ascii="Gill Sans MT" w:hAnsi="Gill Sans MT" w:cs="Arial"/>
                      <w:color w:val="00B0F0"/>
                    </w:rPr>
                    <w:t xml:space="preserve">         </w:t>
                  </w:r>
                  <w:proofErr w:type="spellStart"/>
                  <w:r w:rsidRPr="00E13EDF">
                    <w:rPr>
                      <w:rFonts w:ascii="Gill Sans MT" w:hAnsi="Gill Sans MT" w:cs="Arial"/>
                    </w:rPr>
                    <w:t>Superwizja</w:t>
                  </w:r>
                  <w:proofErr w:type="spellEnd"/>
                  <w:r w:rsidRPr="00E13EDF">
                    <w:rPr>
                      <w:rFonts w:ascii="Gill Sans MT" w:hAnsi="Gill Sans MT" w:cs="Arial"/>
                    </w:rPr>
                    <w:t xml:space="preserve"> dla asystent</w:t>
                  </w:r>
                  <w:r w:rsidR="00D52904" w:rsidRPr="00E13EDF">
                    <w:rPr>
                      <w:rFonts w:ascii="Gill Sans MT" w:hAnsi="Gill Sans MT" w:cs="Arial"/>
                    </w:rPr>
                    <w:t>ów</w:t>
                  </w:r>
                  <w:r w:rsidRPr="00E13EDF">
                    <w:rPr>
                      <w:rFonts w:ascii="Gill Sans MT" w:hAnsi="Gill Sans MT" w:cs="Arial"/>
                    </w:rPr>
                    <w:t xml:space="preserve"> rodziny </w:t>
                  </w:r>
                  <w:r w:rsidR="00C61828" w:rsidRPr="00E13EDF">
                    <w:rPr>
                      <w:rFonts w:ascii="Gill Sans MT" w:hAnsi="Gill Sans MT" w:cs="Arial"/>
                    </w:rPr>
                    <w:br/>
                  </w:r>
                  <w:r w:rsidRPr="00E13EDF">
                    <w:rPr>
                      <w:rFonts w:ascii="Gill Sans MT" w:hAnsi="Gill Sans MT" w:cs="Arial"/>
                    </w:rPr>
                    <w:t xml:space="preserve">to proces wsparcia i rozwoju zawodowego, który ma na celu poprawę jakości pracy oraz zwiększenie efektywności </w:t>
                  </w:r>
                  <w:r w:rsidR="00D52904" w:rsidRPr="00E13EDF">
                    <w:rPr>
                      <w:rFonts w:ascii="Gill Sans MT" w:hAnsi="Gill Sans MT" w:cs="Arial"/>
                    </w:rPr>
                    <w:t xml:space="preserve">podejmowanych </w:t>
                  </w:r>
                  <w:r w:rsidRPr="00E13EDF">
                    <w:rPr>
                      <w:rFonts w:ascii="Gill Sans MT" w:hAnsi="Gill Sans MT" w:cs="Arial"/>
                    </w:rPr>
                    <w:t>działań</w:t>
                  </w:r>
                  <w:r w:rsidR="00D52904" w:rsidRPr="00E13EDF">
                    <w:rPr>
                      <w:rFonts w:ascii="Gill Sans MT" w:hAnsi="Gill Sans MT" w:cs="Arial"/>
                    </w:rPr>
                    <w:t>.</w:t>
                  </w:r>
                  <w:r w:rsidRPr="00E13EDF">
                    <w:rPr>
                      <w:rFonts w:ascii="Gill Sans MT" w:hAnsi="Gill Sans MT" w:cs="Arial"/>
                    </w:rPr>
                    <w:t xml:space="preserve"> </w:t>
                  </w:r>
                  <w:proofErr w:type="spellStart"/>
                  <w:r w:rsidRPr="00E13EDF">
                    <w:rPr>
                      <w:rFonts w:ascii="Gill Sans MT" w:hAnsi="Gill Sans MT" w:cs="Arial"/>
                    </w:rPr>
                    <w:t>Superwizja</w:t>
                  </w:r>
                  <w:proofErr w:type="spellEnd"/>
                  <w:r w:rsidRPr="00E13EDF">
                    <w:rPr>
                      <w:rFonts w:ascii="Gill Sans MT" w:hAnsi="Gill Sans MT" w:cs="Arial"/>
                    </w:rPr>
                    <w:t xml:space="preserve"> umożliwia asystentowi rodziny analizowanie własnych działań i decyzji </w:t>
                  </w:r>
                  <w:r w:rsidR="00C61828" w:rsidRPr="00E13EDF">
                    <w:rPr>
                      <w:rFonts w:ascii="Gill Sans MT" w:hAnsi="Gill Sans MT" w:cs="Arial"/>
                    </w:rPr>
                    <w:br/>
                  </w:r>
                  <w:r w:rsidRPr="00E13EDF">
                    <w:rPr>
                      <w:rFonts w:ascii="Gill Sans MT" w:hAnsi="Gill Sans MT" w:cs="Arial"/>
                    </w:rPr>
                    <w:t>w kontekście pracy z rodzinami. Dzięki temu mo</w:t>
                  </w:r>
                  <w:r w:rsidR="00C61828" w:rsidRPr="00E13EDF">
                    <w:rPr>
                      <w:rFonts w:ascii="Gill Sans MT" w:hAnsi="Gill Sans MT" w:cs="Arial"/>
                    </w:rPr>
                    <w:t>gą</w:t>
                  </w:r>
                  <w:r w:rsidRPr="00E13EDF">
                    <w:rPr>
                      <w:rFonts w:ascii="Gill Sans MT" w:hAnsi="Gill Sans MT" w:cs="Arial"/>
                    </w:rPr>
                    <w:t xml:space="preserve"> lepiej zrozumieć swoje mocne strony oraz obszary wymagające poprawy.</w:t>
                  </w:r>
                  <w:r w:rsidR="00D52904" w:rsidRPr="00E13EDF">
                    <w:rPr>
                      <w:rFonts w:ascii="Gill Sans MT" w:hAnsi="Gill Sans MT" w:cs="Arial"/>
                    </w:rPr>
                    <w:t xml:space="preserve"> </w:t>
                  </w:r>
                  <w:r w:rsidRPr="00E13EDF">
                    <w:rPr>
                      <w:rFonts w:ascii="Gill Sans MT" w:hAnsi="Gill Sans MT" w:cs="Arial"/>
                    </w:rPr>
                    <w:t xml:space="preserve">Podczas </w:t>
                  </w:r>
                  <w:proofErr w:type="spellStart"/>
                  <w:r w:rsidRPr="00E13EDF">
                    <w:rPr>
                      <w:rFonts w:ascii="Gill Sans MT" w:hAnsi="Gill Sans MT" w:cs="Arial"/>
                    </w:rPr>
                    <w:t>superwizji</w:t>
                  </w:r>
                  <w:proofErr w:type="spellEnd"/>
                  <w:r w:rsidRPr="00E13EDF">
                    <w:rPr>
                      <w:rFonts w:ascii="Gill Sans MT" w:hAnsi="Gill Sans MT" w:cs="Arial"/>
                    </w:rPr>
                    <w:t xml:space="preserve"> asystent rodziny ma okazję</w:t>
                  </w:r>
                  <w:r w:rsidR="00D52904" w:rsidRPr="00E13EDF">
                    <w:rPr>
                      <w:rFonts w:ascii="Gill Sans MT" w:hAnsi="Gill Sans MT" w:cs="Arial"/>
                    </w:rPr>
                    <w:t>:</w:t>
                  </w:r>
                </w:p>
                <w:p w14:paraId="33863A5C" w14:textId="77777777" w:rsidR="00731D8F" w:rsidRPr="00E13EDF" w:rsidRDefault="00D52904" w:rsidP="00D52904">
                  <w:pPr>
                    <w:tabs>
                      <w:tab w:val="left" w:pos="564"/>
                    </w:tabs>
                    <w:spacing w:line="360" w:lineRule="auto"/>
                    <w:jc w:val="both"/>
                    <w:rPr>
                      <w:rFonts w:ascii="Gill Sans MT" w:hAnsi="Gill Sans MT" w:cs="Arial"/>
                    </w:rPr>
                  </w:pPr>
                  <w:r w:rsidRPr="00E13EDF">
                    <w:rPr>
                      <w:rFonts w:ascii="Gill Sans MT" w:hAnsi="Gill Sans MT" w:cs="Arial"/>
                    </w:rPr>
                    <w:t>-</w:t>
                  </w:r>
                  <w:r w:rsidR="00430D43" w:rsidRPr="00E13EDF">
                    <w:rPr>
                      <w:rFonts w:ascii="Gill Sans MT" w:hAnsi="Gill Sans MT" w:cs="Arial"/>
                    </w:rPr>
                    <w:t xml:space="preserve"> rozwijać swoje umiejętności interpersonalne, komunikacyjne oraz techniki pracy z rodzinami. </w:t>
                  </w:r>
                  <w:r w:rsidRPr="00E13EDF">
                    <w:rPr>
                      <w:rFonts w:ascii="Gill Sans MT" w:hAnsi="Gill Sans MT" w:cs="Arial"/>
                    </w:rPr>
                    <w:t>- zyskuje</w:t>
                  </w:r>
                  <w:r w:rsidR="00430D43" w:rsidRPr="00E13EDF">
                    <w:rPr>
                      <w:rFonts w:ascii="Gill Sans MT" w:hAnsi="Gill Sans MT" w:cs="Arial"/>
                    </w:rPr>
                    <w:t xml:space="preserve"> przestrzeń do dzielenia się trudnościami i wyzwaniami, co pomaga w radzeniu sobie ze stresem i wypaleniem zawodowym.</w:t>
                  </w:r>
                  <w:r w:rsidRPr="00E13EDF">
                    <w:rPr>
                      <w:rFonts w:ascii="Gill Sans MT" w:hAnsi="Gill Sans MT" w:cs="Arial"/>
                    </w:rPr>
                    <w:t xml:space="preserve"> </w:t>
                  </w:r>
                </w:p>
                <w:p w14:paraId="09620A31" w14:textId="77777777" w:rsidR="00731D8F" w:rsidRPr="00E13EDF" w:rsidRDefault="00731D8F" w:rsidP="00731D8F">
                  <w:pPr>
                    <w:tabs>
                      <w:tab w:val="left" w:pos="564"/>
                    </w:tabs>
                    <w:spacing w:line="360" w:lineRule="auto"/>
                    <w:jc w:val="both"/>
                    <w:rPr>
                      <w:rFonts w:ascii="Gill Sans MT" w:hAnsi="Gill Sans MT" w:cs="Arial"/>
                    </w:rPr>
                  </w:pPr>
                  <w:r w:rsidRPr="00E13EDF">
                    <w:rPr>
                      <w:rFonts w:ascii="Gill Sans MT" w:hAnsi="Gill Sans MT" w:cs="Arial"/>
                    </w:rPr>
                    <w:t>- uzyskać pomoc</w:t>
                  </w:r>
                  <w:r w:rsidR="00430D43" w:rsidRPr="00E13EDF">
                    <w:rPr>
                      <w:rFonts w:ascii="Gill Sans MT" w:hAnsi="Gill Sans MT" w:cs="Arial"/>
                    </w:rPr>
                    <w:t xml:space="preserve"> w utrzymaniu wysokich standardów etycznych i zawodowych. </w:t>
                  </w:r>
                </w:p>
                <w:p w14:paraId="27C11233" w14:textId="6B6E3357" w:rsidR="00430D43" w:rsidRPr="00E13EDF" w:rsidRDefault="00731D8F" w:rsidP="00731D8F">
                  <w:pPr>
                    <w:tabs>
                      <w:tab w:val="left" w:pos="564"/>
                    </w:tabs>
                    <w:spacing w:line="360" w:lineRule="auto"/>
                    <w:jc w:val="both"/>
                    <w:rPr>
                      <w:rFonts w:ascii="Gill Sans MT" w:hAnsi="Gill Sans MT" w:cs="Arial"/>
                    </w:rPr>
                  </w:pPr>
                  <w:r w:rsidRPr="00E13EDF">
                    <w:rPr>
                      <w:rFonts w:ascii="Gill Sans MT" w:hAnsi="Gill Sans MT" w:cs="Arial"/>
                    </w:rPr>
                    <w:t>-</w:t>
                  </w:r>
                  <w:r w:rsidR="00430D43" w:rsidRPr="00E13EDF">
                    <w:rPr>
                      <w:rFonts w:ascii="Gill Sans MT" w:hAnsi="Gill Sans MT" w:cs="Arial"/>
                      <w:color w:val="00B0F0"/>
                    </w:rPr>
                    <w:t xml:space="preserve"> </w:t>
                  </w:r>
                  <w:r w:rsidRPr="00E13EDF">
                    <w:rPr>
                      <w:rFonts w:ascii="Gill Sans MT" w:hAnsi="Gill Sans MT" w:cs="Arial"/>
                    </w:rPr>
                    <w:t>za</w:t>
                  </w:r>
                  <w:r w:rsidR="00430D43" w:rsidRPr="00E13EDF">
                    <w:rPr>
                      <w:rFonts w:ascii="Gill Sans MT" w:hAnsi="Gill Sans MT" w:cs="Arial"/>
                    </w:rPr>
                    <w:t>planowa</w:t>
                  </w:r>
                  <w:r w:rsidRPr="00E13EDF">
                    <w:rPr>
                      <w:rFonts w:ascii="Gill Sans MT" w:hAnsi="Gill Sans MT" w:cs="Arial"/>
                    </w:rPr>
                    <w:t>ć</w:t>
                  </w:r>
                  <w:r w:rsidR="00430D43" w:rsidRPr="00E13EDF">
                    <w:rPr>
                      <w:rFonts w:ascii="Gill Sans MT" w:hAnsi="Gill Sans MT" w:cs="Arial"/>
                    </w:rPr>
                    <w:t xml:space="preserve"> działa</w:t>
                  </w:r>
                  <w:r w:rsidRPr="00E13EDF">
                    <w:rPr>
                      <w:rFonts w:ascii="Gill Sans MT" w:hAnsi="Gill Sans MT" w:cs="Arial"/>
                    </w:rPr>
                    <w:t>nia</w:t>
                  </w:r>
                  <w:r w:rsidR="00430D43" w:rsidRPr="00E13EDF">
                    <w:rPr>
                      <w:rFonts w:ascii="Gill Sans MT" w:hAnsi="Gill Sans MT" w:cs="Arial"/>
                    </w:rPr>
                    <w:t xml:space="preserve"> oraz ocenę postępów </w:t>
                  </w:r>
                  <w:r w:rsidR="00C61828" w:rsidRPr="00E13EDF">
                    <w:rPr>
                      <w:rFonts w:ascii="Gill Sans MT" w:hAnsi="Gill Sans MT" w:cs="Arial"/>
                    </w:rPr>
                    <w:br/>
                  </w:r>
                  <w:r w:rsidR="00430D43" w:rsidRPr="00E13EDF">
                    <w:rPr>
                      <w:rFonts w:ascii="Gill Sans MT" w:hAnsi="Gill Sans MT" w:cs="Arial"/>
                    </w:rPr>
                    <w:t>w pracy z rodzinami</w:t>
                  </w:r>
                  <w:r w:rsidRPr="00E13EDF">
                    <w:rPr>
                      <w:rFonts w:ascii="Gill Sans MT" w:hAnsi="Gill Sans MT" w:cs="Arial"/>
                    </w:rPr>
                    <w:t xml:space="preserve"> a przez to</w:t>
                  </w:r>
                  <w:r w:rsidR="00430D43" w:rsidRPr="00E13EDF">
                    <w:rPr>
                      <w:rFonts w:ascii="Gill Sans MT" w:hAnsi="Gill Sans MT" w:cs="Arial"/>
                    </w:rPr>
                    <w:t xml:space="preserve"> lepiej zarządzać swoją pracą i osiągać zamierzone cele.</w:t>
                  </w:r>
                </w:p>
                <w:p w14:paraId="473AAA64" w14:textId="77777777" w:rsidR="006B3A19" w:rsidRPr="00E13EDF" w:rsidRDefault="006B3A19" w:rsidP="00731D8F">
                  <w:pPr>
                    <w:tabs>
                      <w:tab w:val="left" w:pos="564"/>
                    </w:tabs>
                    <w:spacing w:line="360" w:lineRule="auto"/>
                    <w:jc w:val="both"/>
                    <w:rPr>
                      <w:rFonts w:ascii="Gill Sans MT" w:hAnsi="Gill Sans MT" w:cs="Arial"/>
                    </w:rPr>
                  </w:pPr>
                </w:p>
                <w:p w14:paraId="55FAF83A" w14:textId="5F62475A" w:rsidR="00430D43" w:rsidRPr="00E13EDF" w:rsidRDefault="00C61828" w:rsidP="00083537">
                  <w:pPr>
                    <w:tabs>
                      <w:tab w:val="left" w:pos="564"/>
                    </w:tabs>
                    <w:spacing w:line="360" w:lineRule="auto"/>
                    <w:jc w:val="both"/>
                    <w:rPr>
                      <w:rFonts w:ascii="Gill Sans MT" w:hAnsi="Gill Sans MT" w:cs="Arial"/>
                      <w:color w:val="00B0F0"/>
                    </w:rPr>
                  </w:pPr>
                  <w:r w:rsidRPr="00E13EDF">
                    <w:rPr>
                      <w:rFonts w:ascii="Gill Sans MT" w:hAnsi="Gill Sans MT" w:cs="Arial"/>
                      <w:color w:val="00B0F0"/>
                    </w:rPr>
                    <w:t xml:space="preserve">W 2024 roku z </w:t>
                  </w:r>
                  <w:proofErr w:type="spellStart"/>
                  <w:r w:rsidRPr="00E13EDF">
                    <w:rPr>
                      <w:rFonts w:ascii="Gill Sans MT" w:hAnsi="Gill Sans MT" w:cs="Arial"/>
                      <w:color w:val="00B0F0"/>
                    </w:rPr>
                    <w:t>superwizji</w:t>
                  </w:r>
                  <w:proofErr w:type="spellEnd"/>
                  <w:r w:rsidRPr="00E13EDF">
                    <w:rPr>
                      <w:rFonts w:ascii="Gill Sans MT" w:hAnsi="Gill Sans MT" w:cs="Arial"/>
                      <w:color w:val="00B0F0"/>
                    </w:rPr>
                    <w:t xml:space="preserve"> skorzystało 15 asystentów rodziny.</w:t>
                  </w:r>
                </w:p>
                <w:p w14:paraId="22A676B1" w14:textId="77777777" w:rsidR="00880622" w:rsidRPr="00E13EDF" w:rsidRDefault="00880622" w:rsidP="00430D43">
                  <w:pPr>
                    <w:rPr>
                      <w:rFonts w:ascii="Gill Sans MT" w:hAnsi="Gill Sans MT" w:cs="Arial"/>
                      <w:color w:val="00B0F0"/>
                    </w:rPr>
                  </w:pPr>
                </w:p>
                <w:p w14:paraId="695EF2CF" w14:textId="6BB57B07" w:rsidR="00D4199D" w:rsidRPr="00E13EDF" w:rsidRDefault="00D4199D" w:rsidP="007A3537">
                  <w:pPr>
                    <w:pStyle w:val="Nagwek2"/>
                    <w:rPr>
                      <w:rFonts w:ascii="Gill Sans MT" w:hAnsi="Gill Sans MT"/>
                      <w:b/>
                      <w:bCs/>
                      <w:color w:val="00B0F0"/>
                      <w:sz w:val="24"/>
                      <w:szCs w:val="24"/>
                    </w:rPr>
                  </w:pPr>
                  <w:bookmarkStart w:id="52" w:name="_Toc190950372"/>
                  <w:r w:rsidRPr="00E13EDF">
                    <w:rPr>
                      <w:rFonts w:ascii="Gill Sans MT" w:hAnsi="Gill Sans MT"/>
                      <w:b/>
                      <w:bCs/>
                      <w:color w:val="00B0F0"/>
                      <w:sz w:val="24"/>
                      <w:szCs w:val="24"/>
                    </w:rPr>
                    <w:t>III. Prowadzeni</w:t>
                  </w:r>
                  <w:r w:rsidR="009F48A6">
                    <w:rPr>
                      <w:rFonts w:ascii="Gill Sans MT" w:hAnsi="Gill Sans MT"/>
                      <w:b/>
                      <w:bCs/>
                      <w:color w:val="00B0F0"/>
                      <w:sz w:val="24"/>
                      <w:szCs w:val="24"/>
                    </w:rPr>
                    <w:t>e</w:t>
                  </w:r>
                  <w:r w:rsidRPr="00E13EDF">
                    <w:rPr>
                      <w:rFonts w:ascii="Gill Sans MT" w:hAnsi="Gill Sans MT"/>
                      <w:b/>
                      <w:bCs/>
                      <w:color w:val="00B0F0"/>
                      <w:sz w:val="24"/>
                      <w:szCs w:val="24"/>
                    </w:rPr>
                    <w:t xml:space="preserve"> placówek wsparcia dziennego</w:t>
                  </w:r>
                  <w:bookmarkEnd w:id="52"/>
                </w:p>
                <w:p w14:paraId="69AB9EBB" w14:textId="77777777" w:rsidR="00D4199D" w:rsidRPr="00E13EDF" w:rsidRDefault="00D4199D" w:rsidP="00D4199D">
                  <w:pPr>
                    <w:spacing w:line="360" w:lineRule="auto"/>
                    <w:jc w:val="both"/>
                    <w:rPr>
                      <w:rFonts w:ascii="Gill Sans MT" w:hAnsi="Gill Sans MT" w:cs="Arial"/>
                      <w:color w:val="000000"/>
                    </w:rPr>
                  </w:pPr>
                </w:p>
                <w:p w14:paraId="2958AC96" w14:textId="52E53C48" w:rsidR="00A712AD" w:rsidRPr="00E13EDF" w:rsidRDefault="00A712AD" w:rsidP="00A712AD">
                  <w:pPr>
                    <w:tabs>
                      <w:tab w:val="left" w:pos="564"/>
                    </w:tabs>
                    <w:spacing w:line="360" w:lineRule="auto"/>
                    <w:jc w:val="both"/>
                    <w:rPr>
                      <w:rFonts w:ascii="Gill Sans MT" w:hAnsi="Gill Sans MT" w:cs="Arial"/>
                      <w:color w:val="000000"/>
                    </w:rPr>
                  </w:pPr>
                  <w:r w:rsidRPr="00E13EDF">
                    <w:rPr>
                      <w:rFonts w:ascii="Gill Sans MT" w:hAnsi="Gill Sans MT" w:cs="Arial"/>
                      <w:color w:val="000000"/>
                    </w:rPr>
                    <w:t xml:space="preserve">         Placówki wsparcia dziennego pełnią kluczową rolę w zapewnieniu opieki i wsparcia dla dzieci. Zapewniają bezpieczne środowisko, </w:t>
                  </w:r>
                  <w:r w:rsidRPr="00E13EDF">
                    <w:rPr>
                      <w:rFonts w:ascii="Gill Sans MT" w:hAnsi="Gill Sans MT" w:cs="Arial"/>
                      <w:color w:val="000000"/>
                    </w:rPr>
                    <w:br/>
                    <w:t xml:space="preserve">w którym dzieci mogą przebywać pod opieką wykwalifikowanego personelu. Zapewniają uczestnictwo w zajęciach edukacyjnych, które wspierają  rozwój intelektualny, emocjonalny </w:t>
                  </w:r>
                  <w:r w:rsidR="00173FB2">
                    <w:rPr>
                      <w:rFonts w:ascii="Gill Sans MT" w:hAnsi="Gill Sans MT" w:cs="Arial"/>
                      <w:color w:val="000000"/>
                    </w:rPr>
                    <w:br/>
                  </w:r>
                  <w:r w:rsidRPr="00E13EDF">
                    <w:rPr>
                      <w:rFonts w:ascii="Gill Sans MT" w:hAnsi="Gill Sans MT" w:cs="Arial"/>
                      <w:color w:val="000000"/>
                    </w:rPr>
                    <w:t>i społeczny</w:t>
                  </w:r>
                  <w:r w:rsidR="00E14E2F" w:rsidRPr="00E13EDF">
                    <w:rPr>
                      <w:rFonts w:ascii="Gill Sans MT" w:hAnsi="Gill Sans MT" w:cs="Arial"/>
                      <w:color w:val="000000"/>
                    </w:rPr>
                    <w:t xml:space="preserve"> dzieci</w:t>
                  </w:r>
                  <w:r w:rsidRPr="00E13EDF">
                    <w:rPr>
                      <w:rFonts w:ascii="Gill Sans MT" w:hAnsi="Gill Sans MT" w:cs="Arial"/>
                      <w:color w:val="000000"/>
                    </w:rPr>
                    <w:t xml:space="preserve">. Programy są dostosowane </w:t>
                  </w:r>
                  <w:r w:rsidR="00E14E2F" w:rsidRPr="00E13EDF">
                    <w:rPr>
                      <w:rFonts w:ascii="Gill Sans MT" w:hAnsi="Gill Sans MT" w:cs="Arial"/>
                      <w:color w:val="000000"/>
                    </w:rPr>
                    <w:br/>
                  </w:r>
                  <w:r w:rsidRPr="00E13EDF">
                    <w:rPr>
                      <w:rFonts w:ascii="Gill Sans MT" w:hAnsi="Gill Sans MT" w:cs="Arial"/>
                      <w:color w:val="000000"/>
                    </w:rPr>
                    <w:t>do wieku i potrzeb dzieci, co sprzyja ich wszechstronnemu rozwojowi. Placówki wsparcia dziennego umożliwiają nawiązywanie relacji z rówieśnikami, podczas któryc</w:t>
                  </w:r>
                  <w:r w:rsidR="00D660C6" w:rsidRPr="00E13EDF">
                    <w:rPr>
                      <w:rFonts w:ascii="Gill Sans MT" w:hAnsi="Gill Sans MT" w:cs="Arial"/>
                      <w:color w:val="000000"/>
                    </w:rPr>
                    <w:t>h</w:t>
                  </w:r>
                  <w:r w:rsidRPr="00E13EDF">
                    <w:rPr>
                      <w:rFonts w:ascii="Gill Sans MT" w:hAnsi="Gill Sans MT" w:cs="Arial"/>
                      <w:color w:val="000000"/>
                    </w:rPr>
                    <w:t xml:space="preserve"> dzieci uczą się współpracy, komunikacji i rozwiązywania konfliktów w grupie. Oferują również wsparcie dla rodzin, pomagając im w radzeniu sobie z wyzwaniami wychowawczymi. W placówkach dzieci otrzymują posiłki oraz mają dostęp </w:t>
                  </w:r>
                  <w:r w:rsidR="007B60EB" w:rsidRPr="00E13EDF">
                    <w:rPr>
                      <w:rFonts w:ascii="Gill Sans MT" w:hAnsi="Gill Sans MT" w:cs="Arial"/>
                      <w:color w:val="000000"/>
                    </w:rPr>
                    <w:br/>
                  </w:r>
                  <w:r w:rsidRPr="00E13EDF">
                    <w:rPr>
                      <w:rFonts w:ascii="Gill Sans MT" w:hAnsi="Gill Sans MT" w:cs="Arial"/>
                      <w:color w:val="000000"/>
                    </w:rPr>
                    <w:t>do zajęć rekreacyjnych, co pomaga w zaspokajaniu podstawowych potrzeb fizycznych i emocjonalnych.</w:t>
                  </w:r>
                  <w:r w:rsidR="00D660C6" w:rsidRPr="00E13EDF">
                    <w:rPr>
                      <w:rFonts w:ascii="Gill Sans MT" w:hAnsi="Gill Sans MT" w:cs="Arial"/>
                      <w:color w:val="000000"/>
                    </w:rPr>
                    <w:t xml:space="preserve"> </w:t>
                  </w:r>
                </w:p>
                <w:p w14:paraId="2CDFC2E4" w14:textId="77777777" w:rsidR="00E0262A" w:rsidRPr="00E13EDF" w:rsidRDefault="00E0262A" w:rsidP="00A712AD">
                  <w:pPr>
                    <w:tabs>
                      <w:tab w:val="left" w:pos="564"/>
                    </w:tabs>
                    <w:spacing w:line="360" w:lineRule="auto"/>
                    <w:jc w:val="both"/>
                    <w:rPr>
                      <w:rFonts w:ascii="Gill Sans MT" w:hAnsi="Gill Sans MT" w:cs="Arial"/>
                      <w:color w:val="000000"/>
                    </w:rPr>
                  </w:pPr>
                </w:p>
                <w:p w14:paraId="2711C4A3" w14:textId="5265816D" w:rsidR="003F00E1" w:rsidRPr="00E13EDF" w:rsidRDefault="003F00E1" w:rsidP="003F00E1">
                  <w:pPr>
                    <w:spacing w:line="360" w:lineRule="auto"/>
                    <w:jc w:val="both"/>
                    <w:rPr>
                      <w:rFonts w:ascii="Gill Sans MT" w:hAnsi="Gill Sans MT"/>
                      <w:b/>
                      <w:bCs/>
                      <w:color w:val="00B0F0"/>
                    </w:rPr>
                  </w:pPr>
                  <w:r w:rsidRPr="00E13EDF">
                    <w:rPr>
                      <w:rFonts w:ascii="Gill Sans MT" w:hAnsi="Gill Sans MT" w:cs="Calibri"/>
                      <w:bCs/>
                      <w:lang w:eastAsia="zh-CN"/>
                    </w:rPr>
                    <w:t xml:space="preserve">- W 2024 r. funkcjonowało 10 placówek </w:t>
                  </w:r>
                  <w:r w:rsidRPr="00E13EDF">
                    <w:rPr>
                      <w:rFonts w:ascii="Gill Sans MT" w:hAnsi="Gill Sans MT" w:cs="Calibri"/>
                      <w:lang w:eastAsia="zh-CN"/>
                    </w:rPr>
                    <w:t xml:space="preserve">wsparcia dziennego w formie opiekuńczej </w:t>
                  </w:r>
                  <w:r w:rsidRPr="00E13EDF">
                    <w:rPr>
                      <w:rFonts w:ascii="Gill Sans MT" w:hAnsi="Gill Sans MT" w:cs="Calibri"/>
                      <w:bCs/>
                      <w:lang w:eastAsia="zh-CN"/>
                    </w:rPr>
                    <w:t xml:space="preserve">prowadzonych na zlecenie Miasta Łodzi przez organizacje pozarządowe. </w:t>
                  </w:r>
                  <w:r w:rsidRPr="00E13EDF">
                    <w:rPr>
                      <w:rFonts w:ascii="Gill Sans MT" w:hAnsi="Gill Sans MT" w:cs="Calibri"/>
                      <w:lang w:eastAsia="zh-CN"/>
                    </w:rPr>
                    <w:t xml:space="preserve">Placówki zapewniały </w:t>
                  </w:r>
                  <w:r w:rsidR="00A25CDA" w:rsidRPr="00E13EDF">
                    <w:rPr>
                      <w:rFonts w:ascii="Gill Sans MT" w:hAnsi="Gill Sans MT" w:cs="Calibri"/>
                      <w:lang w:eastAsia="zh-CN"/>
                    </w:rPr>
                    <w:br/>
                  </w:r>
                  <w:r w:rsidRPr="00E13EDF">
                    <w:rPr>
                      <w:rFonts w:ascii="Gill Sans MT" w:hAnsi="Gill Sans MT" w:cs="Calibri"/>
                      <w:lang w:eastAsia="zh-CN"/>
                    </w:rPr>
                    <w:t xml:space="preserve">w szczególności: opiekę i wychowanie, pomoc w nauce, organizację czasu wolnego, zabawę </w:t>
                  </w:r>
                  <w:r w:rsidR="00A25CDA" w:rsidRPr="00E13EDF">
                    <w:rPr>
                      <w:rFonts w:ascii="Gill Sans MT" w:hAnsi="Gill Sans MT" w:cs="Calibri"/>
                      <w:lang w:eastAsia="zh-CN"/>
                    </w:rPr>
                    <w:br/>
                  </w:r>
                  <w:r w:rsidRPr="00E13EDF">
                    <w:rPr>
                      <w:rFonts w:ascii="Gill Sans MT" w:hAnsi="Gill Sans MT" w:cs="Calibri"/>
                      <w:lang w:eastAsia="zh-CN"/>
                    </w:rPr>
                    <w:t>i zajęcia sportow</w:t>
                  </w:r>
                  <w:r w:rsidR="003C7070" w:rsidRPr="00E13EDF">
                    <w:rPr>
                      <w:rFonts w:ascii="Gill Sans MT" w:hAnsi="Gill Sans MT" w:cs="Calibri"/>
                      <w:lang w:eastAsia="zh-CN"/>
                    </w:rPr>
                    <w:t>e,</w:t>
                  </w:r>
                  <w:r w:rsidRPr="00E13EDF">
                    <w:rPr>
                      <w:rFonts w:ascii="Gill Sans MT" w:hAnsi="Gill Sans MT" w:cs="Calibri"/>
                      <w:lang w:eastAsia="zh-CN"/>
                    </w:rPr>
                    <w:t xml:space="preserve"> rozwój zainteresowań</w:t>
                  </w:r>
                  <w:r w:rsidR="003C7070" w:rsidRPr="00E13EDF">
                    <w:rPr>
                      <w:rFonts w:ascii="Gill Sans MT" w:hAnsi="Gill Sans MT" w:cs="Calibri"/>
                      <w:lang w:eastAsia="zh-CN"/>
                    </w:rPr>
                    <w:t xml:space="preserve"> oraz</w:t>
                  </w:r>
                  <w:r w:rsidRPr="00E13EDF">
                    <w:rPr>
                      <w:rFonts w:ascii="Gill Sans MT" w:hAnsi="Gill Sans MT" w:cs="Calibri"/>
                      <w:lang w:eastAsia="zh-CN"/>
                    </w:rPr>
                    <w:t xml:space="preserve"> dożywianie w formie jednego posiłku. </w:t>
                  </w:r>
                  <w:r w:rsidRPr="00E13EDF">
                    <w:rPr>
                      <w:rFonts w:ascii="Gill Sans MT" w:hAnsi="Gill Sans MT" w:cs="Calibri"/>
                      <w:color w:val="00B0F0"/>
                      <w:lang w:eastAsia="zh-CN"/>
                    </w:rPr>
                    <w:t xml:space="preserve">Z oferty placówek skorzystało </w:t>
                  </w:r>
                  <w:r w:rsidRPr="00E13EDF">
                    <w:rPr>
                      <w:rFonts w:ascii="Gill Sans MT" w:hAnsi="Gill Sans MT"/>
                      <w:color w:val="00B0F0"/>
                    </w:rPr>
                    <w:t>448 dzieci.</w:t>
                  </w:r>
                </w:p>
                <w:p w14:paraId="0CB018FA" w14:textId="77777777" w:rsidR="00A25CDA" w:rsidRPr="00E13EDF" w:rsidRDefault="00A25CDA" w:rsidP="003F00E1">
                  <w:pPr>
                    <w:spacing w:line="360" w:lineRule="auto"/>
                    <w:jc w:val="both"/>
                    <w:rPr>
                      <w:rFonts w:ascii="Gill Sans MT" w:hAnsi="Gill Sans MT"/>
                      <w:b/>
                      <w:bCs/>
                      <w:color w:val="00B0F0"/>
                    </w:rPr>
                  </w:pPr>
                </w:p>
                <w:p w14:paraId="314F2E13" w14:textId="60909E7B" w:rsidR="00A25CDA" w:rsidRPr="00E13EDF" w:rsidRDefault="00A25CDA" w:rsidP="003C7070">
                  <w:pPr>
                    <w:spacing w:line="360" w:lineRule="auto"/>
                    <w:jc w:val="both"/>
                    <w:rPr>
                      <w:rFonts w:ascii="Gill Sans MT" w:hAnsi="Gill Sans MT" w:cs="Calibri"/>
                      <w:color w:val="00B0F0"/>
                    </w:rPr>
                  </w:pPr>
                  <w:r w:rsidRPr="00173FB2">
                    <w:rPr>
                      <w:rFonts w:ascii="Gill Sans MT" w:hAnsi="Gill Sans MT"/>
                      <w:b/>
                      <w:bCs/>
                    </w:rPr>
                    <w:t>-</w:t>
                  </w:r>
                  <w:r w:rsidRPr="00E13EDF">
                    <w:rPr>
                      <w:rFonts w:ascii="Gill Sans MT" w:hAnsi="Gill Sans MT" w:cs="Calibri"/>
                    </w:rPr>
                    <w:t xml:space="preserve"> W 2024 r. funkcjonowało 16 placówek wsparcia dziennego w formie opiekuńczo-</w:t>
                  </w:r>
                  <w:r w:rsidRPr="00E13EDF">
                    <w:rPr>
                      <w:rFonts w:ascii="Gill Sans MT" w:hAnsi="Gill Sans MT" w:cs="Calibri"/>
                    </w:rPr>
                    <w:br/>
                    <w:t>specjalistycznej, prowadzonych na zlecenie Miasta Łodzi przez organizacje pozarządowe</w:t>
                  </w:r>
                  <w:r w:rsidRPr="00E13EDF">
                    <w:rPr>
                      <w:rFonts w:ascii="Gill Sans MT" w:hAnsi="Gill Sans MT" w:cs="Calibri"/>
                    </w:rPr>
                    <w:br/>
                    <w:t>oraz podmioty, o których mowa w art. 3 ust. 3 ustawy z dnia 24 kwietnia 2003 r.</w:t>
                  </w:r>
                  <w:bookmarkStart w:id="53" w:name="__DdeLink__16608_3715786555"/>
                  <w:r w:rsidRPr="00E13EDF">
                    <w:rPr>
                      <w:rFonts w:ascii="Gill Sans MT" w:hAnsi="Gill Sans MT" w:cs="Calibri"/>
                    </w:rPr>
                    <w:t xml:space="preserve"> o działalności pożytku publicznego i o wolontariacie.</w:t>
                  </w:r>
                  <w:bookmarkEnd w:id="53"/>
                  <w:r w:rsidR="003C7070" w:rsidRPr="00E13EDF">
                    <w:rPr>
                      <w:rFonts w:ascii="Gill Sans MT" w:hAnsi="Gill Sans MT" w:cs="Calibri"/>
                    </w:rPr>
                    <w:t xml:space="preserve"> </w:t>
                  </w:r>
                  <w:r w:rsidRPr="00E13EDF">
                    <w:rPr>
                      <w:rFonts w:ascii="Gill Sans MT" w:hAnsi="Gill Sans MT" w:cs="Calibri"/>
                    </w:rPr>
                    <w:t>Placówki zapewniały w szczególności: opiekę i wychowanie, pomoc w nauce, organizację czasu wolnego, zabawę i zajęcia sportowe</w:t>
                  </w:r>
                  <w:r w:rsidR="003C7070" w:rsidRPr="00E13EDF">
                    <w:rPr>
                      <w:rFonts w:ascii="Gill Sans MT" w:hAnsi="Gill Sans MT" w:cs="Calibri"/>
                    </w:rPr>
                    <w:t xml:space="preserve">, </w:t>
                  </w:r>
                  <w:r w:rsidRPr="00E13EDF">
                    <w:rPr>
                      <w:rFonts w:ascii="Gill Sans MT" w:hAnsi="Gill Sans MT" w:cs="Calibri"/>
                    </w:rPr>
                    <w:t>rozwój zainteresowań</w:t>
                  </w:r>
                  <w:r w:rsidR="003C7070" w:rsidRPr="00E13EDF">
                    <w:rPr>
                      <w:rFonts w:ascii="Gill Sans MT" w:hAnsi="Gill Sans MT" w:cs="Calibri"/>
                    </w:rPr>
                    <w:t xml:space="preserve"> oraz</w:t>
                  </w:r>
                  <w:r w:rsidRPr="00E13EDF">
                    <w:rPr>
                      <w:rFonts w:ascii="Gill Sans MT" w:hAnsi="Gill Sans MT" w:cs="Calibri"/>
                    </w:rPr>
                    <w:t xml:space="preserve"> dożywianie w formie jednego posiłku. </w:t>
                  </w:r>
                  <w:r w:rsidR="003C7070" w:rsidRPr="00E13EDF">
                    <w:rPr>
                      <w:rFonts w:ascii="Gill Sans MT" w:hAnsi="Gill Sans MT" w:cs="Calibri"/>
                    </w:rPr>
                    <w:t>O</w:t>
                  </w:r>
                  <w:r w:rsidRPr="00E13EDF">
                    <w:rPr>
                      <w:rFonts w:ascii="Gill Sans MT" w:hAnsi="Gill Sans MT" w:cs="Calibri"/>
                    </w:rPr>
                    <w:t>rganizowa</w:t>
                  </w:r>
                  <w:r w:rsidR="003C7070" w:rsidRPr="00E13EDF">
                    <w:rPr>
                      <w:rFonts w:ascii="Gill Sans MT" w:hAnsi="Gill Sans MT" w:cs="Calibri"/>
                    </w:rPr>
                    <w:t>no także</w:t>
                  </w:r>
                  <w:r w:rsidRPr="00E13EDF">
                    <w:rPr>
                      <w:rFonts w:ascii="Gill Sans MT" w:hAnsi="Gill Sans MT" w:cs="Calibri"/>
                    </w:rPr>
                    <w:t xml:space="preserve"> zajęcia socjoterapeutyczne, terapeutyczne, korekcyjne, kompensacyjne oraz logopedyczne</w:t>
                  </w:r>
                  <w:r w:rsidR="003C7070" w:rsidRPr="00E13EDF">
                    <w:rPr>
                      <w:rFonts w:ascii="Gill Sans MT" w:hAnsi="Gill Sans MT" w:cs="Calibri"/>
                    </w:rPr>
                    <w:t>.</w:t>
                  </w:r>
                  <w:r w:rsidRPr="00E13EDF">
                    <w:rPr>
                      <w:rFonts w:ascii="Gill Sans MT" w:hAnsi="Gill Sans MT" w:cs="Calibri"/>
                    </w:rPr>
                    <w:t xml:space="preserve"> </w:t>
                  </w:r>
                  <w:r w:rsidR="003C7070" w:rsidRPr="00E13EDF">
                    <w:rPr>
                      <w:rFonts w:ascii="Gill Sans MT" w:hAnsi="Gill Sans MT" w:cs="Calibri"/>
                    </w:rPr>
                    <w:t>R</w:t>
                  </w:r>
                  <w:r w:rsidRPr="00E13EDF">
                    <w:rPr>
                      <w:rFonts w:ascii="Gill Sans MT" w:hAnsi="Gill Sans MT" w:cs="Calibri"/>
                    </w:rPr>
                    <w:t>ealizowa</w:t>
                  </w:r>
                  <w:r w:rsidR="003C7070" w:rsidRPr="00E13EDF">
                    <w:rPr>
                      <w:rFonts w:ascii="Gill Sans MT" w:hAnsi="Gill Sans MT" w:cs="Calibri"/>
                    </w:rPr>
                    <w:t>no również</w:t>
                  </w:r>
                  <w:r w:rsidRPr="00E13EDF">
                    <w:rPr>
                      <w:rFonts w:ascii="Gill Sans MT" w:hAnsi="Gill Sans MT" w:cs="Calibri"/>
                    </w:rPr>
                    <w:t xml:space="preserve"> indywidualne programy korekcyjne, programy </w:t>
                  </w:r>
                  <w:proofErr w:type="spellStart"/>
                  <w:r w:rsidRPr="00E13EDF">
                    <w:rPr>
                      <w:rFonts w:ascii="Gill Sans MT" w:hAnsi="Gill Sans MT" w:cs="Calibri"/>
                    </w:rPr>
                    <w:t>psychokorekcyjne</w:t>
                  </w:r>
                  <w:proofErr w:type="spellEnd"/>
                  <w:r w:rsidRPr="00E13EDF">
                    <w:rPr>
                      <w:rFonts w:ascii="Gill Sans MT" w:hAnsi="Gill Sans MT" w:cs="Calibri"/>
                    </w:rPr>
                    <w:t xml:space="preserve"> lub psychoprofilaktyczne, w szczególności terapię pedagogiczną, psychologiczną i socjoterapię.  </w:t>
                  </w:r>
                  <w:r w:rsidR="003C7070" w:rsidRPr="00E13EDF">
                    <w:rPr>
                      <w:rFonts w:ascii="Gill Sans MT" w:hAnsi="Gill Sans MT" w:cs="Calibri"/>
                      <w:color w:val="00B0F0"/>
                      <w:lang w:eastAsia="zh-CN"/>
                    </w:rPr>
                    <w:t xml:space="preserve">Z oferty placówek skorzystało </w:t>
                  </w:r>
                  <w:r w:rsidRPr="00E13EDF">
                    <w:rPr>
                      <w:rFonts w:ascii="Gill Sans MT" w:hAnsi="Gill Sans MT" w:cs="Calibri"/>
                      <w:color w:val="00B0F0"/>
                    </w:rPr>
                    <w:t>765</w:t>
                  </w:r>
                  <w:r w:rsidR="003C7070" w:rsidRPr="00E13EDF">
                    <w:rPr>
                      <w:rFonts w:ascii="Gill Sans MT" w:hAnsi="Gill Sans MT" w:cs="Calibri"/>
                      <w:color w:val="00B0F0"/>
                    </w:rPr>
                    <w:t xml:space="preserve"> dzieci.</w:t>
                  </w:r>
                </w:p>
                <w:p w14:paraId="14D2C029" w14:textId="77777777" w:rsidR="003C7070" w:rsidRPr="00E13EDF" w:rsidRDefault="003C7070" w:rsidP="003C7070">
                  <w:pPr>
                    <w:spacing w:line="360" w:lineRule="auto"/>
                    <w:jc w:val="both"/>
                    <w:rPr>
                      <w:rFonts w:ascii="Gill Sans MT" w:hAnsi="Gill Sans MT"/>
                      <w:color w:val="00B0F0"/>
                    </w:rPr>
                  </w:pPr>
                </w:p>
                <w:p w14:paraId="7183A06B" w14:textId="411F4C78" w:rsidR="003C7070" w:rsidRPr="00E13EDF" w:rsidRDefault="003C7070" w:rsidP="003C7070">
                  <w:pPr>
                    <w:spacing w:line="360" w:lineRule="auto"/>
                    <w:jc w:val="both"/>
                    <w:rPr>
                      <w:rFonts w:ascii="Gill Sans MT" w:hAnsi="Gill Sans MT"/>
                    </w:rPr>
                  </w:pPr>
                  <w:r w:rsidRPr="00E13EDF">
                    <w:rPr>
                      <w:rFonts w:ascii="Gill Sans MT" w:hAnsi="Gill Sans MT"/>
                      <w:color w:val="00B0F0"/>
                    </w:rPr>
                    <w:t>Łącznie z ofert Placówek Wsparcia Dziennego skorzystało 1213 dzieci.</w:t>
                  </w:r>
                </w:p>
                <w:p w14:paraId="4010A07C" w14:textId="232280B7" w:rsidR="004F28D8" w:rsidRPr="00E13EDF" w:rsidRDefault="002A6F0A" w:rsidP="002A6F0A">
                  <w:pPr>
                    <w:spacing w:line="360" w:lineRule="auto"/>
                    <w:jc w:val="both"/>
                    <w:rPr>
                      <w:rFonts w:ascii="Gill Sans MT" w:eastAsia="Calibri" w:hAnsi="Gill Sans MT" w:cs="Arial"/>
                      <w:color w:val="00B0F0"/>
                    </w:rPr>
                  </w:pPr>
                  <w:r w:rsidRPr="00E13EDF">
                    <w:rPr>
                      <w:rFonts w:ascii="Gill Sans MT" w:hAnsi="Gill Sans MT"/>
                      <w:color w:val="00B0F0"/>
                    </w:rPr>
                    <w:t>Liczba placówek - 26</w:t>
                  </w:r>
                  <w:r w:rsidR="004F28D8" w:rsidRPr="00E13EDF">
                    <w:rPr>
                      <w:rFonts w:ascii="Gill Sans MT" w:eastAsia="Calibri" w:hAnsi="Gill Sans MT" w:cs="Arial"/>
                      <w:color w:val="00B0F0"/>
                    </w:rPr>
                    <w:t xml:space="preserve"> (10 w formie opiekuńczej</w:t>
                  </w:r>
                  <w:r w:rsidR="00A32C86" w:rsidRPr="00E13EDF">
                    <w:rPr>
                      <w:rFonts w:ascii="Gill Sans MT" w:eastAsia="Calibri" w:hAnsi="Gill Sans MT" w:cs="Arial"/>
                      <w:color w:val="00B0F0"/>
                    </w:rPr>
                    <w:t xml:space="preserve"> i</w:t>
                  </w:r>
                  <w:r w:rsidR="004F28D8" w:rsidRPr="00E13EDF">
                    <w:rPr>
                      <w:rFonts w:ascii="Gill Sans MT" w:eastAsia="Calibri" w:hAnsi="Gill Sans MT" w:cs="Arial"/>
                      <w:color w:val="00B0F0"/>
                    </w:rPr>
                    <w:t xml:space="preserve"> 16 w formie opiekuńczo-specjalistycznej).</w:t>
                  </w:r>
                </w:p>
                <w:p w14:paraId="5AF7C3CB" w14:textId="77777777" w:rsidR="004F28D8" w:rsidRPr="00E13EDF" w:rsidRDefault="004F28D8" w:rsidP="004F28D8">
                  <w:pPr>
                    <w:pStyle w:val="Tekstkomentarza"/>
                    <w:spacing w:after="0"/>
                    <w:rPr>
                      <w:rFonts w:ascii="Gill Sans MT" w:hAnsi="Gill Sans MT" w:cs="Arial"/>
                      <w:sz w:val="24"/>
                      <w:szCs w:val="24"/>
                    </w:rPr>
                  </w:pPr>
                </w:p>
                <w:p w14:paraId="6E1F2D71" w14:textId="4A545DD5" w:rsidR="004F28D8" w:rsidRPr="00E13EDF" w:rsidRDefault="00A32C86" w:rsidP="00A32C86">
                  <w:pPr>
                    <w:pStyle w:val="Tekstkomentarza"/>
                    <w:spacing w:after="0" w:line="360" w:lineRule="auto"/>
                    <w:jc w:val="both"/>
                    <w:rPr>
                      <w:rFonts w:ascii="Gill Sans MT" w:hAnsi="Gill Sans MT" w:cs="Arial"/>
                      <w:sz w:val="24"/>
                      <w:szCs w:val="24"/>
                    </w:rPr>
                  </w:pPr>
                  <w:r w:rsidRPr="00E13EDF">
                    <w:rPr>
                      <w:rFonts w:ascii="Gill Sans MT" w:hAnsi="Gill Sans MT" w:cs="Arial"/>
                      <w:sz w:val="24"/>
                      <w:szCs w:val="24"/>
                    </w:rPr>
                    <w:t>-</w:t>
                  </w:r>
                  <w:r w:rsidR="004F28D8" w:rsidRPr="00E13EDF">
                    <w:rPr>
                      <w:rFonts w:ascii="Gill Sans MT" w:hAnsi="Gill Sans MT" w:cs="Arial"/>
                      <w:sz w:val="24"/>
                      <w:szCs w:val="24"/>
                    </w:rPr>
                    <w:t xml:space="preserve"> od m</w:t>
                  </w:r>
                  <w:r w:rsidR="007B3BEF" w:rsidRPr="00E13EDF">
                    <w:rPr>
                      <w:rFonts w:ascii="Gill Sans MT" w:hAnsi="Gill Sans MT" w:cs="Arial"/>
                      <w:sz w:val="24"/>
                      <w:szCs w:val="24"/>
                    </w:rPr>
                    <w:t>iesią</w:t>
                  </w:r>
                  <w:r w:rsidR="004F28D8" w:rsidRPr="00E13EDF">
                    <w:rPr>
                      <w:rFonts w:ascii="Gill Sans MT" w:hAnsi="Gill Sans MT" w:cs="Arial"/>
                      <w:sz w:val="24"/>
                      <w:szCs w:val="24"/>
                    </w:rPr>
                    <w:t xml:space="preserve">ca </w:t>
                  </w:r>
                  <w:r w:rsidR="007B3BEF" w:rsidRPr="00E13EDF">
                    <w:rPr>
                      <w:rFonts w:ascii="Gill Sans MT" w:hAnsi="Gill Sans MT" w:cs="Arial"/>
                      <w:sz w:val="24"/>
                      <w:szCs w:val="24"/>
                    </w:rPr>
                    <w:t>września</w:t>
                  </w:r>
                  <w:r w:rsidR="004F28D8" w:rsidRPr="00E13EDF">
                    <w:rPr>
                      <w:rFonts w:ascii="Gill Sans MT" w:hAnsi="Gill Sans MT" w:cs="Arial"/>
                      <w:sz w:val="24"/>
                      <w:szCs w:val="24"/>
                    </w:rPr>
                    <w:t xml:space="preserve"> 2024 r. w ramach projektu „Nasze świetlice 2” realizowanego w ramach Priorytetu FELD.07 „Fundusze europejskie dla zatrudnienia i integracji w Łódzkiem", </w:t>
                  </w:r>
                  <w:r w:rsidR="007D53A8" w:rsidRPr="00E13EDF">
                    <w:rPr>
                      <w:rFonts w:ascii="Gill Sans MT" w:hAnsi="Gill Sans MT" w:cs="Arial"/>
                      <w:sz w:val="24"/>
                      <w:szCs w:val="24"/>
                    </w:rPr>
                    <w:t>d</w:t>
                  </w:r>
                  <w:r w:rsidR="004F28D8" w:rsidRPr="00E13EDF">
                    <w:rPr>
                      <w:rFonts w:ascii="Gill Sans MT" w:hAnsi="Gill Sans MT" w:cs="Arial"/>
                      <w:sz w:val="24"/>
                      <w:szCs w:val="24"/>
                    </w:rPr>
                    <w:t xml:space="preserve">ziałania FELD.07.12. „Usługi na rzecz rodziny" rozszerzono ofertę w 12 placówkach wsparcia </w:t>
                  </w:r>
                  <w:r w:rsidR="004F28D8" w:rsidRPr="00E13EDF">
                    <w:rPr>
                      <w:rFonts w:ascii="Gill Sans MT" w:hAnsi="Gill Sans MT" w:cs="Arial"/>
                      <w:sz w:val="24"/>
                      <w:szCs w:val="24"/>
                    </w:rPr>
                    <w:lastRenderedPageBreak/>
                    <w:t>dziennego (w 4 w formie opiekuńczej i w 8 w formie opiekuńczo-specjalistycznej) poprzez:</w:t>
                  </w:r>
                </w:p>
                <w:p w14:paraId="3D1F3B11" w14:textId="5655B5CD" w:rsidR="004F28D8" w:rsidRPr="00E13EDF" w:rsidRDefault="0025020B" w:rsidP="0025020B">
                  <w:pPr>
                    <w:suppressAutoHyphens/>
                    <w:spacing w:line="360" w:lineRule="auto"/>
                    <w:ind w:left="177"/>
                    <w:jc w:val="both"/>
                    <w:rPr>
                      <w:rFonts w:ascii="Gill Sans MT" w:hAnsi="Gill Sans MT" w:cs="Arial"/>
                    </w:rPr>
                  </w:pPr>
                  <w:r w:rsidRPr="00E13EDF">
                    <w:rPr>
                      <w:rFonts w:ascii="Gill Sans MT" w:hAnsi="Gill Sans MT" w:cs="Arial"/>
                    </w:rPr>
                    <w:t xml:space="preserve">a) </w:t>
                  </w:r>
                  <w:r w:rsidR="004F28D8" w:rsidRPr="00E13EDF">
                    <w:rPr>
                      <w:rFonts w:ascii="Gill Sans MT" w:hAnsi="Gill Sans MT" w:cs="Arial"/>
                    </w:rPr>
                    <w:t xml:space="preserve">podniesienie kompetencji </w:t>
                  </w:r>
                  <w:proofErr w:type="spellStart"/>
                  <w:r w:rsidR="004F28D8" w:rsidRPr="00E13EDF">
                    <w:rPr>
                      <w:rFonts w:ascii="Gill Sans MT" w:hAnsi="Gill Sans MT" w:cs="Arial"/>
                    </w:rPr>
                    <w:t>matema</w:t>
                  </w:r>
                  <w:proofErr w:type="spellEnd"/>
                  <w:r w:rsidRPr="00E13EDF">
                    <w:rPr>
                      <w:rFonts w:ascii="Gill Sans MT" w:hAnsi="Gill Sans MT" w:cs="Arial"/>
                    </w:rPr>
                    <w:t>-</w:t>
                  </w:r>
                  <w:r w:rsidR="004F28D8" w:rsidRPr="00E13EDF">
                    <w:rPr>
                      <w:rFonts w:ascii="Gill Sans MT" w:hAnsi="Gill Sans MT" w:cs="Arial"/>
                    </w:rPr>
                    <w:t>tycznych, naukowo</w:t>
                  </w:r>
                  <w:r w:rsidRPr="00E13EDF">
                    <w:rPr>
                      <w:rFonts w:ascii="Gill Sans MT" w:hAnsi="Gill Sans MT" w:cs="Arial"/>
                    </w:rPr>
                    <w:t xml:space="preserve"> </w:t>
                  </w:r>
                  <w:r w:rsidR="004F28D8" w:rsidRPr="00E13EDF">
                    <w:rPr>
                      <w:rFonts w:ascii="Gill Sans MT" w:hAnsi="Gill Sans MT" w:cs="Arial"/>
                    </w:rPr>
                    <w:t>-</w:t>
                  </w:r>
                  <w:r w:rsidRPr="00E13EDF">
                    <w:rPr>
                      <w:rFonts w:ascii="Gill Sans MT" w:hAnsi="Gill Sans MT" w:cs="Arial"/>
                    </w:rPr>
                    <w:t xml:space="preserve"> </w:t>
                  </w:r>
                  <w:r w:rsidR="004F28D8" w:rsidRPr="00E13EDF">
                    <w:rPr>
                      <w:rFonts w:ascii="Gill Sans MT" w:hAnsi="Gill Sans MT" w:cs="Arial"/>
                    </w:rPr>
                    <w:t xml:space="preserve">technicznych </w:t>
                  </w:r>
                  <w:r w:rsidRPr="00E13EDF">
                    <w:rPr>
                      <w:rFonts w:ascii="Gill Sans MT" w:hAnsi="Gill Sans MT" w:cs="Arial"/>
                    </w:rPr>
                    <w:br/>
                  </w:r>
                  <w:r w:rsidR="004F28D8" w:rsidRPr="00E13EDF">
                    <w:rPr>
                      <w:rFonts w:ascii="Gill Sans MT" w:hAnsi="Gill Sans MT" w:cs="Arial"/>
                    </w:rPr>
                    <w:t>i informatycznych, umiejętności</w:t>
                  </w:r>
                  <w:r w:rsidRPr="00E13EDF">
                    <w:rPr>
                      <w:rFonts w:ascii="Gill Sans MT" w:hAnsi="Gill Sans MT" w:cs="Arial"/>
                    </w:rPr>
                    <w:t xml:space="preserve"> </w:t>
                  </w:r>
                  <w:r w:rsidR="004F28D8" w:rsidRPr="00E13EDF">
                    <w:rPr>
                      <w:rFonts w:ascii="Gill Sans MT" w:hAnsi="Gill Sans MT" w:cs="Arial"/>
                    </w:rPr>
                    <w:t>porozumie</w:t>
                  </w:r>
                  <w:r w:rsidRPr="00E13EDF">
                    <w:rPr>
                      <w:rFonts w:ascii="Gill Sans MT" w:hAnsi="Gill Sans MT" w:cs="Arial"/>
                    </w:rPr>
                    <w:t>-</w:t>
                  </w:r>
                  <w:proofErr w:type="spellStart"/>
                  <w:r w:rsidR="004F28D8" w:rsidRPr="00E13EDF">
                    <w:rPr>
                      <w:rFonts w:ascii="Gill Sans MT" w:hAnsi="Gill Sans MT" w:cs="Arial"/>
                    </w:rPr>
                    <w:t>wania</w:t>
                  </w:r>
                  <w:proofErr w:type="spellEnd"/>
                  <w:r w:rsidR="004F28D8" w:rsidRPr="00E13EDF">
                    <w:rPr>
                      <w:rFonts w:ascii="Gill Sans MT" w:hAnsi="Gill Sans MT" w:cs="Arial"/>
                    </w:rPr>
                    <w:t xml:space="preserve"> się w języku ojczystym i/lub obcych, świadomości i ekspresji kulturalnej (w 12 placówkach wsparcia</w:t>
                  </w:r>
                  <w:r w:rsidR="00173FB2">
                    <w:rPr>
                      <w:rFonts w:ascii="Gill Sans MT" w:hAnsi="Gill Sans MT" w:cs="Arial"/>
                    </w:rPr>
                    <w:t xml:space="preserve"> dziennego)</w:t>
                  </w:r>
                  <w:r w:rsidR="004F28D8" w:rsidRPr="00E13EDF">
                    <w:rPr>
                      <w:rFonts w:ascii="Gill Sans MT" w:hAnsi="Gill Sans MT" w:cs="Arial"/>
                    </w:rPr>
                    <w:t>;</w:t>
                  </w:r>
                </w:p>
                <w:p w14:paraId="7229CE1E" w14:textId="007F6275" w:rsidR="004F28D8" w:rsidRPr="00E13EDF" w:rsidRDefault="004F28D8" w:rsidP="00290C05">
                  <w:pPr>
                    <w:pStyle w:val="Akapitzlist"/>
                    <w:numPr>
                      <w:ilvl w:val="0"/>
                      <w:numId w:val="13"/>
                    </w:numPr>
                    <w:suppressAutoHyphens/>
                    <w:spacing w:line="360" w:lineRule="auto"/>
                    <w:jc w:val="both"/>
                    <w:rPr>
                      <w:rFonts w:ascii="Gill Sans MT" w:hAnsi="Gill Sans MT" w:cs="Arial"/>
                      <w:sz w:val="24"/>
                      <w:szCs w:val="24"/>
                    </w:rPr>
                  </w:pPr>
                  <w:r w:rsidRPr="00E13EDF">
                    <w:rPr>
                      <w:rFonts w:ascii="Gill Sans MT" w:hAnsi="Gill Sans MT" w:cs="Arial"/>
                      <w:sz w:val="24"/>
                      <w:szCs w:val="24"/>
                    </w:rPr>
                    <w:t xml:space="preserve">wsparcie specjalistyczne, udzielane przez m.in. logopedę, psychologa, </w:t>
                  </w:r>
                  <w:proofErr w:type="spellStart"/>
                  <w:r w:rsidRPr="00E13EDF">
                    <w:rPr>
                      <w:rFonts w:ascii="Gill Sans MT" w:hAnsi="Gill Sans MT" w:cs="Arial"/>
                      <w:sz w:val="24"/>
                      <w:szCs w:val="24"/>
                    </w:rPr>
                    <w:t>psycho</w:t>
                  </w:r>
                  <w:proofErr w:type="spellEnd"/>
                  <w:r w:rsidR="0025020B" w:rsidRPr="00E13EDF">
                    <w:rPr>
                      <w:rFonts w:ascii="Gill Sans MT" w:hAnsi="Gill Sans MT" w:cs="Arial"/>
                      <w:sz w:val="24"/>
                      <w:szCs w:val="24"/>
                    </w:rPr>
                    <w:t>-</w:t>
                  </w:r>
                  <w:r w:rsidRPr="00E13EDF">
                    <w:rPr>
                      <w:rFonts w:ascii="Gill Sans MT" w:hAnsi="Gill Sans MT" w:cs="Arial"/>
                      <w:sz w:val="24"/>
                      <w:szCs w:val="24"/>
                    </w:rPr>
                    <w:t xml:space="preserve">terapeutę, </w:t>
                  </w:r>
                  <w:proofErr w:type="spellStart"/>
                  <w:r w:rsidRPr="00E13EDF">
                    <w:rPr>
                      <w:rFonts w:ascii="Gill Sans MT" w:hAnsi="Gill Sans MT" w:cs="Arial"/>
                      <w:sz w:val="24"/>
                      <w:szCs w:val="24"/>
                    </w:rPr>
                    <w:t>socjoterapeutę</w:t>
                  </w:r>
                  <w:proofErr w:type="spellEnd"/>
                  <w:r w:rsidRPr="00E13EDF">
                    <w:rPr>
                      <w:rFonts w:ascii="Gill Sans MT" w:hAnsi="Gill Sans MT" w:cs="Arial"/>
                      <w:sz w:val="24"/>
                      <w:szCs w:val="24"/>
                    </w:rPr>
                    <w:t xml:space="preserve"> w</w:t>
                  </w:r>
                  <w:r w:rsidR="0025020B" w:rsidRPr="00E13EDF">
                    <w:rPr>
                      <w:rFonts w:ascii="Gill Sans MT" w:hAnsi="Gill Sans MT" w:cs="Arial"/>
                      <w:sz w:val="24"/>
                      <w:szCs w:val="24"/>
                    </w:rPr>
                    <w:t xml:space="preserve"> </w:t>
                  </w:r>
                  <w:r w:rsidRPr="00E13EDF">
                    <w:rPr>
                      <w:rFonts w:ascii="Gill Sans MT" w:hAnsi="Gill Sans MT" w:cs="Arial"/>
                      <w:sz w:val="24"/>
                      <w:szCs w:val="24"/>
                    </w:rPr>
                    <w:t xml:space="preserve">zależności </w:t>
                  </w:r>
                  <w:r w:rsidR="00476843" w:rsidRPr="00E13EDF">
                    <w:rPr>
                      <w:rFonts w:ascii="Gill Sans MT" w:hAnsi="Gill Sans MT" w:cs="Arial"/>
                      <w:sz w:val="24"/>
                      <w:szCs w:val="24"/>
                    </w:rPr>
                    <w:br/>
                  </w:r>
                  <w:r w:rsidRPr="00E13EDF">
                    <w:rPr>
                      <w:rFonts w:ascii="Gill Sans MT" w:hAnsi="Gill Sans MT" w:cs="Arial"/>
                      <w:sz w:val="24"/>
                      <w:szCs w:val="24"/>
                    </w:rPr>
                    <w:t>od potrzeb (w 12 placówkach wsparcia dziennego);</w:t>
                  </w:r>
                </w:p>
                <w:p w14:paraId="7F83149C" w14:textId="74D92518" w:rsidR="0025020B" w:rsidRPr="00E13EDF" w:rsidRDefault="004F28D8" w:rsidP="0057513B">
                  <w:pPr>
                    <w:pStyle w:val="Akapitzlist"/>
                    <w:numPr>
                      <w:ilvl w:val="0"/>
                      <w:numId w:val="13"/>
                    </w:numPr>
                    <w:suppressAutoHyphens/>
                    <w:spacing w:line="360" w:lineRule="auto"/>
                    <w:jc w:val="both"/>
                    <w:rPr>
                      <w:rFonts w:ascii="Gill Sans MT" w:hAnsi="Gill Sans MT" w:cs="Arial"/>
                      <w:sz w:val="24"/>
                      <w:szCs w:val="24"/>
                    </w:rPr>
                  </w:pPr>
                  <w:r w:rsidRPr="00E13EDF">
                    <w:rPr>
                      <w:rFonts w:ascii="Gill Sans MT" w:hAnsi="Gill Sans MT" w:cs="Arial"/>
                      <w:sz w:val="24"/>
                      <w:szCs w:val="24"/>
                    </w:rPr>
                    <w:t>wsparcie dzieci w edukacji wczesno</w:t>
                  </w:r>
                  <w:r w:rsidR="00476843" w:rsidRPr="00E13EDF">
                    <w:rPr>
                      <w:rFonts w:ascii="Gill Sans MT" w:hAnsi="Gill Sans MT" w:cs="Arial"/>
                      <w:sz w:val="24"/>
                      <w:szCs w:val="24"/>
                    </w:rPr>
                    <w:t>-</w:t>
                  </w:r>
                  <w:r w:rsidRPr="00E13EDF">
                    <w:rPr>
                      <w:rFonts w:ascii="Gill Sans MT" w:hAnsi="Gill Sans MT" w:cs="Arial"/>
                      <w:sz w:val="24"/>
                      <w:szCs w:val="24"/>
                    </w:rPr>
                    <w:t>szkolnej (w 6 placówkach wsparcia dziennego).</w:t>
                  </w:r>
                </w:p>
                <w:p w14:paraId="3B9EB339" w14:textId="62BAA420" w:rsidR="004F28D8" w:rsidRPr="00E13EDF" w:rsidRDefault="0025020B" w:rsidP="007D53A8">
                  <w:pPr>
                    <w:spacing w:line="360" w:lineRule="auto"/>
                    <w:jc w:val="both"/>
                    <w:rPr>
                      <w:rFonts w:ascii="Gill Sans MT" w:hAnsi="Gill Sans MT" w:cs="Arial"/>
                      <w:color w:val="00B0F0"/>
                    </w:rPr>
                  </w:pPr>
                  <w:r w:rsidRPr="00E13EDF">
                    <w:rPr>
                      <w:rFonts w:ascii="Gill Sans MT" w:hAnsi="Gill Sans MT" w:cs="Arial"/>
                      <w:color w:val="00B0F0"/>
                      <w:lang w:eastAsia="zh-CN"/>
                    </w:rPr>
                    <w:t>-</w:t>
                  </w:r>
                  <w:r w:rsidR="004F28D8" w:rsidRPr="00E13EDF">
                    <w:rPr>
                      <w:rFonts w:ascii="Gill Sans MT" w:hAnsi="Gill Sans MT" w:cs="Arial"/>
                      <w:color w:val="00B0F0"/>
                      <w:lang w:eastAsia="zh-CN"/>
                    </w:rPr>
                    <w:t>W okresie IX-XII 2024 r. z projektu skorzystało 223 dzieci i młodzieży.</w:t>
                  </w:r>
                </w:p>
                <w:p w14:paraId="21F2D557" w14:textId="77777777" w:rsidR="00E0262A" w:rsidRPr="00E13EDF" w:rsidRDefault="00E0262A" w:rsidP="00A712AD">
                  <w:pPr>
                    <w:tabs>
                      <w:tab w:val="left" w:pos="564"/>
                    </w:tabs>
                    <w:spacing w:line="360" w:lineRule="auto"/>
                    <w:jc w:val="both"/>
                    <w:rPr>
                      <w:rFonts w:ascii="Gill Sans MT" w:hAnsi="Gill Sans MT" w:cs="Arial"/>
                      <w:b/>
                      <w:bCs/>
                      <w:color w:val="000000"/>
                    </w:rPr>
                  </w:pPr>
                </w:p>
                <w:p w14:paraId="3EC5B141" w14:textId="5375CCE1" w:rsidR="00401569" w:rsidRPr="00E13EDF" w:rsidRDefault="00886691" w:rsidP="00173FB2">
                  <w:pPr>
                    <w:pStyle w:val="Nagwek2"/>
                    <w:spacing w:line="360" w:lineRule="auto"/>
                    <w:rPr>
                      <w:rFonts w:ascii="Gill Sans MT" w:hAnsi="Gill Sans MT"/>
                      <w:b/>
                      <w:bCs/>
                      <w:color w:val="00B0F0"/>
                      <w:sz w:val="24"/>
                      <w:szCs w:val="24"/>
                    </w:rPr>
                  </w:pPr>
                  <w:bookmarkStart w:id="54" w:name="_Toc190950373"/>
                  <w:r w:rsidRPr="00E13EDF">
                    <w:rPr>
                      <w:rFonts w:ascii="Gill Sans MT" w:hAnsi="Gill Sans MT"/>
                      <w:b/>
                      <w:bCs/>
                      <w:color w:val="00B0F0"/>
                      <w:sz w:val="24"/>
                      <w:szCs w:val="24"/>
                    </w:rPr>
                    <w:t>IV</w:t>
                  </w:r>
                  <w:r w:rsidR="00D4199D" w:rsidRPr="00E13EDF">
                    <w:rPr>
                      <w:rFonts w:ascii="Gill Sans MT" w:hAnsi="Gill Sans MT"/>
                      <w:b/>
                      <w:bCs/>
                      <w:color w:val="00B0F0"/>
                      <w:sz w:val="24"/>
                      <w:szCs w:val="24"/>
                    </w:rPr>
                    <w:t>. Przeciwdziałani</w:t>
                  </w:r>
                  <w:r w:rsidR="009F48A6">
                    <w:rPr>
                      <w:rFonts w:ascii="Gill Sans MT" w:hAnsi="Gill Sans MT"/>
                      <w:b/>
                      <w:bCs/>
                      <w:color w:val="00B0F0"/>
                      <w:sz w:val="24"/>
                      <w:szCs w:val="24"/>
                    </w:rPr>
                    <w:t>e</w:t>
                  </w:r>
                  <w:r w:rsidR="00D4199D" w:rsidRPr="00E13EDF">
                    <w:rPr>
                      <w:rFonts w:ascii="Gill Sans MT" w:hAnsi="Gill Sans MT"/>
                      <w:b/>
                      <w:bCs/>
                      <w:color w:val="00B0F0"/>
                      <w:sz w:val="24"/>
                      <w:szCs w:val="24"/>
                    </w:rPr>
                    <w:t xml:space="preserve"> przemocy domowej w ramach gminnego programu przeciwdziałania przemocy domowej oraz ochrony osób doznających przemocy domowej</w:t>
                  </w:r>
                  <w:bookmarkEnd w:id="54"/>
                </w:p>
                <w:p w14:paraId="2A03AE1B" w14:textId="77777777" w:rsidR="007B3BEF" w:rsidRPr="00E13EDF" w:rsidRDefault="007B3BEF" w:rsidP="00D4199D">
                  <w:pPr>
                    <w:spacing w:line="360" w:lineRule="auto"/>
                    <w:jc w:val="both"/>
                    <w:rPr>
                      <w:rFonts w:ascii="Gill Sans MT" w:hAnsi="Gill Sans MT" w:cs="Arial"/>
                      <w:b/>
                      <w:bCs/>
                      <w:color w:val="00B0F0"/>
                    </w:rPr>
                  </w:pPr>
                </w:p>
                <w:p w14:paraId="4321962D" w14:textId="786FA32C" w:rsidR="004F5C22" w:rsidRPr="00E13EDF" w:rsidRDefault="0041172B" w:rsidP="00CB1D0F">
                  <w:pPr>
                    <w:tabs>
                      <w:tab w:val="left" w:pos="567"/>
                      <w:tab w:val="left" w:pos="709"/>
                    </w:tabs>
                    <w:spacing w:line="360" w:lineRule="auto"/>
                    <w:jc w:val="both"/>
                    <w:rPr>
                      <w:rFonts w:ascii="Gill Sans MT" w:hAnsi="Gill Sans MT" w:cstheme="majorHAnsi"/>
                    </w:rPr>
                  </w:pPr>
                  <w:r w:rsidRPr="00E13EDF">
                    <w:rPr>
                      <w:rFonts w:ascii="Gill Sans MT" w:hAnsi="Gill Sans MT" w:cstheme="majorHAnsi"/>
                    </w:rPr>
                    <w:t xml:space="preserve">         </w:t>
                  </w:r>
                  <w:r w:rsidR="00676BE3" w:rsidRPr="00E13EDF">
                    <w:rPr>
                      <w:rFonts w:ascii="Gill Sans MT" w:hAnsi="Gill Sans MT" w:cstheme="majorHAnsi"/>
                    </w:rPr>
                    <w:t xml:space="preserve">W ramach </w:t>
                  </w:r>
                  <w:r w:rsidR="00F755DA" w:rsidRPr="00E13EDF">
                    <w:rPr>
                      <w:rFonts w:ascii="Gill Sans MT" w:hAnsi="Gill Sans MT" w:cstheme="majorHAnsi"/>
                    </w:rPr>
                    <w:t>realizowanych programów</w:t>
                  </w:r>
                  <w:r w:rsidR="00676BE3" w:rsidRPr="00E13EDF">
                    <w:rPr>
                      <w:rFonts w:ascii="Gill Sans MT" w:hAnsi="Gill Sans MT" w:cstheme="majorHAnsi"/>
                    </w:rPr>
                    <w:t xml:space="preserve"> związanych z przeciwdziałaniem przemocy domowej prowadzono działania mające na celu wsparcie osób i rodzin w sytuacjach doświadczania przemocy</w:t>
                  </w:r>
                  <w:r w:rsidR="007B3BEF" w:rsidRPr="00E13EDF">
                    <w:rPr>
                      <w:rFonts w:ascii="Gill Sans MT" w:hAnsi="Gill Sans MT" w:cstheme="majorHAnsi"/>
                    </w:rPr>
                    <w:t>:</w:t>
                  </w:r>
                </w:p>
                <w:p w14:paraId="5DE5A528" w14:textId="77777777" w:rsidR="00B3472B" w:rsidRDefault="00B3472B" w:rsidP="00CB1D0F">
                  <w:pPr>
                    <w:tabs>
                      <w:tab w:val="left" w:pos="567"/>
                      <w:tab w:val="left" w:pos="709"/>
                    </w:tabs>
                    <w:spacing w:line="360" w:lineRule="auto"/>
                    <w:jc w:val="both"/>
                    <w:rPr>
                      <w:rFonts w:ascii="Gill Sans MT" w:hAnsi="Gill Sans MT" w:cstheme="majorHAnsi"/>
                    </w:rPr>
                  </w:pPr>
                </w:p>
                <w:p w14:paraId="4B1C1323" w14:textId="77777777" w:rsidR="00083537" w:rsidRDefault="00083537" w:rsidP="00CB1D0F">
                  <w:pPr>
                    <w:tabs>
                      <w:tab w:val="left" w:pos="567"/>
                      <w:tab w:val="left" w:pos="709"/>
                    </w:tabs>
                    <w:spacing w:line="360" w:lineRule="auto"/>
                    <w:jc w:val="both"/>
                    <w:rPr>
                      <w:rFonts w:ascii="Gill Sans MT" w:hAnsi="Gill Sans MT" w:cstheme="majorHAnsi"/>
                    </w:rPr>
                  </w:pPr>
                </w:p>
                <w:p w14:paraId="7E6572A1" w14:textId="77777777" w:rsidR="00083537" w:rsidRPr="00E13EDF" w:rsidRDefault="00083537" w:rsidP="00CB1D0F">
                  <w:pPr>
                    <w:tabs>
                      <w:tab w:val="left" w:pos="567"/>
                      <w:tab w:val="left" w:pos="709"/>
                    </w:tabs>
                    <w:spacing w:line="360" w:lineRule="auto"/>
                    <w:jc w:val="both"/>
                    <w:rPr>
                      <w:rFonts w:ascii="Gill Sans MT" w:hAnsi="Gill Sans MT" w:cstheme="majorHAnsi"/>
                    </w:rPr>
                  </w:pPr>
                </w:p>
                <w:p w14:paraId="38B514BE" w14:textId="7390A89B" w:rsidR="004F5C22" w:rsidRPr="00E13EDF" w:rsidRDefault="004F5C22" w:rsidP="007A3537">
                  <w:pPr>
                    <w:pStyle w:val="Nagwek2"/>
                    <w:numPr>
                      <w:ilvl w:val="0"/>
                      <w:numId w:val="25"/>
                    </w:numPr>
                    <w:spacing w:line="360" w:lineRule="auto"/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</w:rPr>
                  </w:pPr>
                  <w:r w:rsidRPr="00E13EDF"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</w:rPr>
                    <w:t xml:space="preserve"> </w:t>
                  </w:r>
                  <w:bookmarkStart w:id="55" w:name="_Toc190950374"/>
                  <w:r w:rsidRPr="00E13EDF"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</w:rPr>
                    <w:t>Prace Zespołu Interdyscyplinarnego</w:t>
                  </w:r>
                  <w:bookmarkEnd w:id="55"/>
                </w:p>
                <w:p w14:paraId="5BF683C4" w14:textId="2FBA4EF6" w:rsidR="002271C1" w:rsidRPr="00E13EDF" w:rsidRDefault="004F5C22" w:rsidP="007B3BEF">
                  <w:pPr>
                    <w:tabs>
                      <w:tab w:val="left" w:pos="567"/>
                      <w:tab w:val="left" w:pos="709"/>
                    </w:tabs>
                    <w:spacing w:line="360" w:lineRule="auto"/>
                    <w:jc w:val="both"/>
                    <w:rPr>
                      <w:rFonts w:ascii="Gill Sans MT" w:eastAsia="Calibri" w:hAnsi="Gill Sans MT" w:cstheme="majorHAnsi"/>
                      <w:kern w:val="3"/>
                      <w:lang w:bidi="hi-IN"/>
                    </w:rPr>
                  </w:pPr>
                  <w:r w:rsidRPr="00E13EDF">
                    <w:rPr>
                      <w:rFonts w:ascii="Gill Sans MT" w:hAnsi="Gill Sans MT" w:cstheme="majorHAnsi"/>
                    </w:rPr>
                    <w:t xml:space="preserve">        </w:t>
                  </w:r>
                  <w:r w:rsidR="00CB1D0F" w:rsidRPr="00E13EDF">
                    <w:rPr>
                      <w:rFonts w:ascii="Gill Sans MT" w:hAnsi="Gill Sans MT" w:cstheme="majorHAnsi"/>
                    </w:rPr>
                    <w:t xml:space="preserve">Zespół Interdyscyplinarny </w:t>
                  </w:r>
                  <w:r w:rsidR="000F5737" w:rsidRPr="00E13EDF">
                    <w:rPr>
                      <w:rFonts w:ascii="Gill Sans MT" w:hAnsi="Gill Sans MT" w:cstheme="majorHAnsi"/>
                    </w:rPr>
                    <w:t xml:space="preserve">funkcjonujący </w:t>
                  </w:r>
                  <w:r w:rsidR="000F5737" w:rsidRPr="00E13EDF">
                    <w:rPr>
                      <w:rFonts w:ascii="Gill Sans MT" w:hAnsi="Gill Sans MT" w:cstheme="majorHAnsi"/>
                    </w:rPr>
                    <w:br/>
                    <w:t xml:space="preserve">w </w:t>
                  </w:r>
                  <w:r w:rsidR="00CB1D0F" w:rsidRPr="00E13EDF">
                    <w:rPr>
                      <w:rFonts w:ascii="Gill Sans MT" w:hAnsi="Gill Sans MT" w:cstheme="majorHAnsi"/>
                    </w:rPr>
                    <w:t xml:space="preserve"> ramach </w:t>
                  </w:r>
                  <w:r w:rsidR="000F5737" w:rsidRPr="00E13EDF">
                    <w:rPr>
                      <w:rFonts w:ascii="Gill Sans MT" w:hAnsi="Gill Sans MT" w:cstheme="majorHAnsi"/>
                    </w:rPr>
                    <w:t xml:space="preserve">gminnego programu przeciwdziałania przemocy domowej i ochrony osób doznających przemocy domowej </w:t>
                  </w:r>
                  <w:r w:rsidR="00CB1D0F" w:rsidRPr="00E13EDF">
                    <w:rPr>
                      <w:rFonts w:ascii="Gill Sans MT" w:eastAsia="Calibri" w:hAnsi="Gill Sans MT" w:cstheme="majorHAnsi"/>
                      <w:kern w:val="3"/>
                      <w:lang w:bidi="hi-IN"/>
                    </w:rPr>
                    <w:t>realizował zadania określone w przepisach ustawy z dnia 29 lipca 2005 r. o przeciwdziałaniu przemocy domowej (</w:t>
                  </w:r>
                  <w:r w:rsidR="007B73FA" w:rsidRPr="00E13EDF">
                    <w:rPr>
                      <w:rFonts w:ascii="Gill Sans MT" w:eastAsia="Calibri" w:hAnsi="Gill Sans MT" w:cstheme="majorHAnsi"/>
                      <w:kern w:val="3"/>
                      <w:lang w:bidi="hi-IN"/>
                    </w:rPr>
                    <w:t xml:space="preserve">Dz. U. z 2024 r. </w:t>
                  </w:r>
                  <w:r w:rsidR="00715D26" w:rsidRPr="00E13EDF">
                    <w:rPr>
                      <w:rFonts w:ascii="Gill Sans MT" w:eastAsia="Calibri" w:hAnsi="Gill Sans MT" w:cstheme="majorHAnsi"/>
                      <w:kern w:val="3"/>
                      <w:lang w:bidi="hi-IN"/>
                    </w:rPr>
                    <w:t xml:space="preserve"> </w:t>
                  </w:r>
                  <w:r w:rsidR="007B73FA" w:rsidRPr="00E13EDF">
                    <w:rPr>
                      <w:rFonts w:ascii="Gill Sans MT" w:eastAsia="Calibri" w:hAnsi="Gill Sans MT" w:cstheme="majorHAnsi"/>
                      <w:kern w:val="3"/>
                      <w:lang w:bidi="hi-IN"/>
                    </w:rPr>
                    <w:t>poz. 1673</w:t>
                  </w:r>
                  <w:r w:rsidR="00CB1D0F" w:rsidRPr="00E13EDF">
                    <w:rPr>
                      <w:rFonts w:ascii="Gill Sans MT" w:eastAsia="Calibri" w:hAnsi="Gill Sans MT" w:cstheme="majorHAnsi"/>
                      <w:kern w:val="3"/>
                      <w:lang w:bidi="hi-IN"/>
                    </w:rPr>
                    <w:t>)</w:t>
                  </w:r>
                  <w:r w:rsidR="00715D26" w:rsidRPr="00E13EDF">
                    <w:rPr>
                      <w:rFonts w:ascii="Gill Sans MT" w:eastAsia="Calibri" w:hAnsi="Gill Sans MT" w:cstheme="majorHAnsi"/>
                      <w:kern w:val="3"/>
                      <w:lang w:bidi="hi-IN"/>
                    </w:rPr>
                    <w:t xml:space="preserve"> </w:t>
                  </w:r>
                  <w:r w:rsidR="00CB1D0F" w:rsidRPr="00E13EDF">
                    <w:rPr>
                      <w:rFonts w:ascii="Gill Sans MT" w:eastAsia="Calibri" w:hAnsi="Gill Sans MT" w:cstheme="majorHAnsi"/>
                      <w:kern w:val="3"/>
                      <w:lang w:bidi="hi-IN"/>
                    </w:rPr>
                    <w:t xml:space="preserve">oraz w ramach  </w:t>
                  </w:r>
                  <w:r w:rsidR="001410DA" w:rsidRPr="00E13EDF">
                    <w:rPr>
                      <w:rFonts w:ascii="Gill Sans MT" w:eastAsia="Calibri" w:hAnsi="Gill Sans MT" w:cstheme="majorHAnsi"/>
                      <w:kern w:val="3"/>
                      <w:lang w:bidi="hi-IN"/>
                    </w:rPr>
                    <w:t xml:space="preserve">Rozporządzenie Rady Ministrów z dnia </w:t>
                  </w:r>
                  <w:r w:rsidR="002271C1" w:rsidRPr="00E13EDF">
                    <w:rPr>
                      <w:rFonts w:ascii="Gill Sans MT" w:eastAsia="Calibri" w:hAnsi="Gill Sans MT" w:cstheme="majorHAnsi"/>
                      <w:kern w:val="3"/>
                      <w:lang w:bidi="hi-IN"/>
                    </w:rPr>
                    <w:br/>
                  </w:r>
                  <w:r w:rsidR="001410DA" w:rsidRPr="00E13EDF">
                    <w:rPr>
                      <w:rFonts w:ascii="Gill Sans MT" w:eastAsia="Calibri" w:hAnsi="Gill Sans MT" w:cstheme="majorHAnsi"/>
                      <w:kern w:val="3"/>
                      <w:lang w:bidi="hi-IN"/>
                    </w:rPr>
                    <w:t>6 września 2023 r. w sprawie procedury "Niebieskie Karty" oraz wzorów formularzy "Niebieska Karta"</w:t>
                  </w:r>
                  <w:r w:rsidR="002271C1" w:rsidRPr="00E13EDF">
                    <w:rPr>
                      <w:rFonts w:ascii="Gill Sans MT" w:eastAsia="Calibri" w:hAnsi="Gill Sans MT" w:cstheme="majorHAnsi"/>
                      <w:kern w:val="3"/>
                      <w:lang w:bidi="hi-IN"/>
                    </w:rPr>
                    <w:t>.</w:t>
                  </w:r>
                </w:p>
                <w:p w14:paraId="71E15A3C" w14:textId="77777777" w:rsidR="00880622" w:rsidRPr="00E13EDF" w:rsidRDefault="00880622" w:rsidP="007B3BEF">
                  <w:pPr>
                    <w:tabs>
                      <w:tab w:val="left" w:pos="567"/>
                      <w:tab w:val="left" w:pos="709"/>
                    </w:tabs>
                    <w:spacing w:line="360" w:lineRule="auto"/>
                    <w:jc w:val="both"/>
                    <w:rPr>
                      <w:rFonts w:ascii="Gill Sans MT" w:eastAsia="Calibri" w:hAnsi="Gill Sans MT" w:cstheme="majorHAnsi"/>
                      <w:kern w:val="3"/>
                      <w:lang w:bidi="hi-IN"/>
                    </w:rPr>
                  </w:pPr>
                </w:p>
                <w:p w14:paraId="1542FDE2" w14:textId="45726462" w:rsidR="00972E43" w:rsidRPr="00E13EDF" w:rsidRDefault="00A30D0B" w:rsidP="007B3BEF">
                  <w:pPr>
                    <w:tabs>
                      <w:tab w:val="left" w:pos="567"/>
                      <w:tab w:val="left" w:pos="709"/>
                    </w:tabs>
                    <w:spacing w:line="360" w:lineRule="auto"/>
                    <w:jc w:val="both"/>
                    <w:rPr>
                      <w:rFonts w:ascii="Gill Sans MT" w:eastAsia="Calibri" w:hAnsi="Gill Sans MT" w:cstheme="majorHAnsi"/>
                      <w:kern w:val="3"/>
                      <w:lang w:bidi="hi-IN"/>
                    </w:rPr>
                  </w:pPr>
                  <w:r w:rsidRPr="00E13EDF">
                    <w:rPr>
                      <w:rFonts w:ascii="Gill Sans MT" w:eastAsia="Calibri" w:hAnsi="Gill Sans MT" w:cstheme="majorHAnsi"/>
                      <w:kern w:val="3"/>
                      <w:lang w:bidi="hi-IN"/>
                    </w:rPr>
                    <w:t xml:space="preserve">W ramach </w:t>
                  </w:r>
                  <w:r w:rsidR="00972E43" w:rsidRPr="00E13EDF">
                    <w:rPr>
                      <w:rFonts w:ascii="Gill Sans MT" w:eastAsia="Calibri" w:hAnsi="Gill Sans MT" w:cstheme="majorHAnsi"/>
                      <w:kern w:val="3"/>
                      <w:lang w:bidi="hi-IN"/>
                    </w:rPr>
                    <w:t xml:space="preserve">grup </w:t>
                  </w:r>
                  <w:proofErr w:type="spellStart"/>
                  <w:r w:rsidR="00972E43" w:rsidRPr="00E13EDF">
                    <w:rPr>
                      <w:rFonts w:ascii="Gill Sans MT" w:eastAsia="Calibri" w:hAnsi="Gill Sans MT" w:cs="Arial"/>
                    </w:rPr>
                    <w:t>diagnostyczno</w:t>
                  </w:r>
                  <w:proofErr w:type="spellEnd"/>
                  <w:r w:rsidR="00972E43" w:rsidRPr="00E13EDF">
                    <w:rPr>
                      <w:rFonts w:ascii="Gill Sans MT" w:eastAsia="Calibri" w:hAnsi="Gill Sans MT" w:cs="Arial"/>
                    </w:rPr>
                    <w:t xml:space="preserve"> – pomocowych</w:t>
                  </w:r>
                  <w:r w:rsidR="009E1BF4" w:rsidRPr="00E13EDF">
                    <w:rPr>
                      <w:rFonts w:ascii="Gill Sans MT" w:eastAsia="Calibri" w:hAnsi="Gill Sans MT" w:cs="Arial"/>
                    </w:rPr>
                    <w:t xml:space="preserve"> prowadzono:</w:t>
                  </w:r>
                </w:p>
                <w:p w14:paraId="4C93A9E6" w14:textId="1D248773" w:rsidR="00A30D0B" w:rsidRPr="00E13EDF" w:rsidRDefault="00A30D0B" w:rsidP="007B3BEF">
                  <w:pPr>
                    <w:spacing w:line="360" w:lineRule="auto"/>
                    <w:rPr>
                      <w:rFonts w:ascii="Gill Sans MT" w:hAnsi="Gill Sans MT"/>
                      <w:color w:val="00B0F0"/>
                    </w:rPr>
                  </w:pPr>
                  <w:r w:rsidRPr="00E13EDF">
                    <w:rPr>
                      <w:rFonts w:ascii="Gill Sans MT" w:hAnsi="Gill Sans MT"/>
                      <w:color w:val="00B0F0"/>
                    </w:rPr>
                    <w:t xml:space="preserve">-  2677 postępowań </w:t>
                  </w:r>
                  <w:r w:rsidR="00972E43" w:rsidRPr="00E13EDF">
                    <w:rPr>
                      <w:rFonts w:ascii="Gill Sans MT" w:hAnsi="Gill Sans MT"/>
                      <w:color w:val="00B0F0"/>
                    </w:rPr>
                    <w:t>dotyczących przeciwdziałania przemocy domowej w ramach procedury „Niebieskie Karty”;</w:t>
                  </w:r>
                </w:p>
                <w:p w14:paraId="01362098" w14:textId="19E0735A" w:rsidR="00CB1D0F" w:rsidRPr="00E13EDF" w:rsidRDefault="00972E43" w:rsidP="007B3BEF">
                  <w:pPr>
                    <w:spacing w:line="360" w:lineRule="auto"/>
                    <w:rPr>
                      <w:rFonts w:ascii="Gill Sans MT" w:hAnsi="Gill Sans MT"/>
                      <w:color w:val="00B0F0"/>
                    </w:rPr>
                  </w:pPr>
                  <w:r w:rsidRPr="00E13EDF">
                    <w:rPr>
                      <w:rFonts w:ascii="Gill Sans MT" w:hAnsi="Gill Sans MT"/>
                      <w:color w:val="00B0F0"/>
                    </w:rPr>
                    <w:t xml:space="preserve">- skierowano 118 wniosków </w:t>
                  </w:r>
                  <w:r w:rsidR="00CB1D0F" w:rsidRPr="00E13EDF">
                    <w:rPr>
                      <w:rFonts w:ascii="Gill Sans MT" w:hAnsi="Gill Sans MT"/>
                      <w:color w:val="00B0F0"/>
                    </w:rPr>
                    <w:t>do Sądu Rodzinnego</w:t>
                  </w:r>
                  <w:r w:rsidRPr="00E13EDF">
                    <w:rPr>
                      <w:rFonts w:ascii="Gill Sans MT" w:hAnsi="Gill Sans MT"/>
                      <w:color w:val="00B0F0"/>
                    </w:rPr>
                    <w:t xml:space="preserve"> w środowiskach z małoletnimi dziećmi, informujących o wszczęciu procedury </w:t>
                  </w:r>
                  <w:r w:rsidR="009E1BF4" w:rsidRPr="00E13EDF">
                    <w:rPr>
                      <w:rFonts w:ascii="Gill Sans MT" w:hAnsi="Gill Sans MT"/>
                      <w:color w:val="00B0F0"/>
                    </w:rPr>
                    <w:t>„</w:t>
                  </w:r>
                  <w:r w:rsidRPr="00E13EDF">
                    <w:rPr>
                      <w:rFonts w:ascii="Gill Sans MT" w:hAnsi="Gill Sans MT"/>
                      <w:color w:val="00B0F0"/>
                    </w:rPr>
                    <w:t>Niebieskie Karty</w:t>
                  </w:r>
                  <w:r w:rsidR="009E1BF4" w:rsidRPr="00E13EDF">
                    <w:rPr>
                      <w:rFonts w:ascii="Gill Sans MT" w:hAnsi="Gill Sans MT"/>
                      <w:color w:val="00B0F0"/>
                    </w:rPr>
                    <w:t>”;</w:t>
                  </w:r>
                </w:p>
                <w:p w14:paraId="2940CCD0" w14:textId="7D50586E" w:rsidR="00972E43" w:rsidRPr="00E13EDF" w:rsidRDefault="009E1BF4" w:rsidP="007B3BEF">
                  <w:pPr>
                    <w:spacing w:line="360" w:lineRule="auto"/>
                    <w:rPr>
                      <w:rFonts w:ascii="Gill Sans MT" w:hAnsi="Gill Sans MT"/>
                      <w:color w:val="00B0F0"/>
                    </w:rPr>
                  </w:pPr>
                  <w:r w:rsidRPr="00E13EDF">
                    <w:rPr>
                      <w:rFonts w:ascii="Gill Sans MT" w:hAnsi="Gill Sans MT"/>
                      <w:color w:val="00B0F0"/>
                    </w:rPr>
                    <w:t>- wystosowano 37  zawiadomień do prokuratury o występowaniu zjawiska noszącego znamiona przemocy domowej;</w:t>
                  </w:r>
                </w:p>
                <w:p w14:paraId="167D0084" w14:textId="77777777" w:rsidR="00401569" w:rsidRPr="00E13EDF" w:rsidRDefault="00401569" w:rsidP="009E1BF4">
                  <w:pPr>
                    <w:spacing w:line="360" w:lineRule="auto"/>
                    <w:rPr>
                      <w:rFonts w:ascii="Gill Sans MT" w:hAnsi="Gill Sans MT"/>
                      <w:color w:val="00B0F0"/>
                    </w:rPr>
                  </w:pPr>
                </w:p>
                <w:p w14:paraId="3CD69C0D" w14:textId="1BC5B536" w:rsidR="00C00579" w:rsidRPr="00E13EDF" w:rsidRDefault="004F5C22" w:rsidP="007A3537">
                  <w:pPr>
                    <w:pStyle w:val="Nagwek2"/>
                    <w:numPr>
                      <w:ilvl w:val="0"/>
                      <w:numId w:val="26"/>
                    </w:numPr>
                    <w:spacing w:line="360" w:lineRule="auto"/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</w:rPr>
                  </w:pPr>
                  <w:bookmarkStart w:id="56" w:name="_Toc190950375"/>
                  <w:r w:rsidRPr="00E13EDF"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</w:rPr>
                    <w:t>Szkolenia Zespołu Interdyscyplinarnego</w:t>
                  </w:r>
                  <w:bookmarkEnd w:id="56"/>
                </w:p>
                <w:p w14:paraId="536240A9" w14:textId="407F1407" w:rsidR="00B3472B" w:rsidRDefault="007B3BEF" w:rsidP="00B3472B">
                  <w:pPr>
                    <w:tabs>
                      <w:tab w:val="left" w:pos="540"/>
                    </w:tabs>
                    <w:spacing w:line="360" w:lineRule="auto"/>
                    <w:jc w:val="both"/>
                    <w:rPr>
                      <w:rFonts w:ascii="Gill Sans MT" w:hAnsi="Gill Sans MT" w:cs="Arial"/>
                    </w:rPr>
                  </w:pPr>
                  <w:r w:rsidRPr="00E13EDF">
                    <w:rPr>
                      <w:rFonts w:ascii="Gill Sans MT" w:hAnsi="Gill Sans MT" w:cs="Arial"/>
                    </w:rPr>
                    <w:t xml:space="preserve">         </w:t>
                  </w:r>
                  <w:r w:rsidR="004F5C22" w:rsidRPr="00E13EDF">
                    <w:rPr>
                      <w:rFonts w:ascii="Gill Sans MT" w:hAnsi="Gill Sans MT" w:cs="Arial"/>
                    </w:rPr>
                    <w:t xml:space="preserve">W 2024 roku </w:t>
                  </w:r>
                  <w:r w:rsidRPr="00E13EDF">
                    <w:rPr>
                      <w:rFonts w:ascii="Gill Sans MT" w:hAnsi="Gill Sans MT" w:cs="Arial"/>
                    </w:rPr>
                    <w:t xml:space="preserve">członkowie Zespołu Interdyscyplinarnego uczestniczyli w </w:t>
                  </w:r>
                  <w:r w:rsidR="00311201" w:rsidRPr="00E13EDF">
                    <w:rPr>
                      <w:rFonts w:ascii="Gill Sans MT" w:hAnsi="Gill Sans MT" w:cs="Arial"/>
                    </w:rPr>
                    <w:t xml:space="preserve">następujących </w:t>
                  </w:r>
                  <w:r w:rsidRPr="00E13EDF">
                    <w:rPr>
                      <w:rFonts w:ascii="Gill Sans MT" w:hAnsi="Gill Sans MT" w:cs="Arial"/>
                    </w:rPr>
                    <w:t>szkoleniach związanych z podnoszeniem kompetencji zawodowych</w:t>
                  </w:r>
                  <w:r w:rsidR="00311201" w:rsidRPr="00E13EDF">
                    <w:rPr>
                      <w:rFonts w:ascii="Gill Sans MT" w:hAnsi="Gill Sans MT" w:cs="Arial"/>
                    </w:rPr>
                    <w:t>:</w:t>
                  </w:r>
                  <w:r w:rsidRPr="00E13EDF">
                    <w:rPr>
                      <w:rFonts w:ascii="Gill Sans MT" w:hAnsi="Gill Sans MT" w:cs="Arial"/>
                    </w:rPr>
                    <w:t xml:space="preserve"> </w:t>
                  </w:r>
                </w:p>
                <w:p w14:paraId="3CFDA78D" w14:textId="77777777" w:rsidR="008216F9" w:rsidRPr="00E13EDF" w:rsidRDefault="008216F9" w:rsidP="00B3472B">
                  <w:pPr>
                    <w:tabs>
                      <w:tab w:val="left" w:pos="540"/>
                    </w:tabs>
                    <w:spacing w:line="360" w:lineRule="auto"/>
                    <w:jc w:val="both"/>
                    <w:rPr>
                      <w:rFonts w:ascii="Gill Sans MT" w:hAnsi="Gill Sans MT" w:cs="Arial"/>
                    </w:rPr>
                  </w:pPr>
                </w:p>
                <w:p w14:paraId="7C2DC791" w14:textId="3D262C83" w:rsidR="00311201" w:rsidRPr="00E13EDF" w:rsidRDefault="00B3472B" w:rsidP="00B3472B">
                  <w:pPr>
                    <w:tabs>
                      <w:tab w:val="left" w:pos="0"/>
                    </w:tabs>
                    <w:spacing w:line="360" w:lineRule="auto"/>
                    <w:ind w:hanging="426"/>
                    <w:jc w:val="both"/>
                    <w:rPr>
                      <w:rFonts w:ascii="Gill Sans MT" w:hAnsi="Gill Sans MT" w:cs="Arial"/>
                    </w:rPr>
                  </w:pPr>
                  <w:r w:rsidRPr="00E13EDF">
                    <w:rPr>
                      <w:rFonts w:ascii="Gill Sans MT" w:hAnsi="Gill Sans MT" w:cs="Arial"/>
                    </w:rPr>
                    <w:lastRenderedPageBreak/>
                    <w:t xml:space="preserve">      </w:t>
                  </w:r>
                  <w:r w:rsidR="008D659C" w:rsidRPr="00E13EDF">
                    <w:rPr>
                      <w:rFonts w:ascii="Gill Sans MT" w:hAnsi="Gill Sans MT" w:cs="Arial"/>
                    </w:rPr>
                    <w:t xml:space="preserve">- </w:t>
                  </w:r>
                  <w:r w:rsidR="00311201" w:rsidRPr="00E13EDF">
                    <w:rPr>
                      <w:rFonts w:ascii="Gill Sans MT" w:hAnsi="Gill Sans MT" w:cs="Arial"/>
                    </w:rPr>
                    <w:t>19 pracowników Wydziału Przeciwdziałania Przemocy Domowej MOPS w Łodzi uczestniczyło w 3 dniowym szkoleniu</w:t>
                  </w:r>
                  <w:r w:rsidRPr="00E13EDF">
                    <w:rPr>
                      <w:rFonts w:ascii="Gill Sans MT" w:hAnsi="Gill Sans MT" w:cs="Arial"/>
                    </w:rPr>
                    <w:t xml:space="preserve"> </w:t>
                  </w:r>
                  <w:r w:rsidR="00311201" w:rsidRPr="00E13EDF">
                    <w:rPr>
                      <w:rFonts w:ascii="Gill Sans MT" w:hAnsi="Gill Sans MT" w:cs="Arial"/>
                    </w:rPr>
                    <w:t>organizowan</w:t>
                  </w:r>
                  <w:r w:rsidRPr="00E13EDF">
                    <w:rPr>
                      <w:rFonts w:ascii="Gill Sans MT" w:hAnsi="Gill Sans MT" w:cs="Arial"/>
                    </w:rPr>
                    <w:t>ym</w:t>
                  </w:r>
                  <w:r w:rsidR="00311201" w:rsidRPr="00E13EDF">
                    <w:rPr>
                      <w:rFonts w:ascii="Gill Sans MT" w:hAnsi="Gill Sans MT" w:cs="Arial"/>
                    </w:rPr>
                    <w:t xml:space="preserve"> przez RCPS </w:t>
                  </w:r>
                  <w:r w:rsidR="00E31BB0" w:rsidRPr="00E13EDF">
                    <w:rPr>
                      <w:rFonts w:ascii="Gill Sans MT" w:hAnsi="Gill Sans MT" w:cs="Arial"/>
                    </w:rPr>
                    <w:t xml:space="preserve">w Łodzi </w:t>
                  </w:r>
                  <w:r w:rsidR="00311201" w:rsidRPr="00E13EDF">
                    <w:rPr>
                      <w:rFonts w:ascii="Gill Sans MT" w:hAnsi="Gill Sans MT" w:cs="Arial"/>
                    </w:rPr>
                    <w:t xml:space="preserve">dla członków Zespołu Interdyscyplinarnego i grup </w:t>
                  </w:r>
                  <w:proofErr w:type="spellStart"/>
                  <w:r w:rsidR="00311201" w:rsidRPr="00E13EDF">
                    <w:rPr>
                      <w:rFonts w:ascii="Gill Sans MT" w:hAnsi="Gill Sans MT" w:cs="Arial"/>
                    </w:rPr>
                    <w:t>diagnostyczno</w:t>
                  </w:r>
                  <w:proofErr w:type="spellEnd"/>
                  <w:r w:rsidR="00311201" w:rsidRPr="00E13EDF">
                    <w:rPr>
                      <w:rFonts w:ascii="Gill Sans MT" w:hAnsi="Gill Sans MT" w:cs="Arial"/>
                    </w:rPr>
                    <w:t xml:space="preserve"> </w:t>
                  </w:r>
                  <w:r w:rsidR="00E31BB0" w:rsidRPr="00E13EDF">
                    <w:rPr>
                      <w:rFonts w:ascii="Gill Sans MT" w:hAnsi="Gill Sans MT" w:cs="Arial"/>
                    </w:rPr>
                    <w:t>–</w:t>
                  </w:r>
                  <w:r w:rsidR="00311201" w:rsidRPr="00E13EDF">
                    <w:rPr>
                      <w:rFonts w:ascii="Gill Sans MT" w:hAnsi="Gill Sans MT" w:cs="Arial"/>
                    </w:rPr>
                    <w:t xml:space="preserve"> pomocowych</w:t>
                  </w:r>
                  <w:r w:rsidR="00E31BB0" w:rsidRPr="00E13EDF">
                    <w:rPr>
                      <w:rFonts w:ascii="Gill Sans MT" w:hAnsi="Gill Sans MT" w:cs="Arial"/>
                    </w:rPr>
                    <w:t>;</w:t>
                  </w:r>
                </w:p>
                <w:p w14:paraId="034DFD57" w14:textId="0119CCFA" w:rsidR="00311201" w:rsidRPr="00E13EDF" w:rsidRDefault="00B3472B" w:rsidP="00B3472B">
                  <w:pPr>
                    <w:tabs>
                      <w:tab w:val="left" w:pos="540"/>
                    </w:tabs>
                    <w:spacing w:line="360" w:lineRule="auto"/>
                    <w:jc w:val="both"/>
                    <w:rPr>
                      <w:rFonts w:ascii="Gill Sans MT" w:hAnsi="Gill Sans MT" w:cs="Arial"/>
                    </w:rPr>
                  </w:pPr>
                  <w:r w:rsidRPr="00E13EDF">
                    <w:rPr>
                      <w:rFonts w:ascii="Gill Sans MT" w:hAnsi="Gill Sans MT" w:cs="Arial"/>
                    </w:rPr>
                    <w:t xml:space="preserve">- </w:t>
                  </w:r>
                  <w:r w:rsidR="00311201" w:rsidRPr="00E13EDF">
                    <w:rPr>
                      <w:rFonts w:ascii="Gill Sans MT" w:hAnsi="Gill Sans MT" w:cs="Arial"/>
                    </w:rPr>
                    <w:t xml:space="preserve">4 </w:t>
                  </w:r>
                  <w:r w:rsidR="00E31BB0" w:rsidRPr="00E13EDF">
                    <w:rPr>
                      <w:rFonts w:ascii="Gill Sans MT" w:hAnsi="Gill Sans MT" w:cs="Arial"/>
                    </w:rPr>
                    <w:t xml:space="preserve">osoby wzięły udział w szkoleniu: </w:t>
                  </w:r>
                  <w:r w:rsidR="00311201" w:rsidRPr="00E13EDF">
                    <w:rPr>
                      <w:rFonts w:ascii="Gill Sans MT" w:hAnsi="Gill Sans MT" w:cs="Arial"/>
                      <w:i/>
                      <w:iCs/>
                    </w:rPr>
                    <w:t>Skuteczny system wsparcia i reagowania na przemoc wobec osób z niepełnosprawnościami – FAM</w:t>
                  </w:r>
                  <w:r w:rsidR="00E31BB0" w:rsidRPr="00E13EDF">
                    <w:rPr>
                      <w:rFonts w:ascii="Gill Sans MT" w:hAnsi="Gill Sans MT" w:cs="Arial"/>
                      <w:i/>
                      <w:iCs/>
                    </w:rPr>
                    <w:t>;</w:t>
                  </w:r>
                </w:p>
                <w:p w14:paraId="61FCA93A" w14:textId="6B72A98E" w:rsidR="00311201" w:rsidRPr="00E13EDF" w:rsidRDefault="00B3472B" w:rsidP="00B3472B">
                  <w:pPr>
                    <w:tabs>
                      <w:tab w:val="left" w:pos="540"/>
                    </w:tabs>
                    <w:spacing w:line="360" w:lineRule="auto"/>
                    <w:jc w:val="both"/>
                    <w:rPr>
                      <w:rFonts w:ascii="Gill Sans MT" w:hAnsi="Gill Sans MT" w:cs="Arial"/>
                    </w:rPr>
                  </w:pPr>
                  <w:r w:rsidRPr="00E13EDF">
                    <w:rPr>
                      <w:rFonts w:ascii="Gill Sans MT" w:hAnsi="Gill Sans MT" w:cs="Arial"/>
                    </w:rPr>
                    <w:t xml:space="preserve">- </w:t>
                  </w:r>
                  <w:r w:rsidR="00311201" w:rsidRPr="00E13EDF">
                    <w:rPr>
                      <w:rFonts w:ascii="Gill Sans MT" w:hAnsi="Gill Sans MT" w:cs="Arial"/>
                    </w:rPr>
                    <w:t xml:space="preserve">1 osoba </w:t>
                  </w:r>
                  <w:r w:rsidR="00E31BB0" w:rsidRPr="00E13EDF">
                    <w:rPr>
                      <w:rFonts w:ascii="Gill Sans MT" w:hAnsi="Gill Sans MT" w:cs="Arial"/>
                    </w:rPr>
                    <w:t>uczestniczyła w szkoleniu na temat:</w:t>
                  </w:r>
                  <w:r w:rsidR="00311201" w:rsidRPr="00E13EDF">
                    <w:rPr>
                      <w:rFonts w:ascii="Gill Sans MT" w:hAnsi="Gill Sans MT" w:cs="Arial"/>
                    </w:rPr>
                    <w:t xml:space="preserve"> </w:t>
                  </w:r>
                  <w:r w:rsidR="00E31BB0" w:rsidRPr="00E13EDF">
                    <w:rPr>
                      <w:rFonts w:ascii="Gill Sans MT" w:hAnsi="Gill Sans MT" w:cs="Arial"/>
                      <w:i/>
                      <w:iCs/>
                    </w:rPr>
                    <w:t>C</w:t>
                  </w:r>
                  <w:r w:rsidR="00311201" w:rsidRPr="00E13EDF">
                    <w:rPr>
                      <w:rFonts w:ascii="Gill Sans MT" w:hAnsi="Gill Sans MT" w:cs="Arial"/>
                      <w:i/>
                      <w:iCs/>
                    </w:rPr>
                    <w:t>yberprzemoc wśród młodzieży</w:t>
                  </w:r>
                  <w:r w:rsidR="00311201" w:rsidRPr="00E13EDF">
                    <w:rPr>
                      <w:rFonts w:ascii="Gill Sans MT" w:hAnsi="Gill Sans MT" w:cs="Arial"/>
                    </w:rPr>
                    <w:t xml:space="preserve"> –</w:t>
                  </w:r>
                  <w:r w:rsidR="00E31BB0" w:rsidRPr="00E13EDF">
                    <w:rPr>
                      <w:rFonts w:ascii="Gill Sans MT" w:hAnsi="Gill Sans MT" w:cs="Arial"/>
                    </w:rPr>
                    <w:t xml:space="preserve"> organizowanego przez</w:t>
                  </w:r>
                  <w:r w:rsidR="00311201" w:rsidRPr="00E13EDF">
                    <w:rPr>
                      <w:rFonts w:ascii="Gill Sans MT" w:hAnsi="Gill Sans MT" w:cs="Arial"/>
                    </w:rPr>
                    <w:t xml:space="preserve"> Urząd Marszałkowski</w:t>
                  </w:r>
                  <w:r w:rsidR="00E31BB0" w:rsidRPr="00E13EDF">
                    <w:rPr>
                      <w:rFonts w:ascii="Gill Sans MT" w:hAnsi="Gill Sans MT" w:cs="Arial"/>
                    </w:rPr>
                    <w:t xml:space="preserve"> w Łodzi;</w:t>
                  </w:r>
                </w:p>
                <w:p w14:paraId="34F4FFDF" w14:textId="28DFAF7D" w:rsidR="00311201" w:rsidRPr="00E13EDF" w:rsidRDefault="00B3472B" w:rsidP="00B3472B">
                  <w:pPr>
                    <w:tabs>
                      <w:tab w:val="left" w:pos="540"/>
                    </w:tabs>
                    <w:spacing w:line="360" w:lineRule="auto"/>
                    <w:jc w:val="both"/>
                    <w:rPr>
                      <w:rFonts w:ascii="Gill Sans MT" w:hAnsi="Gill Sans MT" w:cs="Arial"/>
                    </w:rPr>
                  </w:pPr>
                  <w:r w:rsidRPr="00E13EDF">
                    <w:rPr>
                      <w:rFonts w:ascii="Gill Sans MT" w:hAnsi="Gill Sans MT" w:cs="Arial"/>
                    </w:rPr>
                    <w:t xml:space="preserve">- </w:t>
                  </w:r>
                  <w:r w:rsidR="00311201" w:rsidRPr="00E13EDF">
                    <w:rPr>
                      <w:rFonts w:ascii="Gill Sans MT" w:hAnsi="Gill Sans MT" w:cs="Arial"/>
                    </w:rPr>
                    <w:t xml:space="preserve">3 osoby </w:t>
                  </w:r>
                  <w:r w:rsidR="00E31BB0" w:rsidRPr="00E13EDF">
                    <w:rPr>
                      <w:rFonts w:ascii="Gill Sans MT" w:hAnsi="Gill Sans MT" w:cs="Arial"/>
                    </w:rPr>
                    <w:t>–</w:t>
                  </w:r>
                  <w:r w:rsidR="00311201" w:rsidRPr="00E13EDF">
                    <w:rPr>
                      <w:rFonts w:ascii="Gill Sans MT" w:hAnsi="Gill Sans MT" w:cs="Arial"/>
                    </w:rPr>
                    <w:t xml:space="preserve"> </w:t>
                  </w:r>
                  <w:r w:rsidR="00E31BB0" w:rsidRPr="00E13EDF">
                    <w:rPr>
                      <w:rFonts w:ascii="Gill Sans MT" w:hAnsi="Gill Sans MT" w:cs="Arial"/>
                    </w:rPr>
                    <w:t xml:space="preserve">wzięły udział w szkoleniu na temat: </w:t>
                  </w:r>
                  <w:r w:rsidR="00311201" w:rsidRPr="00E13EDF">
                    <w:rPr>
                      <w:rFonts w:ascii="Gill Sans MT" w:hAnsi="Gill Sans MT" w:cs="Arial"/>
                      <w:i/>
                      <w:iCs/>
                    </w:rPr>
                    <w:t>Promowanie równości płci i sprawiedliwości społecznej poprzez edukację młodzieży</w:t>
                  </w:r>
                  <w:r w:rsidR="00E31BB0" w:rsidRPr="00E13EDF">
                    <w:rPr>
                      <w:rFonts w:ascii="Gill Sans MT" w:hAnsi="Gill Sans MT" w:cs="Arial"/>
                    </w:rPr>
                    <w:t>, organizowanym przez</w:t>
                  </w:r>
                  <w:r w:rsidR="00311201" w:rsidRPr="00E13EDF">
                    <w:rPr>
                      <w:rFonts w:ascii="Gill Sans MT" w:hAnsi="Gill Sans MT" w:cs="Arial"/>
                      <w:i/>
                      <w:iCs/>
                    </w:rPr>
                    <w:t xml:space="preserve"> </w:t>
                  </w:r>
                  <w:r w:rsidR="00311201" w:rsidRPr="00E13EDF">
                    <w:rPr>
                      <w:rFonts w:ascii="Gill Sans MT" w:hAnsi="Gill Sans MT" w:cs="Arial"/>
                    </w:rPr>
                    <w:t>– Wydział Nauk o Wychowaniu</w:t>
                  </w:r>
                  <w:r w:rsidR="00E31BB0" w:rsidRPr="00E13EDF">
                    <w:rPr>
                      <w:rFonts w:ascii="Gill Sans MT" w:hAnsi="Gill Sans MT" w:cs="Arial"/>
                    </w:rPr>
                    <w:t xml:space="preserve"> UŁ w Łodzi;</w:t>
                  </w:r>
                </w:p>
                <w:p w14:paraId="3608EAC6" w14:textId="52F2FB53" w:rsidR="00311201" w:rsidRPr="00E13EDF" w:rsidRDefault="00B3472B" w:rsidP="00B3472B">
                  <w:pPr>
                    <w:tabs>
                      <w:tab w:val="left" w:pos="540"/>
                    </w:tabs>
                    <w:spacing w:line="360" w:lineRule="auto"/>
                    <w:jc w:val="both"/>
                    <w:rPr>
                      <w:rFonts w:ascii="Gill Sans MT" w:hAnsi="Gill Sans MT" w:cs="Arial"/>
                    </w:rPr>
                  </w:pPr>
                  <w:r w:rsidRPr="00E13EDF">
                    <w:rPr>
                      <w:rFonts w:ascii="Gill Sans MT" w:hAnsi="Gill Sans MT" w:cs="Arial"/>
                    </w:rPr>
                    <w:t xml:space="preserve">- </w:t>
                  </w:r>
                  <w:r w:rsidR="00311201" w:rsidRPr="00E13EDF">
                    <w:rPr>
                      <w:rFonts w:ascii="Gill Sans MT" w:hAnsi="Gill Sans MT" w:cs="Arial"/>
                    </w:rPr>
                    <w:t xml:space="preserve">3 osoby </w:t>
                  </w:r>
                  <w:r w:rsidR="007B696C" w:rsidRPr="00E13EDF">
                    <w:rPr>
                      <w:rFonts w:ascii="Gill Sans MT" w:hAnsi="Gill Sans MT" w:cs="Arial"/>
                    </w:rPr>
                    <w:t>wzięły udział w szkoleniu na temat</w:t>
                  </w:r>
                  <w:r w:rsidR="00FD4087" w:rsidRPr="00E13EDF">
                    <w:rPr>
                      <w:rFonts w:ascii="Gill Sans MT" w:hAnsi="Gill Sans MT" w:cs="Arial"/>
                    </w:rPr>
                    <w:t>:</w:t>
                  </w:r>
                  <w:r w:rsidR="00311201" w:rsidRPr="00E13EDF">
                    <w:rPr>
                      <w:rFonts w:ascii="Gill Sans MT" w:hAnsi="Gill Sans MT" w:cs="Arial"/>
                    </w:rPr>
                    <w:t xml:space="preserve"> </w:t>
                  </w:r>
                  <w:r w:rsidR="00FD4087" w:rsidRPr="00E13EDF">
                    <w:rPr>
                      <w:rFonts w:ascii="Gill Sans MT" w:hAnsi="Gill Sans MT" w:cs="Arial"/>
                      <w:i/>
                      <w:iCs/>
                    </w:rPr>
                    <w:t>S</w:t>
                  </w:r>
                  <w:r w:rsidR="00311201" w:rsidRPr="00E13EDF">
                    <w:rPr>
                      <w:rFonts w:ascii="Gill Sans MT" w:hAnsi="Gill Sans MT" w:cs="Arial"/>
                      <w:i/>
                      <w:iCs/>
                    </w:rPr>
                    <w:t>ystem wsparcia i reagowania na przemoc wobec niepełnosprawnych</w:t>
                  </w:r>
                  <w:r w:rsidR="00311201" w:rsidRPr="00E13EDF">
                    <w:rPr>
                      <w:rFonts w:ascii="Gill Sans MT" w:hAnsi="Gill Sans MT" w:cs="Arial"/>
                    </w:rPr>
                    <w:t xml:space="preserve"> – FAM</w:t>
                  </w:r>
                  <w:r w:rsidR="00FD4087" w:rsidRPr="00E13EDF">
                    <w:rPr>
                      <w:rFonts w:ascii="Gill Sans MT" w:hAnsi="Gill Sans MT" w:cs="Arial"/>
                    </w:rPr>
                    <w:t>;</w:t>
                  </w:r>
                </w:p>
                <w:p w14:paraId="0F2382D4" w14:textId="4EA08EB8" w:rsidR="00311201" w:rsidRPr="00E13EDF" w:rsidRDefault="00B3472B" w:rsidP="00B3472B">
                  <w:pPr>
                    <w:tabs>
                      <w:tab w:val="left" w:pos="540"/>
                    </w:tabs>
                    <w:spacing w:line="360" w:lineRule="auto"/>
                    <w:jc w:val="both"/>
                    <w:rPr>
                      <w:rFonts w:ascii="Gill Sans MT" w:hAnsi="Gill Sans MT" w:cs="Arial"/>
                    </w:rPr>
                  </w:pPr>
                  <w:r w:rsidRPr="00E13EDF">
                    <w:rPr>
                      <w:rFonts w:ascii="Gill Sans MT" w:hAnsi="Gill Sans MT" w:cs="Arial"/>
                    </w:rPr>
                    <w:t xml:space="preserve">- </w:t>
                  </w:r>
                  <w:r w:rsidR="00311201" w:rsidRPr="00E13EDF">
                    <w:rPr>
                      <w:rFonts w:ascii="Gill Sans MT" w:hAnsi="Gill Sans MT" w:cs="Arial"/>
                    </w:rPr>
                    <w:t xml:space="preserve">3 osoby </w:t>
                  </w:r>
                  <w:r w:rsidR="00FD4087" w:rsidRPr="00E13EDF">
                    <w:rPr>
                      <w:rFonts w:ascii="Gill Sans MT" w:hAnsi="Gill Sans MT" w:cs="Arial"/>
                    </w:rPr>
                    <w:t>wzięły udział w szkoleniu na temat:</w:t>
                  </w:r>
                  <w:r w:rsidR="00311201" w:rsidRPr="00E13EDF">
                    <w:rPr>
                      <w:rFonts w:ascii="Gill Sans MT" w:hAnsi="Gill Sans MT" w:cs="Arial"/>
                    </w:rPr>
                    <w:t xml:space="preserve"> </w:t>
                  </w:r>
                  <w:r w:rsidR="00311201" w:rsidRPr="00E13EDF">
                    <w:rPr>
                      <w:rFonts w:ascii="Gill Sans MT" w:hAnsi="Gill Sans MT" w:cs="Arial"/>
                      <w:i/>
                      <w:iCs/>
                    </w:rPr>
                    <w:t>Praca z dziećmi doświadczającymi przemocy</w:t>
                  </w:r>
                  <w:r w:rsidR="00311201" w:rsidRPr="00E13EDF">
                    <w:rPr>
                      <w:rFonts w:ascii="Gill Sans MT" w:hAnsi="Gill Sans MT" w:cs="Arial"/>
                    </w:rPr>
                    <w:t xml:space="preserve"> – UNICEF</w:t>
                  </w:r>
                  <w:r w:rsidR="00FD4087" w:rsidRPr="00E13EDF">
                    <w:rPr>
                      <w:rFonts w:ascii="Gill Sans MT" w:hAnsi="Gill Sans MT" w:cs="Arial"/>
                    </w:rPr>
                    <w:t>;</w:t>
                  </w:r>
                </w:p>
                <w:p w14:paraId="605EAAC6" w14:textId="1BA2E35E" w:rsidR="00311201" w:rsidRPr="00E13EDF" w:rsidRDefault="00FD4087" w:rsidP="00B3472B">
                  <w:pPr>
                    <w:tabs>
                      <w:tab w:val="left" w:pos="540"/>
                    </w:tabs>
                    <w:spacing w:line="360" w:lineRule="auto"/>
                    <w:jc w:val="both"/>
                    <w:rPr>
                      <w:rFonts w:ascii="Gill Sans MT" w:hAnsi="Gill Sans MT" w:cs="Arial"/>
                    </w:rPr>
                  </w:pPr>
                  <w:r w:rsidRPr="00E13EDF">
                    <w:rPr>
                      <w:rFonts w:ascii="Gill Sans MT" w:hAnsi="Gill Sans MT" w:cs="Arial"/>
                    </w:rPr>
                    <w:t xml:space="preserve">- </w:t>
                  </w:r>
                  <w:r w:rsidR="00311201" w:rsidRPr="00E13EDF">
                    <w:rPr>
                      <w:rFonts w:ascii="Gill Sans MT" w:hAnsi="Gill Sans MT" w:cs="Arial"/>
                    </w:rPr>
                    <w:t xml:space="preserve">11 osób </w:t>
                  </w:r>
                  <w:r w:rsidRPr="00E13EDF">
                    <w:rPr>
                      <w:rFonts w:ascii="Gill Sans MT" w:hAnsi="Gill Sans MT" w:cs="Arial"/>
                    </w:rPr>
                    <w:t xml:space="preserve">wzięło udział w </w:t>
                  </w:r>
                  <w:proofErr w:type="spellStart"/>
                  <w:r w:rsidRPr="00E13EDF">
                    <w:rPr>
                      <w:rFonts w:ascii="Gill Sans MT" w:hAnsi="Gill Sans MT" w:cs="Arial"/>
                    </w:rPr>
                    <w:t>superwizji</w:t>
                  </w:r>
                  <w:proofErr w:type="spellEnd"/>
                  <w:r w:rsidR="00311201" w:rsidRPr="00E13EDF">
                    <w:rPr>
                      <w:rFonts w:ascii="Gill Sans MT" w:hAnsi="Gill Sans MT" w:cs="Arial"/>
                    </w:rPr>
                    <w:t xml:space="preserve"> </w:t>
                  </w:r>
                  <w:r w:rsidRPr="00E13EDF">
                    <w:rPr>
                      <w:rFonts w:ascii="Gill Sans MT" w:hAnsi="Gill Sans MT" w:cs="Arial"/>
                    </w:rPr>
                    <w:t>organizowanej w ramach wsparcia</w:t>
                  </w:r>
                  <w:r w:rsidR="00311201" w:rsidRPr="00E13EDF">
                    <w:rPr>
                      <w:rFonts w:ascii="Gill Sans MT" w:hAnsi="Gill Sans MT" w:cs="Arial"/>
                    </w:rPr>
                    <w:t xml:space="preserve"> </w:t>
                  </w:r>
                  <w:r w:rsidRPr="00E13EDF">
                    <w:rPr>
                      <w:rFonts w:ascii="Gill Sans MT" w:hAnsi="Gill Sans MT" w:cs="Arial"/>
                    </w:rPr>
                    <w:t xml:space="preserve">- </w:t>
                  </w:r>
                  <w:r w:rsidR="00311201" w:rsidRPr="00E13EDF">
                    <w:rPr>
                      <w:rFonts w:ascii="Gill Sans MT" w:hAnsi="Gill Sans MT" w:cs="Arial"/>
                    </w:rPr>
                    <w:t>Niebiesk</w:t>
                  </w:r>
                  <w:r w:rsidRPr="00E13EDF">
                    <w:rPr>
                      <w:rFonts w:ascii="Gill Sans MT" w:hAnsi="Gill Sans MT" w:cs="Arial"/>
                    </w:rPr>
                    <w:t>a</w:t>
                  </w:r>
                  <w:r w:rsidR="00311201" w:rsidRPr="00E13EDF">
                    <w:rPr>
                      <w:rFonts w:ascii="Gill Sans MT" w:hAnsi="Gill Sans MT" w:cs="Arial"/>
                    </w:rPr>
                    <w:t xml:space="preserve"> Linia</w:t>
                  </w:r>
                  <w:r w:rsidRPr="00E13EDF">
                    <w:rPr>
                      <w:rFonts w:ascii="Gill Sans MT" w:hAnsi="Gill Sans MT" w:cs="Arial"/>
                    </w:rPr>
                    <w:t>;</w:t>
                  </w:r>
                </w:p>
                <w:p w14:paraId="2ACA4AC4" w14:textId="637208C6" w:rsidR="00311201" w:rsidRPr="00E13EDF" w:rsidRDefault="00FD4087" w:rsidP="00B3472B">
                  <w:pPr>
                    <w:tabs>
                      <w:tab w:val="left" w:pos="540"/>
                    </w:tabs>
                    <w:spacing w:line="360" w:lineRule="auto"/>
                    <w:jc w:val="both"/>
                    <w:rPr>
                      <w:rFonts w:ascii="Gill Sans MT" w:hAnsi="Gill Sans MT" w:cs="Arial"/>
                    </w:rPr>
                  </w:pPr>
                  <w:r w:rsidRPr="00E13EDF">
                    <w:rPr>
                      <w:rFonts w:ascii="Gill Sans MT" w:hAnsi="Gill Sans MT" w:cs="Arial"/>
                    </w:rPr>
                    <w:t xml:space="preserve">- </w:t>
                  </w:r>
                  <w:r w:rsidR="00311201" w:rsidRPr="00E13EDF">
                    <w:rPr>
                      <w:rFonts w:ascii="Gill Sans MT" w:hAnsi="Gill Sans MT" w:cs="Arial"/>
                    </w:rPr>
                    <w:t xml:space="preserve">2 osoby </w:t>
                  </w:r>
                  <w:r w:rsidRPr="00E13EDF">
                    <w:rPr>
                      <w:rFonts w:ascii="Gill Sans MT" w:hAnsi="Gill Sans MT" w:cs="Arial"/>
                    </w:rPr>
                    <w:t xml:space="preserve">uczestniczyły w szkoleniu pt.: </w:t>
                  </w:r>
                  <w:r w:rsidR="00311201" w:rsidRPr="00E13EDF">
                    <w:rPr>
                      <w:rFonts w:ascii="Gill Sans MT" w:hAnsi="Gill Sans MT" w:cs="Arial"/>
                    </w:rPr>
                    <w:t xml:space="preserve"> </w:t>
                  </w:r>
                  <w:r w:rsidRPr="00E13EDF">
                    <w:rPr>
                      <w:rFonts w:ascii="Gill Sans MT" w:hAnsi="Gill Sans MT" w:cs="Arial"/>
                      <w:i/>
                      <w:iCs/>
                    </w:rPr>
                    <w:t>I</w:t>
                  </w:r>
                  <w:r w:rsidR="00311201" w:rsidRPr="00E13EDF">
                    <w:rPr>
                      <w:rFonts w:ascii="Gill Sans MT" w:hAnsi="Gill Sans MT" w:cs="Arial"/>
                      <w:i/>
                      <w:iCs/>
                    </w:rPr>
                    <w:t>dentyfikacja i wsparcie ofiar handlu ludźmi</w:t>
                  </w:r>
                  <w:r w:rsidRPr="00E13EDF">
                    <w:rPr>
                      <w:rFonts w:ascii="Gill Sans MT" w:hAnsi="Gill Sans MT" w:cs="Arial"/>
                    </w:rPr>
                    <w:t>, organizowanym przez KMP Policji w Łodzi;</w:t>
                  </w:r>
                </w:p>
                <w:p w14:paraId="2DA31D11" w14:textId="25E08959" w:rsidR="00311201" w:rsidRPr="00E13EDF" w:rsidRDefault="00FD4087" w:rsidP="00B3472B">
                  <w:pPr>
                    <w:tabs>
                      <w:tab w:val="left" w:pos="540"/>
                    </w:tabs>
                    <w:spacing w:line="360" w:lineRule="auto"/>
                    <w:jc w:val="both"/>
                    <w:rPr>
                      <w:rFonts w:ascii="Gill Sans MT" w:hAnsi="Gill Sans MT" w:cs="Arial"/>
                    </w:rPr>
                  </w:pPr>
                  <w:r w:rsidRPr="00E13EDF">
                    <w:rPr>
                      <w:rFonts w:ascii="Gill Sans MT" w:hAnsi="Gill Sans MT" w:cs="Arial"/>
                    </w:rPr>
                    <w:t xml:space="preserve">- </w:t>
                  </w:r>
                  <w:r w:rsidR="00311201" w:rsidRPr="00E13EDF">
                    <w:rPr>
                      <w:rFonts w:ascii="Gill Sans MT" w:hAnsi="Gill Sans MT" w:cs="Arial"/>
                    </w:rPr>
                    <w:t xml:space="preserve">6 osób </w:t>
                  </w:r>
                  <w:r w:rsidRPr="00E13EDF">
                    <w:rPr>
                      <w:rFonts w:ascii="Gill Sans MT" w:hAnsi="Gill Sans MT" w:cs="Arial"/>
                    </w:rPr>
                    <w:t>brało udział w szkoleniu pt.:</w:t>
                  </w:r>
                  <w:r w:rsidR="00311201" w:rsidRPr="00E13EDF">
                    <w:rPr>
                      <w:rFonts w:ascii="Gill Sans MT" w:hAnsi="Gill Sans MT" w:cs="Arial"/>
                    </w:rPr>
                    <w:t xml:space="preserve"> </w:t>
                  </w:r>
                  <w:r w:rsidR="00311201" w:rsidRPr="00E13EDF">
                    <w:rPr>
                      <w:rFonts w:ascii="Gill Sans MT" w:hAnsi="Gill Sans MT" w:cs="Arial"/>
                      <w:i/>
                      <w:iCs/>
                    </w:rPr>
                    <w:t xml:space="preserve">Przemoc wobec dzieci z doświadczeniem uchodźczym. Przyczyny, zapobieganie, reagowanie </w:t>
                  </w:r>
                  <w:r w:rsidR="00311201" w:rsidRPr="00E13EDF">
                    <w:rPr>
                      <w:rFonts w:ascii="Gill Sans MT" w:hAnsi="Gill Sans MT" w:cs="Arial"/>
                    </w:rPr>
                    <w:t>– Fundacja Dajemy Dzieciom Siłę</w:t>
                  </w:r>
                  <w:r w:rsidRPr="00E13EDF">
                    <w:rPr>
                      <w:rFonts w:ascii="Gill Sans MT" w:hAnsi="Gill Sans MT" w:cs="Arial"/>
                    </w:rPr>
                    <w:t>;</w:t>
                  </w:r>
                </w:p>
                <w:p w14:paraId="659EE32D" w14:textId="08896C11" w:rsidR="00311201" w:rsidRPr="00E13EDF" w:rsidRDefault="00A6608A" w:rsidP="00B3472B">
                  <w:pPr>
                    <w:tabs>
                      <w:tab w:val="left" w:pos="540"/>
                    </w:tabs>
                    <w:spacing w:line="360" w:lineRule="auto"/>
                    <w:jc w:val="both"/>
                    <w:rPr>
                      <w:rFonts w:ascii="Gill Sans MT" w:hAnsi="Gill Sans MT" w:cs="Arial"/>
                    </w:rPr>
                  </w:pPr>
                  <w:r w:rsidRPr="00E13EDF">
                    <w:rPr>
                      <w:rFonts w:ascii="Gill Sans MT" w:hAnsi="Gill Sans MT" w:cs="Arial"/>
                    </w:rPr>
                    <w:t xml:space="preserve">- </w:t>
                  </w:r>
                  <w:r w:rsidR="00311201" w:rsidRPr="00E13EDF">
                    <w:rPr>
                      <w:rFonts w:ascii="Gill Sans MT" w:hAnsi="Gill Sans MT" w:cs="Arial"/>
                    </w:rPr>
                    <w:t xml:space="preserve">1 osoba </w:t>
                  </w:r>
                  <w:r w:rsidRPr="00E13EDF">
                    <w:rPr>
                      <w:rFonts w:ascii="Gill Sans MT" w:hAnsi="Gill Sans MT" w:cs="Arial"/>
                    </w:rPr>
                    <w:t>uczestniczyła w szkoleniu pt.:</w:t>
                  </w:r>
                  <w:r w:rsidR="00311201" w:rsidRPr="00E13EDF">
                    <w:rPr>
                      <w:rFonts w:ascii="Gill Sans MT" w:hAnsi="Gill Sans MT" w:cs="Arial"/>
                    </w:rPr>
                    <w:t xml:space="preserve"> </w:t>
                  </w:r>
                  <w:r w:rsidR="00311201" w:rsidRPr="00E13EDF">
                    <w:rPr>
                      <w:rFonts w:ascii="Gill Sans MT" w:hAnsi="Gill Sans MT" w:cs="Arial"/>
                      <w:i/>
                      <w:iCs/>
                    </w:rPr>
                    <w:t>Etapy procedury „Niebieskie Karty"- „Niebieska</w:t>
                  </w:r>
                  <w:r w:rsidR="00311201" w:rsidRPr="00E13EDF">
                    <w:rPr>
                      <w:rFonts w:ascii="Gill Sans MT" w:hAnsi="Gill Sans MT" w:cs="Arial"/>
                    </w:rPr>
                    <w:t xml:space="preserve"> </w:t>
                  </w:r>
                  <w:r w:rsidR="00311201" w:rsidRPr="00E13EDF">
                    <w:rPr>
                      <w:rFonts w:ascii="Gill Sans MT" w:hAnsi="Gill Sans MT" w:cs="Arial"/>
                      <w:i/>
                      <w:iCs/>
                    </w:rPr>
                    <w:t>Karta - A” i „Niebieska Karta - B"</w:t>
                  </w:r>
                  <w:r w:rsidRPr="00E13EDF">
                    <w:rPr>
                      <w:rFonts w:ascii="Gill Sans MT" w:hAnsi="Gill Sans MT" w:cs="Arial"/>
                      <w:i/>
                      <w:iCs/>
                    </w:rPr>
                    <w:t>,</w:t>
                  </w:r>
                  <w:r w:rsidRPr="00E13EDF">
                    <w:rPr>
                      <w:rFonts w:ascii="Gill Sans MT" w:hAnsi="Gill Sans MT" w:cs="Arial"/>
                    </w:rPr>
                    <w:t xml:space="preserve"> organizowane przez </w:t>
                  </w:r>
                  <w:r w:rsidR="00311201" w:rsidRPr="00E13EDF">
                    <w:rPr>
                      <w:rFonts w:ascii="Gill Sans MT" w:hAnsi="Gill Sans MT" w:cs="Arial"/>
                    </w:rPr>
                    <w:t xml:space="preserve"> zespół szkolenia </w:t>
                  </w:r>
                  <w:proofErr w:type="spellStart"/>
                  <w:r w:rsidR="00311201" w:rsidRPr="00E13EDF">
                    <w:rPr>
                      <w:rFonts w:ascii="Gill Sans MT" w:hAnsi="Gill Sans MT" w:cs="Arial"/>
                    </w:rPr>
                    <w:t>expert</w:t>
                  </w:r>
                  <w:proofErr w:type="spellEnd"/>
                  <w:r w:rsidR="00311201" w:rsidRPr="00E13EDF">
                    <w:rPr>
                      <w:rFonts w:ascii="Gill Sans MT" w:hAnsi="Gill Sans MT" w:cs="Arial"/>
                    </w:rPr>
                    <w:t xml:space="preserve"> - Anna </w:t>
                  </w:r>
                  <w:proofErr w:type="spellStart"/>
                  <w:r w:rsidR="00311201" w:rsidRPr="00E13EDF">
                    <w:rPr>
                      <w:rFonts w:ascii="Gill Sans MT" w:hAnsi="Gill Sans MT" w:cs="Arial"/>
                    </w:rPr>
                    <w:t>Matras</w:t>
                  </w:r>
                  <w:proofErr w:type="spellEnd"/>
                  <w:r w:rsidRPr="00E13EDF">
                    <w:rPr>
                      <w:rFonts w:ascii="Gill Sans MT" w:hAnsi="Gill Sans MT" w:cs="Arial"/>
                    </w:rPr>
                    <w:t>;</w:t>
                  </w:r>
                </w:p>
                <w:p w14:paraId="6C3E1F47" w14:textId="6A11B173" w:rsidR="00311201" w:rsidRPr="00E13EDF" w:rsidRDefault="00A6608A" w:rsidP="00B3472B">
                  <w:pPr>
                    <w:tabs>
                      <w:tab w:val="left" w:pos="540"/>
                    </w:tabs>
                    <w:spacing w:line="360" w:lineRule="auto"/>
                    <w:jc w:val="both"/>
                    <w:rPr>
                      <w:rFonts w:ascii="Gill Sans MT" w:hAnsi="Gill Sans MT" w:cs="Arial"/>
                    </w:rPr>
                  </w:pPr>
                  <w:r w:rsidRPr="00E13EDF">
                    <w:rPr>
                      <w:rFonts w:ascii="Gill Sans MT" w:hAnsi="Gill Sans MT" w:cs="Arial"/>
                    </w:rPr>
                    <w:t xml:space="preserve">- </w:t>
                  </w:r>
                  <w:r w:rsidR="00311201" w:rsidRPr="00E13EDF">
                    <w:rPr>
                      <w:rFonts w:ascii="Gill Sans MT" w:hAnsi="Gill Sans MT" w:cs="Arial"/>
                    </w:rPr>
                    <w:t xml:space="preserve">2 osoby </w:t>
                  </w:r>
                  <w:r w:rsidRPr="00E13EDF">
                    <w:rPr>
                      <w:rFonts w:ascii="Gill Sans MT" w:hAnsi="Gill Sans MT" w:cs="Arial"/>
                    </w:rPr>
                    <w:t>brały udział w szkoleniu na temat:</w:t>
                  </w:r>
                  <w:r w:rsidR="00311201" w:rsidRPr="00E13EDF">
                    <w:rPr>
                      <w:rFonts w:ascii="Gill Sans MT" w:hAnsi="Gill Sans MT" w:cs="Arial"/>
                    </w:rPr>
                    <w:t xml:space="preserve"> </w:t>
                  </w:r>
                  <w:r w:rsidR="008216F9">
                    <w:rPr>
                      <w:rFonts w:ascii="Gill Sans MT" w:hAnsi="Gill Sans MT" w:cs="Arial"/>
                    </w:rPr>
                    <w:br/>
                  </w:r>
                  <w:r w:rsidR="00311201" w:rsidRPr="00E13EDF">
                    <w:rPr>
                      <w:rFonts w:ascii="Gill Sans MT" w:hAnsi="Gill Sans MT" w:cs="Arial"/>
                      <w:i/>
                      <w:iCs/>
                    </w:rPr>
                    <w:t>Zarządzanie stresem i przeciwdziałanie wypaleniu zawodowemu</w:t>
                  </w:r>
                  <w:r w:rsidRPr="00E13EDF">
                    <w:rPr>
                      <w:rFonts w:ascii="Gill Sans MT" w:hAnsi="Gill Sans MT" w:cs="Arial"/>
                    </w:rPr>
                    <w:t>, organizowane przez</w:t>
                  </w:r>
                  <w:r w:rsidR="00311201" w:rsidRPr="00E13EDF">
                    <w:rPr>
                      <w:rFonts w:ascii="Gill Sans MT" w:hAnsi="Gill Sans MT" w:cs="Arial"/>
                    </w:rPr>
                    <w:t xml:space="preserve"> RCPS</w:t>
                  </w:r>
                  <w:r w:rsidRPr="00E13EDF">
                    <w:rPr>
                      <w:rFonts w:ascii="Gill Sans MT" w:hAnsi="Gill Sans MT" w:cs="Arial"/>
                    </w:rPr>
                    <w:t xml:space="preserve"> w Łodzi.</w:t>
                  </w:r>
                </w:p>
                <w:p w14:paraId="3D03AC23" w14:textId="4E195EEE" w:rsidR="00C00579" w:rsidRPr="00E13EDF" w:rsidRDefault="004E5B15" w:rsidP="00B3472B">
                  <w:pPr>
                    <w:spacing w:line="360" w:lineRule="auto"/>
                    <w:jc w:val="both"/>
                    <w:rPr>
                      <w:rFonts w:ascii="Gill Sans MT" w:hAnsi="Gill Sans MT" w:cs="Arial"/>
                    </w:rPr>
                  </w:pPr>
                  <w:r w:rsidRPr="00E13EDF">
                    <w:rPr>
                      <w:rFonts w:ascii="Gill Sans MT" w:hAnsi="Gill Sans MT" w:cs="Arial"/>
                    </w:rPr>
                    <w:t>Szkolenia były nieodpłatne.</w:t>
                  </w:r>
                </w:p>
                <w:p w14:paraId="6016A152" w14:textId="77777777" w:rsidR="004E5B15" w:rsidRPr="00E13EDF" w:rsidRDefault="004E5B15" w:rsidP="00B3472B">
                  <w:pPr>
                    <w:spacing w:line="360" w:lineRule="auto"/>
                    <w:jc w:val="both"/>
                    <w:rPr>
                      <w:rFonts w:ascii="Gill Sans MT" w:hAnsi="Gill Sans MT" w:cs="Arial"/>
                    </w:rPr>
                  </w:pPr>
                </w:p>
                <w:p w14:paraId="76C35382" w14:textId="50821D06" w:rsidR="004E5B15" w:rsidRPr="00E13EDF" w:rsidRDefault="00743699" w:rsidP="007A3537">
                  <w:pPr>
                    <w:pStyle w:val="Nagwek2"/>
                    <w:numPr>
                      <w:ilvl w:val="0"/>
                      <w:numId w:val="25"/>
                    </w:numPr>
                    <w:spacing w:line="360" w:lineRule="auto"/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</w:rPr>
                  </w:pPr>
                  <w:bookmarkStart w:id="57" w:name="_Toc190950376"/>
                  <w:r w:rsidRPr="00E13EDF"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</w:rPr>
                    <w:t>Organizowanie i prowadzenie interwencji kryzysowej w sytuacjach przemocy w rodzinie</w:t>
                  </w:r>
                  <w:bookmarkEnd w:id="57"/>
                </w:p>
                <w:p w14:paraId="75101883" w14:textId="26254D51" w:rsidR="006207AF" w:rsidRPr="00E13EDF" w:rsidRDefault="006207AF" w:rsidP="006207AF">
                  <w:pPr>
                    <w:tabs>
                      <w:tab w:val="left" w:pos="576"/>
                    </w:tabs>
                    <w:spacing w:line="360" w:lineRule="auto"/>
                    <w:ind w:left="360"/>
                    <w:jc w:val="both"/>
                    <w:rPr>
                      <w:rFonts w:ascii="Gill Sans MT" w:hAnsi="Gill Sans MT" w:cs="Arial"/>
                      <w:color w:val="000000" w:themeColor="text1"/>
                    </w:rPr>
                  </w:pPr>
                  <w:r w:rsidRPr="00E13EDF">
                    <w:rPr>
                      <w:rFonts w:ascii="Gill Sans MT" w:hAnsi="Gill Sans MT" w:cs="Arial"/>
                      <w:color w:val="000000" w:themeColor="text1"/>
                    </w:rPr>
                    <w:t xml:space="preserve">      Działanie było realizowane przez Miejskie Centrum Terapii i Profilaktyki Zdrowotnej im. bł. Rafała Chylińskiego w Łodzi.</w:t>
                  </w:r>
                </w:p>
                <w:p w14:paraId="08E4FB38" w14:textId="77777777" w:rsidR="00FE58CF" w:rsidRDefault="00FE58CF" w:rsidP="006207AF">
                  <w:pPr>
                    <w:spacing w:line="360" w:lineRule="auto"/>
                    <w:ind w:left="360"/>
                    <w:jc w:val="both"/>
                    <w:rPr>
                      <w:rFonts w:ascii="Gill Sans MT" w:hAnsi="Gill Sans MT" w:cs="Arial"/>
                      <w:color w:val="00B0F0"/>
                    </w:rPr>
                  </w:pPr>
                </w:p>
                <w:p w14:paraId="2F0DFB8E" w14:textId="70730DCA" w:rsidR="000A7321" w:rsidRPr="00E13EDF" w:rsidRDefault="006207AF" w:rsidP="006207AF">
                  <w:pPr>
                    <w:spacing w:line="360" w:lineRule="auto"/>
                    <w:ind w:left="360"/>
                    <w:jc w:val="both"/>
                    <w:rPr>
                      <w:rFonts w:ascii="Gill Sans MT" w:hAnsi="Gill Sans MT" w:cs="Arial"/>
                      <w:color w:val="00B0F0"/>
                    </w:rPr>
                  </w:pPr>
                  <w:r w:rsidRPr="00E13EDF">
                    <w:rPr>
                      <w:rFonts w:ascii="Gill Sans MT" w:hAnsi="Gill Sans MT" w:cs="Arial"/>
                      <w:color w:val="00B0F0"/>
                    </w:rPr>
                    <w:t xml:space="preserve">W 2024 roku w ramach telefonu interwencyjnego przeprowadzono 636 kontaktów telefonicznych i udzielono pomocy psychologicznej. Przeprowadzono </w:t>
                  </w:r>
                  <w:r w:rsidR="000A7F19" w:rsidRPr="00E13EDF">
                    <w:rPr>
                      <w:rFonts w:ascii="Gill Sans MT" w:hAnsi="Gill Sans MT" w:cs="Arial"/>
                      <w:color w:val="00B0F0"/>
                    </w:rPr>
                    <w:t xml:space="preserve">251 dyżurów pomocy interwencyjnej i wsparcia. </w:t>
                  </w:r>
                  <w:r w:rsidRPr="00E13EDF">
                    <w:rPr>
                      <w:rFonts w:ascii="Gill Sans MT" w:hAnsi="Gill Sans MT" w:cs="Arial"/>
                      <w:color w:val="00B0F0"/>
                    </w:rPr>
                    <w:t>U</w:t>
                  </w:r>
                  <w:r w:rsidR="000A7F19" w:rsidRPr="00E13EDF">
                    <w:rPr>
                      <w:rFonts w:ascii="Gill Sans MT" w:hAnsi="Gill Sans MT" w:cs="Arial"/>
                      <w:color w:val="00B0F0"/>
                    </w:rPr>
                    <w:t xml:space="preserve">dzielono </w:t>
                  </w:r>
                  <w:r w:rsidRPr="00E13EDF">
                    <w:rPr>
                      <w:rFonts w:ascii="Gill Sans MT" w:hAnsi="Gill Sans MT" w:cs="Arial"/>
                      <w:color w:val="00B0F0"/>
                    </w:rPr>
                    <w:t>80</w:t>
                  </w:r>
                  <w:r w:rsidR="000A7F19" w:rsidRPr="00E13EDF">
                    <w:rPr>
                      <w:rFonts w:ascii="Gill Sans MT" w:hAnsi="Gill Sans MT" w:cs="Arial"/>
                      <w:color w:val="00B0F0"/>
                    </w:rPr>
                    <w:t xml:space="preserve"> porad indywidualnych a </w:t>
                  </w:r>
                  <w:r w:rsidRPr="00E13EDF">
                    <w:rPr>
                      <w:rFonts w:ascii="Gill Sans MT" w:hAnsi="Gill Sans MT" w:cs="Arial"/>
                      <w:color w:val="00B0F0"/>
                    </w:rPr>
                    <w:t>52</w:t>
                  </w:r>
                  <w:r w:rsidR="000A7F19" w:rsidRPr="00E13EDF">
                    <w:rPr>
                      <w:rFonts w:ascii="Gill Sans MT" w:hAnsi="Gill Sans MT" w:cs="Arial"/>
                      <w:color w:val="00B0F0"/>
                    </w:rPr>
                    <w:t xml:space="preserve"> os</w:t>
                  </w:r>
                  <w:r w:rsidRPr="00E13EDF">
                    <w:rPr>
                      <w:rFonts w:ascii="Gill Sans MT" w:hAnsi="Gill Sans MT" w:cs="Arial"/>
                      <w:color w:val="00B0F0"/>
                    </w:rPr>
                    <w:t>o</w:t>
                  </w:r>
                  <w:r w:rsidR="000A7F19" w:rsidRPr="00E13EDF">
                    <w:rPr>
                      <w:rFonts w:ascii="Gill Sans MT" w:hAnsi="Gill Sans MT" w:cs="Arial"/>
                      <w:color w:val="00B0F0"/>
                    </w:rPr>
                    <w:t>b</w:t>
                  </w:r>
                  <w:r w:rsidRPr="00E13EDF">
                    <w:rPr>
                      <w:rFonts w:ascii="Gill Sans MT" w:hAnsi="Gill Sans MT" w:cs="Arial"/>
                      <w:color w:val="00B0F0"/>
                    </w:rPr>
                    <w:t>y</w:t>
                  </w:r>
                  <w:r w:rsidR="000A7F19" w:rsidRPr="00E13EDF">
                    <w:rPr>
                      <w:rFonts w:ascii="Gill Sans MT" w:hAnsi="Gill Sans MT" w:cs="Arial"/>
                      <w:color w:val="00B0F0"/>
                    </w:rPr>
                    <w:t xml:space="preserve"> skorzystał</w:t>
                  </w:r>
                  <w:r w:rsidRPr="00E13EDF">
                    <w:rPr>
                      <w:rFonts w:ascii="Gill Sans MT" w:hAnsi="Gill Sans MT" w:cs="Arial"/>
                      <w:color w:val="00B0F0"/>
                    </w:rPr>
                    <w:t>y</w:t>
                  </w:r>
                  <w:r w:rsidR="000A7F19" w:rsidRPr="00E13EDF">
                    <w:rPr>
                      <w:rFonts w:ascii="Gill Sans MT" w:hAnsi="Gill Sans MT" w:cs="Arial"/>
                      <w:color w:val="00B0F0"/>
                    </w:rPr>
                    <w:t xml:space="preserve"> z terapii indywidualnej. </w:t>
                  </w:r>
                </w:p>
                <w:p w14:paraId="007E9EE1" w14:textId="77777777" w:rsidR="00266DA6" w:rsidRPr="00E13EDF" w:rsidRDefault="00266DA6" w:rsidP="003D4D3B">
                  <w:pPr>
                    <w:spacing w:line="360" w:lineRule="auto"/>
                    <w:ind w:left="360"/>
                    <w:jc w:val="both"/>
                    <w:rPr>
                      <w:rFonts w:ascii="Gill Sans MT" w:hAnsi="Gill Sans MT" w:cs="Arial"/>
                      <w:color w:val="000000" w:themeColor="text1"/>
                    </w:rPr>
                  </w:pPr>
                </w:p>
                <w:p w14:paraId="13145266" w14:textId="40011E79" w:rsidR="00C00579" w:rsidRPr="00FE58CF" w:rsidRDefault="00C807A5" w:rsidP="008D50F4">
                  <w:pPr>
                    <w:pStyle w:val="Nagwek1"/>
                    <w:numPr>
                      <w:ilvl w:val="0"/>
                      <w:numId w:val="25"/>
                    </w:numPr>
                    <w:spacing w:line="360" w:lineRule="auto"/>
                    <w:rPr>
                      <w:rFonts w:ascii="Gill Sans MT" w:hAnsi="Gill Sans MT"/>
                      <w:b w:val="0"/>
                      <w:bCs/>
                      <w:i/>
                      <w:iCs/>
                      <w:color w:val="00B0F0"/>
                      <w:sz w:val="24"/>
                      <w:szCs w:val="24"/>
                    </w:rPr>
                  </w:pPr>
                  <w:bookmarkStart w:id="58" w:name="_Toc190950377"/>
                  <w:r w:rsidRPr="00FE58CF">
                    <w:rPr>
                      <w:rFonts w:ascii="Gill Sans MT" w:hAnsi="Gill Sans MT"/>
                      <w:b w:val="0"/>
                      <w:bCs/>
                      <w:i/>
                      <w:iCs/>
                      <w:color w:val="00B0F0"/>
                      <w:sz w:val="24"/>
                      <w:szCs w:val="24"/>
                    </w:rPr>
                    <w:t>Organizowanie i prowadzenie zróżnicowanych form poradnictwa, m.in. pedagogicznego, prawnego, psychologicznego, rodzinnego, socjalnego, mediacji rodzinnych, zajęć pedagoga/psychologa z rodziną w kryzysie.</w:t>
                  </w:r>
                  <w:bookmarkEnd w:id="58"/>
                </w:p>
                <w:p w14:paraId="55089ED1" w14:textId="77777777" w:rsidR="008216F9" w:rsidRPr="00E13EDF" w:rsidRDefault="008216F9" w:rsidP="008216F9">
                  <w:pPr>
                    <w:pStyle w:val="Akapitzlist"/>
                    <w:spacing w:line="360" w:lineRule="auto"/>
                    <w:ind w:left="1080"/>
                    <w:jc w:val="both"/>
                    <w:rPr>
                      <w:rFonts w:ascii="Gill Sans MT" w:hAnsi="Gill Sans MT" w:cs="Arial"/>
                      <w:i/>
                      <w:iCs/>
                      <w:color w:val="00B0F0"/>
                      <w:sz w:val="24"/>
                      <w:szCs w:val="24"/>
                    </w:rPr>
                  </w:pPr>
                </w:p>
                <w:p w14:paraId="0C0D31DA" w14:textId="05999844" w:rsidR="008216F9" w:rsidRDefault="00446696" w:rsidP="00FE58CF">
                  <w:pPr>
                    <w:pStyle w:val="Akapitzlist"/>
                    <w:spacing w:line="360" w:lineRule="auto"/>
                    <w:jc w:val="both"/>
                    <w:rPr>
                      <w:rFonts w:ascii="Gill Sans MT" w:hAnsi="Gill Sans MT" w:cs="Arial"/>
                      <w:color w:val="00B0F0"/>
                      <w:sz w:val="24"/>
                      <w:szCs w:val="24"/>
                    </w:rPr>
                  </w:pPr>
                  <w:r w:rsidRPr="00E13EDF">
                    <w:rPr>
                      <w:rFonts w:ascii="Gill Sans MT" w:hAnsi="Gill Sans MT" w:cs="Arial"/>
                      <w:sz w:val="24"/>
                      <w:szCs w:val="24"/>
                    </w:rPr>
                    <w:lastRenderedPageBreak/>
                    <w:t xml:space="preserve">W 2024 roku ze wsparcia w sytuacji kryzysowej skorzystały </w:t>
                  </w:r>
                  <w:r w:rsidRPr="00E13EDF">
                    <w:rPr>
                      <w:rFonts w:ascii="Gill Sans MT" w:hAnsi="Gill Sans MT" w:cs="Arial"/>
                      <w:color w:val="00B0F0"/>
                      <w:sz w:val="24"/>
                      <w:szCs w:val="24"/>
                    </w:rPr>
                    <w:t>753 osoby.</w:t>
                  </w:r>
                </w:p>
                <w:p w14:paraId="791B5748" w14:textId="77777777" w:rsidR="008216F9" w:rsidRPr="00E13EDF" w:rsidRDefault="008216F9" w:rsidP="00D4199D">
                  <w:pPr>
                    <w:spacing w:line="360" w:lineRule="auto"/>
                    <w:jc w:val="both"/>
                    <w:rPr>
                      <w:rFonts w:ascii="Gill Sans MT" w:hAnsi="Gill Sans MT" w:cs="Arial"/>
                      <w:color w:val="00B0F0"/>
                    </w:rPr>
                  </w:pPr>
                </w:p>
                <w:p w14:paraId="64F7151F" w14:textId="199E2211" w:rsidR="00D4199D" w:rsidRPr="00E13EDF" w:rsidRDefault="00A20B5F" w:rsidP="007A3537">
                  <w:pPr>
                    <w:pStyle w:val="Nagwek2"/>
                    <w:spacing w:line="360" w:lineRule="auto"/>
                    <w:rPr>
                      <w:rFonts w:ascii="Gill Sans MT" w:hAnsi="Gill Sans MT"/>
                      <w:b/>
                      <w:bCs/>
                      <w:color w:val="00B0F0"/>
                      <w:sz w:val="24"/>
                      <w:szCs w:val="24"/>
                    </w:rPr>
                  </w:pPr>
                  <w:bookmarkStart w:id="59" w:name="_Toc190950378"/>
                  <w:r w:rsidRPr="00E13EDF">
                    <w:rPr>
                      <w:rFonts w:ascii="Gill Sans MT" w:hAnsi="Gill Sans MT"/>
                      <w:b/>
                      <w:bCs/>
                      <w:color w:val="00B0F0"/>
                      <w:sz w:val="24"/>
                      <w:szCs w:val="24"/>
                    </w:rPr>
                    <w:t>V</w:t>
                  </w:r>
                  <w:r w:rsidR="00D4199D" w:rsidRPr="00E13EDF">
                    <w:rPr>
                      <w:rFonts w:ascii="Gill Sans MT" w:hAnsi="Gill Sans MT"/>
                      <w:b/>
                      <w:bCs/>
                      <w:color w:val="00B0F0"/>
                      <w:sz w:val="24"/>
                      <w:szCs w:val="24"/>
                    </w:rPr>
                    <w:t>. Wspierani</w:t>
                  </w:r>
                  <w:r w:rsidR="009F48A6">
                    <w:rPr>
                      <w:rFonts w:ascii="Gill Sans MT" w:hAnsi="Gill Sans MT"/>
                      <w:b/>
                      <w:bCs/>
                      <w:color w:val="00B0F0"/>
                      <w:sz w:val="24"/>
                      <w:szCs w:val="24"/>
                    </w:rPr>
                    <w:t>e</w:t>
                  </w:r>
                  <w:r w:rsidR="00D4199D" w:rsidRPr="00E13EDF">
                    <w:rPr>
                      <w:rFonts w:ascii="Gill Sans MT" w:hAnsi="Gill Sans MT"/>
                      <w:b/>
                      <w:bCs/>
                      <w:color w:val="00B0F0"/>
                      <w:sz w:val="24"/>
                      <w:szCs w:val="24"/>
                    </w:rPr>
                    <w:t xml:space="preserve"> rodzin w ramach pieczy instytucjonalnej.</w:t>
                  </w:r>
                  <w:bookmarkEnd w:id="59"/>
                </w:p>
                <w:p w14:paraId="6121B4F6" w14:textId="77777777" w:rsidR="003E588D" w:rsidRPr="00E13EDF" w:rsidRDefault="003E588D" w:rsidP="00730A60">
                  <w:pPr>
                    <w:tabs>
                      <w:tab w:val="left" w:pos="567"/>
                    </w:tabs>
                    <w:spacing w:line="360" w:lineRule="auto"/>
                    <w:jc w:val="both"/>
                    <w:rPr>
                      <w:rFonts w:ascii="Gill Sans MT" w:eastAsia="Calibri" w:hAnsi="Gill Sans MT" w:cstheme="majorHAnsi"/>
                    </w:rPr>
                  </w:pPr>
                </w:p>
                <w:p w14:paraId="55D4AFDF" w14:textId="45963A9F" w:rsidR="00B87063" w:rsidRPr="00E13EDF" w:rsidRDefault="00B87063" w:rsidP="007A3537">
                  <w:pPr>
                    <w:pStyle w:val="Nagwek2"/>
                    <w:numPr>
                      <w:ilvl w:val="0"/>
                      <w:numId w:val="27"/>
                    </w:numPr>
                    <w:spacing w:line="360" w:lineRule="auto"/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</w:rPr>
                  </w:pPr>
                  <w:bookmarkStart w:id="60" w:name="_Toc190950379"/>
                  <w:r w:rsidRPr="00E13EDF"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</w:rPr>
                    <w:t>Wsparcie udzielane w ramach pieczy instytucjonalnej</w:t>
                  </w:r>
                  <w:bookmarkEnd w:id="60"/>
                </w:p>
                <w:p w14:paraId="48E73320" w14:textId="7D0D7B3F" w:rsidR="001B1EAC" w:rsidRPr="00E13EDF" w:rsidRDefault="00B87063" w:rsidP="00B87063">
                  <w:pPr>
                    <w:tabs>
                      <w:tab w:val="left" w:pos="567"/>
                    </w:tabs>
                    <w:spacing w:line="360" w:lineRule="auto"/>
                    <w:jc w:val="both"/>
                    <w:rPr>
                      <w:rFonts w:ascii="Gill Sans MT" w:hAnsi="Gill Sans MT" w:cstheme="majorHAnsi"/>
                    </w:rPr>
                  </w:pPr>
                  <w:r w:rsidRPr="00E13EDF">
                    <w:rPr>
                      <w:rFonts w:ascii="Gill Sans MT" w:hAnsi="Gill Sans MT" w:cstheme="majorHAnsi"/>
                    </w:rPr>
                    <w:t xml:space="preserve">        </w:t>
                  </w:r>
                  <w:r w:rsidR="00F173DC" w:rsidRPr="00E13EDF">
                    <w:rPr>
                      <w:rFonts w:ascii="Gill Sans MT" w:hAnsi="Gill Sans MT" w:cstheme="majorHAnsi"/>
                    </w:rPr>
                    <w:t xml:space="preserve">Piecza instytucjonalna </w:t>
                  </w:r>
                  <w:r w:rsidRPr="00E13EDF">
                    <w:rPr>
                      <w:rFonts w:ascii="Gill Sans MT" w:hAnsi="Gill Sans MT" w:cstheme="majorHAnsi"/>
                    </w:rPr>
                    <w:t>odnosi się do działań wspierających rodziny, które mają trudności z pełnieniem funkcji opiekuńczo-wychowawcz</w:t>
                  </w:r>
                  <w:r w:rsidR="001B1EAC" w:rsidRPr="00E13EDF">
                    <w:rPr>
                      <w:rFonts w:ascii="Gill Sans MT" w:hAnsi="Gill Sans MT" w:cstheme="majorHAnsi"/>
                    </w:rPr>
                    <w:t>ej</w:t>
                  </w:r>
                  <w:r w:rsidRPr="00E13EDF">
                    <w:rPr>
                      <w:rFonts w:ascii="Gill Sans MT" w:hAnsi="Gill Sans MT" w:cstheme="majorHAnsi"/>
                    </w:rPr>
                    <w:t xml:space="preserve">. </w:t>
                  </w:r>
                  <w:r w:rsidR="00B70772" w:rsidRPr="00E13EDF">
                    <w:rPr>
                      <w:rFonts w:ascii="Gill Sans MT" w:hAnsi="Gill Sans MT" w:cstheme="majorHAnsi"/>
                    </w:rPr>
                    <w:t>Jest</w:t>
                  </w:r>
                  <w:r w:rsidRPr="00E13EDF">
                    <w:rPr>
                      <w:rFonts w:ascii="Gill Sans MT" w:hAnsi="Gill Sans MT" w:cstheme="majorHAnsi"/>
                    </w:rPr>
                    <w:t xml:space="preserve"> sprawowana w formie rodzinnej (np. rodzina zastępcza, rodzinny dom dziecka) lub instytucjonalnej (np. placówka opiekuńczo-wychowawcza, interwencyjny ośrodek </w:t>
                  </w:r>
                  <w:proofErr w:type="spellStart"/>
                  <w:r w:rsidRPr="00E13EDF">
                    <w:rPr>
                      <w:rFonts w:ascii="Gill Sans MT" w:hAnsi="Gill Sans MT" w:cstheme="majorHAnsi"/>
                    </w:rPr>
                    <w:t>preadopcyjny</w:t>
                  </w:r>
                  <w:proofErr w:type="spellEnd"/>
                  <w:r w:rsidRPr="00E13EDF">
                    <w:rPr>
                      <w:rFonts w:ascii="Gill Sans MT" w:hAnsi="Gill Sans MT" w:cstheme="majorHAnsi"/>
                    </w:rPr>
                    <w:t>).</w:t>
                  </w:r>
                </w:p>
                <w:p w14:paraId="56DB974A" w14:textId="31BD4B91" w:rsidR="00957F4D" w:rsidRPr="00E13EDF" w:rsidRDefault="001B1EAC" w:rsidP="001B1EAC">
                  <w:pPr>
                    <w:tabs>
                      <w:tab w:val="left" w:pos="567"/>
                    </w:tabs>
                    <w:spacing w:line="360" w:lineRule="auto"/>
                    <w:jc w:val="both"/>
                    <w:rPr>
                      <w:rFonts w:ascii="Gill Sans MT" w:hAnsi="Gill Sans MT" w:cstheme="majorHAnsi"/>
                    </w:rPr>
                  </w:pPr>
                  <w:r w:rsidRPr="00E13EDF">
                    <w:rPr>
                      <w:rFonts w:ascii="Gill Sans MT" w:hAnsi="Gill Sans MT" w:cstheme="majorHAnsi"/>
                    </w:rPr>
                    <w:t xml:space="preserve">      </w:t>
                  </w:r>
                  <w:r w:rsidR="000C0004" w:rsidRPr="00E13EDF">
                    <w:rPr>
                      <w:rFonts w:ascii="Gill Sans MT" w:hAnsi="Gill Sans MT" w:cstheme="majorHAnsi"/>
                    </w:rPr>
                    <w:t xml:space="preserve"> </w:t>
                  </w:r>
                  <w:r w:rsidRPr="00E13EDF">
                    <w:rPr>
                      <w:rFonts w:ascii="Gill Sans MT" w:hAnsi="Gill Sans MT" w:cstheme="majorHAnsi"/>
                    </w:rPr>
                    <w:t xml:space="preserve"> </w:t>
                  </w:r>
                  <w:r w:rsidR="00957F4D" w:rsidRPr="00E13EDF">
                    <w:rPr>
                      <w:rFonts w:ascii="Gill Sans MT" w:hAnsi="Gill Sans MT" w:cstheme="majorHAnsi"/>
                    </w:rPr>
                    <w:t xml:space="preserve">Funkcjonujący w ramach Miejskiego Ośrodka Pomocy Społecznej w Łodzi Wydział Pieczy Zastępczej realizował </w:t>
                  </w:r>
                  <w:r w:rsidRPr="00E13EDF">
                    <w:rPr>
                      <w:rFonts w:ascii="Gill Sans MT" w:hAnsi="Gill Sans MT" w:cstheme="majorHAnsi"/>
                    </w:rPr>
                    <w:t xml:space="preserve">następujące zadania </w:t>
                  </w:r>
                  <w:r w:rsidR="00957F4D" w:rsidRPr="00E13EDF">
                    <w:rPr>
                      <w:rFonts w:ascii="Gill Sans MT" w:hAnsi="Gill Sans MT" w:cstheme="majorHAnsi"/>
                    </w:rPr>
                    <w:t xml:space="preserve">na rzecz dziecka i rodziny w 2024 r. </w:t>
                  </w:r>
                  <w:r w:rsidRPr="00E13EDF">
                    <w:rPr>
                      <w:rFonts w:ascii="Gill Sans MT" w:hAnsi="Gill Sans MT" w:cstheme="majorHAnsi"/>
                    </w:rPr>
                    <w:t xml:space="preserve">: </w:t>
                  </w:r>
                </w:p>
                <w:p w14:paraId="5CAC48F4" w14:textId="77777777" w:rsidR="00927051" w:rsidRPr="00E13EDF" w:rsidRDefault="001B1EAC" w:rsidP="0001238B">
                  <w:pPr>
                    <w:pStyle w:val="Akapitzlist"/>
                    <w:numPr>
                      <w:ilvl w:val="0"/>
                      <w:numId w:val="18"/>
                    </w:numPr>
                    <w:tabs>
                      <w:tab w:val="left" w:pos="567"/>
                    </w:tabs>
                    <w:spacing w:after="0" w:line="360" w:lineRule="auto"/>
                    <w:jc w:val="both"/>
                    <w:rPr>
                      <w:rFonts w:ascii="Gill Sans MT" w:hAnsi="Gill Sans MT" w:cstheme="majorHAnsi"/>
                      <w:sz w:val="24"/>
                      <w:szCs w:val="24"/>
                    </w:rPr>
                  </w:pPr>
                  <w:r w:rsidRPr="00E13EDF">
                    <w:rPr>
                      <w:rFonts w:ascii="Gill Sans MT" w:hAnsi="Gill Sans MT" w:cstheme="majorHAnsi"/>
                      <w:sz w:val="24"/>
                      <w:szCs w:val="24"/>
                    </w:rPr>
                    <w:t xml:space="preserve">  </w:t>
                  </w:r>
                  <w:r w:rsidR="000C0004" w:rsidRPr="00E13EDF">
                    <w:rPr>
                      <w:rFonts w:ascii="Gill Sans MT" w:hAnsi="Gill Sans MT" w:cstheme="majorHAnsi"/>
                      <w:sz w:val="24"/>
                      <w:szCs w:val="24"/>
                    </w:rPr>
                    <w:t xml:space="preserve">Wypełnianie funkcji opiekuńczo-wychowawczej oraz sprawowanie pieczy zastępczej </w:t>
                  </w:r>
                  <w:r w:rsidR="00D63D9B" w:rsidRPr="00E13EDF">
                    <w:rPr>
                      <w:rFonts w:ascii="Gill Sans MT" w:hAnsi="Gill Sans MT" w:cstheme="majorHAnsi"/>
                      <w:sz w:val="24"/>
                      <w:szCs w:val="24"/>
                    </w:rPr>
                    <w:t xml:space="preserve"> </w:t>
                  </w:r>
                  <w:r w:rsidR="000C0004" w:rsidRPr="00E13EDF">
                    <w:rPr>
                      <w:rFonts w:ascii="Gill Sans MT" w:hAnsi="Gill Sans MT" w:cstheme="majorHAnsi"/>
                      <w:sz w:val="24"/>
                      <w:szCs w:val="24"/>
                    </w:rPr>
                    <w:t>w ramach instytucjonalnej pieczy zastępczej przez współfinansowanie pobytu dzie</w:t>
                  </w:r>
                  <w:r w:rsidRPr="00E13EDF">
                    <w:rPr>
                      <w:rFonts w:ascii="Gill Sans MT" w:hAnsi="Gill Sans MT" w:cstheme="majorHAnsi"/>
                      <w:sz w:val="24"/>
                      <w:szCs w:val="24"/>
                    </w:rPr>
                    <w:t>ci</w:t>
                  </w:r>
                  <w:r w:rsidR="000C0004" w:rsidRPr="00E13EDF">
                    <w:rPr>
                      <w:rFonts w:ascii="Gill Sans MT" w:hAnsi="Gill Sans MT" w:cstheme="majorHAnsi"/>
                      <w:sz w:val="24"/>
                      <w:szCs w:val="24"/>
                    </w:rPr>
                    <w:t xml:space="preserve"> w interwencyjnym ośrodku </w:t>
                  </w:r>
                  <w:proofErr w:type="spellStart"/>
                  <w:r w:rsidR="000C0004" w:rsidRPr="00E13EDF">
                    <w:rPr>
                      <w:rFonts w:ascii="Gill Sans MT" w:hAnsi="Gill Sans MT" w:cstheme="majorHAnsi"/>
                      <w:sz w:val="24"/>
                      <w:szCs w:val="24"/>
                    </w:rPr>
                    <w:t>preadopcyjnym</w:t>
                  </w:r>
                  <w:proofErr w:type="spellEnd"/>
                  <w:r w:rsidR="0001238B" w:rsidRPr="00E13EDF">
                    <w:rPr>
                      <w:rFonts w:ascii="Gill Sans MT" w:hAnsi="Gill Sans MT" w:cstheme="majorHAnsi"/>
                      <w:sz w:val="24"/>
                      <w:szCs w:val="24"/>
                    </w:rPr>
                    <w:t xml:space="preserve">: </w:t>
                  </w:r>
                </w:p>
                <w:p w14:paraId="6EB6FFAC" w14:textId="2D978B9B" w:rsidR="00957F4D" w:rsidRDefault="00927051" w:rsidP="00063CB8">
                  <w:pPr>
                    <w:pStyle w:val="Akapitzlist"/>
                    <w:tabs>
                      <w:tab w:val="left" w:pos="567"/>
                    </w:tabs>
                    <w:spacing w:after="0" w:line="360" w:lineRule="auto"/>
                    <w:jc w:val="both"/>
                    <w:rPr>
                      <w:rFonts w:ascii="Gill Sans MT" w:hAnsi="Gill Sans MT" w:cstheme="majorHAnsi"/>
                      <w:color w:val="00B0F0"/>
                      <w:sz w:val="24"/>
                      <w:szCs w:val="24"/>
                    </w:rPr>
                  </w:pPr>
                  <w:r w:rsidRPr="00E13EDF">
                    <w:rPr>
                      <w:rFonts w:ascii="Gill Sans MT" w:hAnsi="Gill Sans MT" w:cstheme="majorHAnsi"/>
                      <w:color w:val="00B0F0"/>
                      <w:sz w:val="24"/>
                      <w:szCs w:val="24"/>
                    </w:rPr>
                    <w:t>-</w:t>
                  </w:r>
                  <w:r w:rsidR="00063CB8" w:rsidRPr="00E13EDF">
                    <w:rPr>
                      <w:rFonts w:ascii="Gill Sans MT" w:hAnsi="Gill Sans MT" w:cstheme="majorHAnsi"/>
                      <w:color w:val="00B0F0"/>
                      <w:sz w:val="24"/>
                      <w:szCs w:val="24"/>
                    </w:rPr>
                    <w:t xml:space="preserve"> </w:t>
                  </w:r>
                  <w:r w:rsidR="0001238B" w:rsidRPr="00E13EDF">
                    <w:rPr>
                      <w:rFonts w:ascii="Gill Sans MT" w:hAnsi="Gill Sans MT" w:cstheme="majorHAnsi"/>
                      <w:color w:val="00B0F0"/>
                      <w:sz w:val="24"/>
                      <w:szCs w:val="24"/>
                    </w:rPr>
                    <w:t>w 2024 r.</w:t>
                  </w:r>
                  <w:r w:rsidR="00063CB8" w:rsidRPr="00E13EDF">
                    <w:rPr>
                      <w:rFonts w:ascii="Gill Sans MT" w:hAnsi="Gill Sans MT" w:cstheme="majorHAnsi"/>
                      <w:color w:val="00B0F0"/>
                      <w:sz w:val="24"/>
                      <w:szCs w:val="24"/>
                    </w:rPr>
                    <w:t xml:space="preserve"> </w:t>
                  </w:r>
                  <w:r w:rsidR="0001238B" w:rsidRPr="00E13EDF">
                    <w:rPr>
                      <w:rFonts w:ascii="Gill Sans MT" w:hAnsi="Gill Sans MT" w:cstheme="majorHAnsi"/>
                      <w:color w:val="00B0F0"/>
                      <w:sz w:val="24"/>
                      <w:szCs w:val="24"/>
                    </w:rPr>
                    <w:t xml:space="preserve">wypłacono kwotę 376 302,06  zł na utrzymanie 5 dzieci pochodzących z Łodzi, umieszczonych w interwencyjnym ośrodku </w:t>
                  </w:r>
                  <w:proofErr w:type="spellStart"/>
                  <w:r w:rsidR="0001238B" w:rsidRPr="00E13EDF">
                    <w:rPr>
                      <w:rFonts w:ascii="Gill Sans MT" w:hAnsi="Gill Sans MT" w:cstheme="majorHAnsi"/>
                      <w:color w:val="00B0F0"/>
                      <w:sz w:val="24"/>
                      <w:szCs w:val="24"/>
                    </w:rPr>
                    <w:t>preadopcyjnym</w:t>
                  </w:r>
                  <w:proofErr w:type="spellEnd"/>
                  <w:r w:rsidR="0001238B" w:rsidRPr="00E13EDF">
                    <w:rPr>
                      <w:rFonts w:ascii="Gill Sans MT" w:hAnsi="Gill Sans MT" w:cstheme="majorHAnsi"/>
                      <w:color w:val="00B0F0"/>
                      <w:sz w:val="24"/>
                      <w:szCs w:val="24"/>
                    </w:rPr>
                    <w:t>.</w:t>
                  </w:r>
                </w:p>
                <w:p w14:paraId="0D95738A" w14:textId="77777777" w:rsidR="008216F9" w:rsidRPr="00E13EDF" w:rsidRDefault="008216F9" w:rsidP="00063CB8">
                  <w:pPr>
                    <w:pStyle w:val="Akapitzlist"/>
                    <w:tabs>
                      <w:tab w:val="left" w:pos="567"/>
                    </w:tabs>
                    <w:spacing w:after="0" w:line="360" w:lineRule="auto"/>
                    <w:jc w:val="both"/>
                    <w:rPr>
                      <w:rFonts w:ascii="Gill Sans MT" w:hAnsi="Gill Sans MT" w:cstheme="majorHAnsi"/>
                      <w:sz w:val="24"/>
                      <w:szCs w:val="24"/>
                    </w:rPr>
                  </w:pPr>
                </w:p>
                <w:p w14:paraId="3CBF734E" w14:textId="77777777" w:rsidR="00927051" w:rsidRPr="00E13EDF" w:rsidRDefault="00B9246C" w:rsidP="00063CB8">
                  <w:pPr>
                    <w:pStyle w:val="Akapitzlist"/>
                    <w:numPr>
                      <w:ilvl w:val="0"/>
                      <w:numId w:val="18"/>
                    </w:numPr>
                    <w:spacing w:line="360" w:lineRule="auto"/>
                    <w:jc w:val="both"/>
                    <w:rPr>
                      <w:rFonts w:ascii="Gill Sans MT" w:hAnsi="Gill Sans MT" w:cstheme="majorHAnsi"/>
                      <w:sz w:val="24"/>
                      <w:szCs w:val="24"/>
                    </w:rPr>
                  </w:pPr>
                  <w:r w:rsidRPr="00E13EDF">
                    <w:rPr>
                      <w:rFonts w:ascii="Gill Sans MT" w:hAnsi="Gill Sans MT" w:cstheme="majorHAnsi"/>
                      <w:sz w:val="24"/>
                      <w:szCs w:val="24"/>
                    </w:rPr>
                    <w:t>Finansowanie przez gminę wydatków na opiekę i wychowanie dzieci umieszczonych w rodzinach zastępczych</w:t>
                  </w:r>
                  <w:r w:rsidR="00D63D9B" w:rsidRPr="00E13EDF">
                    <w:rPr>
                      <w:rFonts w:ascii="Gill Sans MT" w:hAnsi="Gill Sans MT" w:cstheme="majorHAnsi"/>
                      <w:sz w:val="24"/>
                      <w:szCs w:val="24"/>
                    </w:rPr>
                    <w:t xml:space="preserve">: </w:t>
                  </w:r>
                </w:p>
                <w:p w14:paraId="2C7BB0A8" w14:textId="76372C29" w:rsidR="00D63D9B" w:rsidRDefault="00D63D9B" w:rsidP="00063CB8">
                  <w:pPr>
                    <w:pStyle w:val="Akapitzlist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B0F0"/>
                      <w:sz w:val="24"/>
                      <w:szCs w:val="24"/>
                    </w:rPr>
                  </w:pPr>
                  <w:r w:rsidRPr="00E13EDF">
                    <w:rPr>
                      <w:rFonts w:ascii="Gill Sans MT" w:hAnsi="Gill Sans MT" w:cstheme="majorHAnsi"/>
                      <w:color w:val="00B0F0"/>
                      <w:sz w:val="24"/>
                      <w:szCs w:val="24"/>
                    </w:rPr>
                    <w:t xml:space="preserve">- w 2024 r. </w:t>
                  </w:r>
                  <w:r w:rsidR="0001238B" w:rsidRPr="00E13EDF">
                    <w:rPr>
                      <w:rFonts w:ascii="Gill Sans MT" w:hAnsi="Gill Sans MT" w:cstheme="majorHAnsi"/>
                      <w:color w:val="00B0F0"/>
                      <w:sz w:val="24"/>
                      <w:szCs w:val="24"/>
                    </w:rPr>
                    <w:t xml:space="preserve"> </w:t>
                  </w:r>
                  <w:r w:rsidRPr="00E13EDF">
                    <w:rPr>
                      <w:rFonts w:ascii="Gill Sans MT" w:hAnsi="Gill Sans MT" w:cstheme="majorHAnsi"/>
                      <w:color w:val="00B0F0"/>
                      <w:sz w:val="24"/>
                      <w:szCs w:val="24"/>
                    </w:rPr>
                    <w:t>994 rodzinom zastępczym wypłacono 15</w:t>
                  </w:r>
                  <w:r w:rsidR="0001238B" w:rsidRPr="00E13EDF">
                    <w:rPr>
                      <w:rFonts w:ascii="Gill Sans MT" w:hAnsi="Gill Sans MT" w:cstheme="majorHAnsi"/>
                      <w:color w:val="00B0F0"/>
                      <w:sz w:val="24"/>
                      <w:szCs w:val="24"/>
                    </w:rPr>
                    <w:t xml:space="preserve"> </w:t>
                  </w:r>
                  <w:r w:rsidRPr="00E13EDF">
                    <w:rPr>
                      <w:rFonts w:ascii="Gill Sans MT" w:hAnsi="Gill Sans MT" w:cstheme="majorHAnsi"/>
                      <w:color w:val="00B0F0"/>
                      <w:sz w:val="24"/>
                      <w:szCs w:val="24"/>
                    </w:rPr>
                    <w:t>367 świadczeń dla 1338 dzieci na łączną kwotę: 16</w:t>
                  </w:r>
                  <w:r w:rsidR="000A3115">
                    <w:rPr>
                      <w:rFonts w:ascii="Gill Sans MT" w:hAnsi="Gill Sans MT" w:cstheme="majorHAnsi"/>
                      <w:color w:val="00B0F0"/>
                      <w:sz w:val="24"/>
                      <w:szCs w:val="24"/>
                    </w:rPr>
                    <w:t xml:space="preserve"> </w:t>
                  </w:r>
                  <w:r w:rsidRPr="00E13EDF">
                    <w:rPr>
                      <w:rFonts w:ascii="Gill Sans MT" w:hAnsi="Gill Sans MT" w:cstheme="majorHAnsi"/>
                      <w:color w:val="00B0F0"/>
                      <w:sz w:val="24"/>
                      <w:szCs w:val="24"/>
                    </w:rPr>
                    <w:t>228</w:t>
                  </w:r>
                  <w:r w:rsidR="0001238B" w:rsidRPr="00E13EDF">
                    <w:rPr>
                      <w:rFonts w:ascii="Gill Sans MT" w:hAnsi="Gill Sans MT" w:cstheme="majorHAnsi"/>
                      <w:color w:val="00B0F0"/>
                      <w:sz w:val="24"/>
                      <w:szCs w:val="24"/>
                    </w:rPr>
                    <w:t xml:space="preserve"> </w:t>
                  </w:r>
                  <w:r w:rsidRPr="00E13EDF">
                    <w:rPr>
                      <w:rFonts w:ascii="Gill Sans MT" w:hAnsi="Gill Sans MT" w:cstheme="majorHAnsi"/>
                      <w:color w:val="00B0F0"/>
                      <w:sz w:val="24"/>
                      <w:szCs w:val="24"/>
                    </w:rPr>
                    <w:t>976,62 zł.</w:t>
                  </w:r>
                </w:p>
                <w:p w14:paraId="2914309F" w14:textId="77777777" w:rsidR="000A3115" w:rsidRPr="00E13EDF" w:rsidRDefault="000A3115" w:rsidP="00063CB8">
                  <w:pPr>
                    <w:pStyle w:val="Akapitzlist"/>
                    <w:spacing w:line="360" w:lineRule="auto"/>
                    <w:jc w:val="both"/>
                    <w:rPr>
                      <w:rFonts w:ascii="Gill Sans MT" w:hAnsi="Gill Sans MT" w:cstheme="majorHAnsi"/>
                      <w:sz w:val="24"/>
                      <w:szCs w:val="24"/>
                    </w:rPr>
                  </w:pPr>
                </w:p>
                <w:p w14:paraId="6D02D06A" w14:textId="77777777" w:rsidR="00927051" w:rsidRPr="00E13EDF" w:rsidRDefault="00B9246C" w:rsidP="00063CB8">
                  <w:pPr>
                    <w:pStyle w:val="Akapitzlist"/>
                    <w:numPr>
                      <w:ilvl w:val="0"/>
                      <w:numId w:val="18"/>
                    </w:numPr>
                    <w:tabs>
                      <w:tab w:val="left" w:pos="567"/>
                    </w:tabs>
                    <w:spacing w:after="0" w:line="360" w:lineRule="auto"/>
                    <w:jc w:val="both"/>
                    <w:rPr>
                      <w:rFonts w:ascii="Gill Sans MT" w:hAnsi="Gill Sans MT" w:cstheme="majorHAnsi"/>
                      <w:sz w:val="24"/>
                      <w:szCs w:val="24"/>
                    </w:rPr>
                  </w:pPr>
                  <w:r w:rsidRPr="00E13EDF">
                    <w:rPr>
                      <w:rFonts w:ascii="Gill Sans MT" w:hAnsi="Gill Sans MT" w:cstheme="majorHAnsi"/>
                      <w:sz w:val="24"/>
                      <w:szCs w:val="24"/>
                    </w:rPr>
                    <w:t xml:space="preserve">  Finansowanie przez gminę  </w:t>
                  </w:r>
                  <w:r w:rsidRPr="00E13EDF">
                    <w:rPr>
                      <w:rFonts w:ascii="Gill Sans MT" w:hAnsi="Gill Sans MT" w:cs="Arial"/>
                      <w:sz w:val="24"/>
                      <w:szCs w:val="24"/>
                    </w:rPr>
                    <w:t>Rodzinnych Domów Dziecka</w:t>
                  </w:r>
                  <w:r w:rsidR="0001238B" w:rsidRPr="00E13EDF">
                    <w:rPr>
                      <w:rFonts w:ascii="Gill Sans MT" w:hAnsi="Gill Sans MT" w:cs="Arial"/>
                      <w:sz w:val="24"/>
                      <w:szCs w:val="24"/>
                    </w:rPr>
                    <w:t>:</w:t>
                  </w:r>
                  <w:r w:rsidR="0001238B" w:rsidRPr="00E13EDF">
                    <w:rPr>
                      <w:rFonts w:ascii="Gill Sans MT" w:hAnsi="Gill Sans MT"/>
                      <w:sz w:val="24"/>
                      <w:szCs w:val="24"/>
                    </w:rPr>
                    <w:t xml:space="preserve"> </w:t>
                  </w:r>
                </w:p>
                <w:p w14:paraId="6F8E8159" w14:textId="3BE58787" w:rsidR="00B9246C" w:rsidRDefault="00927051" w:rsidP="00063CB8">
                  <w:pPr>
                    <w:pStyle w:val="Akapitzlist"/>
                    <w:tabs>
                      <w:tab w:val="left" w:pos="567"/>
                    </w:tabs>
                    <w:spacing w:after="0" w:line="360" w:lineRule="auto"/>
                    <w:jc w:val="both"/>
                    <w:rPr>
                      <w:rFonts w:ascii="Gill Sans MT" w:hAnsi="Gill Sans MT" w:cs="Arial"/>
                      <w:color w:val="00B0F0"/>
                      <w:sz w:val="24"/>
                      <w:szCs w:val="24"/>
                    </w:rPr>
                  </w:pPr>
                  <w:r w:rsidRPr="00E13EDF">
                    <w:rPr>
                      <w:rFonts w:ascii="Gill Sans MT" w:hAnsi="Gill Sans MT"/>
                      <w:color w:val="00B0F0"/>
                      <w:sz w:val="24"/>
                      <w:szCs w:val="24"/>
                    </w:rPr>
                    <w:t xml:space="preserve">- </w:t>
                  </w:r>
                  <w:r w:rsidR="0001238B" w:rsidRPr="00E13EDF">
                    <w:rPr>
                      <w:rFonts w:ascii="Gill Sans MT" w:hAnsi="Gill Sans MT"/>
                      <w:color w:val="00B0F0"/>
                      <w:sz w:val="24"/>
                      <w:szCs w:val="24"/>
                    </w:rPr>
                    <w:t>w</w:t>
                  </w:r>
                  <w:r w:rsidR="0001238B" w:rsidRPr="00E13EDF">
                    <w:rPr>
                      <w:rFonts w:ascii="Gill Sans MT" w:hAnsi="Gill Sans MT" w:cs="Arial"/>
                      <w:color w:val="00B0F0"/>
                      <w:sz w:val="24"/>
                      <w:szCs w:val="24"/>
                    </w:rPr>
                    <w:t xml:space="preserve"> 2024 r. 39 prowadzącym rodzinne domy dziecka  wypłacono 3078 świadczeń dla 255 dzieci na łączną kwotę: 4 951 163,63 zł.</w:t>
                  </w:r>
                </w:p>
                <w:p w14:paraId="5F2CA89C" w14:textId="77777777" w:rsidR="000A3115" w:rsidRPr="00E13EDF" w:rsidRDefault="000A3115" w:rsidP="00063CB8">
                  <w:pPr>
                    <w:pStyle w:val="Akapitzlist"/>
                    <w:tabs>
                      <w:tab w:val="left" w:pos="567"/>
                    </w:tabs>
                    <w:spacing w:after="0" w:line="360" w:lineRule="auto"/>
                    <w:jc w:val="both"/>
                    <w:rPr>
                      <w:rFonts w:ascii="Gill Sans MT" w:hAnsi="Gill Sans MT" w:cstheme="majorHAnsi"/>
                      <w:sz w:val="24"/>
                      <w:szCs w:val="24"/>
                    </w:rPr>
                  </w:pPr>
                </w:p>
                <w:p w14:paraId="34F83E00" w14:textId="77777777" w:rsidR="00927051" w:rsidRPr="00E13EDF" w:rsidRDefault="00B9246C" w:rsidP="00063CB8">
                  <w:pPr>
                    <w:pStyle w:val="Akapitzlist"/>
                    <w:numPr>
                      <w:ilvl w:val="0"/>
                      <w:numId w:val="18"/>
                    </w:numPr>
                    <w:tabs>
                      <w:tab w:val="left" w:pos="567"/>
                    </w:tabs>
                    <w:spacing w:after="0" w:line="360" w:lineRule="auto"/>
                    <w:jc w:val="both"/>
                    <w:rPr>
                      <w:rFonts w:ascii="Gill Sans MT" w:hAnsi="Gill Sans MT" w:cstheme="majorHAnsi"/>
                      <w:sz w:val="24"/>
                      <w:szCs w:val="24"/>
                    </w:rPr>
                  </w:pPr>
                  <w:r w:rsidRPr="00E13EDF">
                    <w:rPr>
                      <w:rFonts w:ascii="Gill Sans MT" w:hAnsi="Gill Sans MT" w:cs="Arial"/>
                      <w:sz w:val="24"/>
                      <w:szCs w:val="24"/>
                    </w:rPr>
                    <w:t xml:space="preserve">  Podpis</w:t>
                  </w:r>
                  <w:r w:rsidR="00B70772" w:rsidRPr="00E13EDF">
                    <w:rPr>
                      <w:rFonts w:ascii="Gill Sans MT" w:hAnsi="Gill Sans MT" w:cs="Arial"/>
                      <w:sz w:val="24"/>
                      <w:szCs w:val="24"/>
                    </w:rPr>
                    <w:t>ywanie umów z</w:t>
                  </w:r>
                  <w:r w:rsidRPr="00E13EDF">
                    <w:rPr>
                      <w:rFonts w:ascii="Gill Sans MT" w:hAnsi="Gill Sans MT" w:cs="Arial"/>
                      <w:sz w:val="24"/>
                      <w:szCs w:val="24"/>
                    </w:rPr>
                    <w:t xml:space="preserve"> </w:t>
                  </w:r>
                  <w:r w:rsidR="00994905" w:rsidRPr="00E13EDF">
                    <w:rPr>
                      <w:rFonts w:ascii="Gill Sans MT" w:hAnsi="Gill Sans MT" w:cs="Arial"/>
                      <w:sz w:val="24"/>
                      <w:szCs w:val="24"/>
                    </w:rPr>
                    <w:t>rodzinami pomocowymi na pełnienie opieki  nad dziećmi</w:t>
                  </w:r>
                  <w:r w:rsidR="0001238B" w:rsidRPr="00E13EDF">
                    <w:rPr>
                      <w:rFonts w:ascii="Gill Sans MT" w:hAnsi="Gill Sans MT" w:cs="Arial"/>
                      <w:sz w:val="24"/>
                      <w:szCs w:val="24"/>
                    </w:rPr>
                    <w:t>:</w:t>
                  </w:r>
                  <w:r w:rsidR="0001238B" w:rsidRPr="00E13EDF">
                    <w:rPr>
                      <w:rFonts w:ascii="Gill Sans MT" w:hAnsi="Gill Sans MT"/>
                      <w:sz w:val="24"/>
                      <w:szCs w:val="24"/>
                    </w:rPr>
                    <w:t xml:space="preserve"> </w:t>
                  </w:r>
                </w:p>
                <w:p w14:paraId="414EFE1C" w14:textId="02EEFEC5" w:rsidR="00B9246C" w:rsidRPr="00E13EDF" w:rsidRDefault="00927051" w:rsidP="00063CB8">
                  <w:pPr>
                    <w:tabs>
                      <w:tab w:val="left" w:pos="567"/>
                    </w:tabs>
                    <w:spacing w:line="360" w:lineRule="auto"/>
                    <w:ind w:left="709"/>
                    <w:jc w:val="both"/>
                    <w:rPr>
                      <w:rFonts w:ascii="Gill Sans MT" w:hAnsi="Gill Sans MT" w:cstheme="majorHAnsi"/>
                    </w:rPr>
                  </w:pPr>
                  <w:r w:rsidRPr="00E13EDF">
                    <w:rPr>
                      <w:rFonts w:ascii="Gill Sans MT" w:hAnsi="Gill Sans MT" w:cstheme="majorHAnsi"/>
                      <w:color w:val="00B0F0"/>
                    </w:rPr>
                    <w:t>-</w:t>
                  </w:r>
                  <w:r w:rsidRPr="00E13EDF">
                    <w:rPr>
                      <w:rFonts w:ascii="Gill Sans MT" w:hAnsi="Gill Sans MT" w:cstheme="majorHAnsi"/>
                    </w:rPr>
                    <w:t xml:space="preserve"> </w:t>
                  </w:r>
                  <w:r w:rsidR="0001238B" w:rsidRPr="00E13EDF">
                    <w:rPr>
                      <w:rFonts w:ascii="Gill Sans MT" w:hAnsi="Gill Sans MT"/>
                      <w:color w:val="00B0F0"/>
                    </w:rPr>
                    <w:t>w</w:t>
                  </w:r>
                  <w:r w:rsidR="0001238B" w:rsidRPr="00E13EDF">
                    <w:rPr>
                      <w:rFonts w:ascii="Gill Sans MT" w:hAnsi="Gill Sans MT" w:cs="Arial"/>
                      <w:color w:val="00B0F0"/>
                    </w:rPr>
                    <w:t xml:space="preserve"> 2024 r. </w:t>
                  </w:r>
                  <w:r w:rsidR="004F1E7E" w:rsidRPr="00E13EDF">
                    <w:rPr>
                      <w:rFonts w:ascii="Gill Sans MT" w:hAnsi="Gill Sans MT" w:cs="Arial"/>
                      <w:color w:val="00B0F0"/>
                    </w:rPr>
                    <w:t xml:space="preserve">z </w:t>
                  </w:r>
                  <w:r w:rsidR="0001238B" w:rsidRPr="00E13EDF">
                    <w:rPr>
                      <w:rFonts w:ascii="Gill Sans MT" w:hAnsi="Gill Sans MT" w:cs="Arial"/>
                      <w:color w:val="00B0F0"/>
                    </w:rPr>
                    <w:t>17 rodzinom pomocowym, z którymi zawarto 29 umów wypłacono 191 świadczeń   dla  67 dzieci na łączną kwotę: 62</w:t>
                  </w:r>
                  <w:r w:rsidR="000B278C" w:rsidRPr="00E13EDF">
                    <w:rPr>
                      <w:rFonts w:ascii="Gill Sans MT" w:hAnsi="Gill Sans MT" w:cs="Arial"/>
                      <w:color w:val="00B0F0"/>
                    </w:rPr>
                    <w:t xml:space="preserve"> </w:t>
                  </w:r>
                  <w:r w:rsidR="0001238B" w:rsidRPr="00E13EDF">
                    <w:rPr>
                      <w:rFonts w:ascii="Gill Sans MT" w:hAnsi="Gill Sans MT" w:cs="Arial"/>
                      <w:color w:val="00B0F0"/>
                    </w:rPr>
                    <w:t>327,69 zł.</w:t>
                  </w:r>
                </w:p>
                <w:p w14:paraId="4953D862" w14:textId="77777777" w:rsidR="007370AA" w:rsidRPr="00E13EDF" w:rsidRDefault="007370AA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</w:p>
                <w:p w14:paraId="059B8622" w14:textId="6D8AE4FC" w:rsidR="00936B82" w:rsidRPr="000A3115" w:rsidRDefault="00B87063" w:rsidP="000A3115">
                  <w:pPr>
                    <w:pStyle w:val="Nagwek2"/>
                    <w:numPr>
                      <w:ilvl w:val="0"/>
                      <w:numId w:val="27"/>
                    </w:numPr>
                    <w:spacing w:line="360" w:lineRule="auto"/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</w:rPr>
                  </w:pPr>
                  <w:bookmarkStart w:id="61" w:name="_Toc190950380"/>
                  <w:r w:rsidRPr="00E13EDF"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</w:rPr>
                    <w:t>W</w:t>
                  </w:r>
                  <w:r w:rsidR="003C7BB4" w:rsidRPr="00E13EDF"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</w:rPr>
                    <w:t xml:space="preserve">sparcie udzielane przez </w:t>
                  </w:r>
                  <w:r w:rsidR="00F319CF" w:rsidRPr="00E13EDF"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</w:rPr>
                    <w:t xml:space="preserve">Placówki </w:t>
                  </w:r>
                  <w:r w:rsidR="003C7FE4" w:rsidRPr="00E13EDF"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</w:rPr>
                    <w:t>O</w:t>
                  </w:r>
                  <w:r w:rsidR="00F319CF" w:rsidRPr="00E13EDF"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</w:rPr>
                    <w:t>piekuńczo-</w:t>
                  </w:r>
                  <w:r w:rsidR="003C7FE4" w:rsidRPr="00E13EDF"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</w:rPr>
                    <w:t>W</w:t>
                  </w:r>
                  <w:r w:rsidR="00F319CF" w:rsidRPr="00E13EDF"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</w:rPr>
                    <w:t>ychowawcze</w:t>
                  </w:r>
                  <w:bookmarkEnd w:id="61"/>
                </w:p>
                <w:p w14:paraId="33568FDB" w14:textId="047F8D43" w:rsidR="007C34B8" w:rsidRPr="000A3115" w:rsidRDefault="003C7FE4" w:rsidP="003C7FE4">
                  <w:pPr>
                    <w:pStyle w:val="Default"/>
                    <w:tabs>
                      <w:tab w:val="left" w:pos="567"/>
                    </w:tabs>
                    <w:spacing w:line="360" w:lineRule="auto"/>
                    <w:jc w:val="both"/>
                    <w:rPr>
                      <w:rFonts w:ascii="Gill Sans MT" w:hAnsi="Gill Sans MT"/>
                      <w:color w:val="auto"/>
                      <w:shd w:val="clear" w:color="auto" w:fill="FFFFFF"/>
                    </w:rPr>
                  </w:pPr>
                  <w:r w:rsidRPr="00E13EDF">
                    <w:rPr>
                      <w:rFonts w:ascii="Gill Sans MT" w:hAnsi="Gill Sans MT"/>
                      <w:color w:val="212121"/>
                      <w:shd w:val="clear" w:color="auto" w:fill="FFFFFF"/>
                    </w:rPr>
                    <w:t xml:space="preserve">         Centrum Administracyjne Pieczy Zastępczej w Łodzi  zapewnia obsługę dla 16 Domów Dziecka w Łodzi, w których sprawowano opiekę nad </w:t>
                  </w:r>
                  <w:r w:rsidRPr="00E13EDF">
                    <w:rPr>
                      <w:rFonts w:ascii="Gill Sans MT" w:hAnsi="Gill Sans MT"/>
                      <w:color w:val="00B0F0"/>
                      <w:shd w:val="clear" w:color="auto" w:fill="FFFFFF"/>
                    </w:rPr>
                    <w:t>308 dzie</w:t>
                  </w:r>
                  <w:r w:rsidR="00041339" w:rsidRPr="00E13EDF">
                    <w:rPr>
                      <w:rFonts w:ascii="Gill Sans MT" w:hAnsi="Gill Sans MT"/>
                      <w:color w:val="00B0F0"/>
                      <w:shd w:val="clear" w:color="auto" w:fill="FFFFFF"/>
                    </w:rPr>
                    <w:t xml:space="preserve">ćmi. </w:t>
                  </w:r>
                  <w:r w:rsidR="00041339" w:rsidRPr="00E13EDF">
                    <w:rPr>
                      <w:rFonts w:ascii="Gill Sans MT" w:hAnsi="Gill Sans MT"/>
                      <w:color w:val="auto"/>
                      <w:shd w:val="clear" w:color="auto" w:fill="FFFFFF"/>
                    </w:rPr>
                    <w:t xml:space="preserve">W ramach prowadzonych działań </w:t>
                  </w:r>
                  <w:r w:rsidR="0048775A" w:rsidRPr="00E13EDF">
                    <w:rPr>
                      <w:rFonts w:ascii="Gill Sans MT" w:hAnsi="Gill Sans MT"/>
                      <w:color w:val="auto"/>
                      <w:shd w:val="clear" w:color="auto" w:fill="FFFFFF"/>
                    </w:rPr>
                    <w:t>rozdysponowano środki na zapewnienie funkcjonowania placówek opiekuńczo - wychowawczych, tj.</w:t>
                  </w:r>
                  <w:r w:rsidR="00041339" w:rsidRPr="00E13EDF">
                    <w:rPr>
                      <w:rFonts w:ascii="Gill Sans MT" w:hAnsi="Gill Sans MT"/>
                    </w:rPr>
                    <w:t xml:space="preserve"> łódzkich domów dziecka oraz rodzinnych domów dziecka, m.in.: </w:t>
                  </w:r>
                  <w:r w:rsidR="0048775A" w:rsidRPr="00E13EDF">
                    <w:rPr>
                      <w:rFonts w:ascii="Gill Sans MT" w:hAnsi="Gill Sans MT"/>
                    </w:rPr>
                    <w:lastRenderedPageBreak/>
                    <w:t xml:space="preserve">na </w:t>
                  </w:r>
                  <w:r w:rsidR="00041339" w:rsidRPr="00E13EDF">
                    <w:rPr>
                      <w:rFonts w:ascii="Gill Sans MT" w:hAnsi="Gill Sans MT"/>
                    </w:rPr>
                    <w:t>zakup żywności,</w:t>
                  </w:r>
                  <w:r w:rsidR="0048775A" w:rsidRPr="00E13EDF">
                    <w:rPr>
                      <w:rFonts w:ascii="Gill Sans MT" w:hAnsi="Gill Sans MT"/>
                    </w:rPr>
                    <w:t xml:space="preserve"> opłaty za</w:t>
                  </w:r>
                  <w:r w:rsidR="00041339" w:rsidRPr="00E13EDF">
                    <w:rPr>
                      <w:rFonts w:ascii="Gill Sans MT" w:hAnsi="Gill Sans MT"/>
                    </w:rPr>
                    <w:t xml:space="preserve"> energi</w:t>
                  </w:r>
                  <w:r w:rsidR="0048775A" w:rsidRPr="00E13EDF">
                    <w:rPr>
                      <w:rFonts w:ascii="Gill Sans MT" w:hAnsi="Gill Sans MT"/>
                    </w:rPr>
                    <w:t>ę elektryczną,</w:t>
                  </w:r>
                  <w:r w:rsidR="00041339" w:rsidRPr="00E13EDF">
                    <w:rPr>
                      <w:rFonts w:ascii="Gill Sans MT" w:hAnsi="Gill Sans MT"/>
                    </w:rPr>
                    <w:t xml:space="preserve"> </w:t>
                  </w:r>
                  <w:r w:rsidR="008D60CA" w:rsidRPr="00E13EDF">
                    <w:rPr>
                      <w:rFonts w:ascii="Gill Sans MT" w:hAnsi="Gill Sans MT"/>
                    </w:rPr>
                    <w:t xml:space="preserve">zakup </w:t>
                  </w:r>
                  <w:r w:rsidR="00041339" w:rsidRPr="00E13EDF">
                    <w:rPr>
                      <w:rFonts w:ascii="Gill Sans MT" w:hAnsi="Gill Sans MT"/>
                    </w:rPr>
                    <w:t>odzieży dla wychowanków</w:t>
                  </w:r>
                  <w:r w:rsidR="0048775A" w:rsidRPr="00E13EDF">
                    <w:rPr>
                      <w:rFonts w:ascii="Gill Sans MT" w:hAnsi="Gill Sans MT"/>
                    </w:rPr>
                    <w:t>,</w:t>
                  </w:r>
                  <w:r w:rsidR="00041339" w:rsidRPr="00E13EDF">
                    <w:rPr>
                      <w:rFonts w:ascii="Gill Sans MT" w:hAnsi="Gill Sans MT"/>
                    </w:rPr>
                    <w:t xml:space="preserve"> </w:t>
                  </w:r>
                  <w:r w:rsidR="008D60CA" w:rsidRPr="00E13EDF">
                    <w:rPr>
                      <w:rFonts w:ascii="Gill Sans MT" w:hAnsi="Gill Sans MT"/>
                    </w:rPr>
                    <w:t xml:space="preserve">wypłatę </w:t>
                  </w:r>
                  <w:r w:rsidR="00041339" w:rsidRPr="00E13EDF">
                    <w:rPr>
                      <w:rFonts w:ascii="Gill Sans MT" w:hAnsi="Gill Sans MT"/>
                    </w:rPr>
                    <w:t>wynagrodze</w:t>
                  </w:r>
                  <w:r w:rsidR="008D60CA" w:rsidRPr="00E13EDF">
                    <w:rPr>
                      <w:rFonts w:ascii="Gill Sans MT" w:hAnsi="Gill Sans MT"/>
                    </w:rPr>
                    <w:t>ń</w:t>
                  </w:r>
                  <w:r w:rsidR="00041339" w:rsidRPr="00E13EDF">
                    <w:rPr>
                      <w:rFonts w:ascii="Gill Sans MT" w:hAnsi="Gill Sans MT"/>
                    </w:rPr>
                    <w:t xml:space="preserve"> </w:t>
                  </w:r>
                  <w:r w:rsidR="0048775A" w:rsidRPr="00E13EDF">
                    <w:rPr>
                      <w:rFonts w:ascii="Gill Sans MT" w:hAnsi="Gill Sans MT"/>
                    </w:rPr>
                    <w:t xml:space="preserve">dla </w:t>
                  </w:r>
                  <w:r w:rsidR="00041339" w:rsidRPr="00E13EDF">
                    <w:rPr>
                      <w:rFonts w:ascii="Gill Sans MT" w:hAnsi="Gill Sans MT"/>
                    </w:rPr>
                    <w:t xml:space="preserve">pracowników wraz </w:t>
                  </w:r>
                  <w:r w:rsidR="008D60CA" w:rsidRPr="00E13EDF">
                    <w:rPr>
                      <w:rFonts w:ascii="Gill Sans MT" w:hAnsi="Gill Sans MT"/>
                    </w:rPr>
                    <w:br/>
                  </w:r>
                  <w:r w:rsidR="00041339" w:rsidRPr="00E13EDF">
                    <w:rPr>
                      <w:rFonts w:ascii="Gill Sans MT" w:hAnsi="Gill Sans MT"/>
                    </w:rPr>
                    <w:t xml:space="preserve">z pochodnymi, dodatkowe wynagrodzenie roczne </w:t>
                  </w:r>
                  <w:r w:rsidR="0048775A" w:rsidRPr="00E13EDF">
                    <w:rPr>
                      <w:rFonts w:ascii="Gill Sans MT" w:hAnsi="Gill Sans MT"/>
                    </w:rPr>
                    <w:t>oraz</w:t>
                  </w:r>
                  <w:r w:rsidR="00041339" w:rsidRPr="00E13EDF">
                    <w:rPr>
                      <w:rFonts w:ascii="Gill Sans MT" w:hAnsi="Gill Sans MT"/>
                    </w:rPr>
                    <w:t xml:space="preserve"> kieszonkowe </w:t>
                  </w:r>
                  <w:r w:rsidR="0048775A" w:rsidRPr="00E13EDF">
                    <w:rPr>
                      <w:rFonts w:ascii="Gill Sans MT" w:hAnsi="Gill Sans MT"/>
                    </w:rPr>
                    <w:t xml:space="preserve">dla </w:t>
                  </w:r>
                  <w:r w:rsidR="00041339" w:rsidRPr="00E13EDF">
                    <w:rPr>
                      <w:rFonts w:ascii="Gill Sans MT" w:hAnsi="Gill Sans MT"/>
                    </w:rPr>
                    <w:t>wychowanków.</w:t>
                  </w:r>
                </w:p>
                <w:p w14:paraId="67CD0557" w14:textId="47EF360E" w:rsidR="00DC6157" w:rsidRPr="00017530" w:rsidRDefault="007C34B8" w:rsidP="00017530">
                  <w:pPr>
                    <w:pStyle w:val="Nagwek2"/>
                    <w:numPr>
                      <w:ilvl w:val="0"/>
                      <w:numId w:val="27"/>
                    </w:numPr>
                    <w:spacing w:line="360" w:lineRule="auto"/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  <w:shd w:val="clear" w:color="auto" w:fill="FFFFFF"/>
                    </w:rPr>
                  </w:pPr>
                  <w:bookmarkStart w:id="62" w:name="_Toc190950381"/>
                  <w:r w:rsidRPr="00E13EDF"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  <w:shd w:val="clear" w:color="auto" w:fill="FFFFFF"/>
                    </w:rPr>
                    <w:t>Prowadzenie Centrum Administracyjnego  Pieczy Zastępczej</w:t>
                  </w:r>
                  <w:bookmarkEnd w:id="62"/>
                </w:p>
                <w:p w14:paraId="6D262211" w14:textId="04448DD7" w:rsidR="00DC6157" w:rsidRPr="00E13EDF" w:rsidRDefault="003532F5" w:rsidP="00957C98">
                  <w:pPr>
                    <w:pStyle w:val="Default"/>
                    <w:tabs>
                      <w:tab w:val="left" w:pos="567"/>
                    </w:tabs>
                    <w:spacing w:line="360" w:lineRule="auto"/>
                    <w:jc w:val="both"/>
                    <w:rPr>
                      <w:rFonts w:ascii="Gill Sans MT" w:hAnsi="Gill Sans MT"/>
                    </w:rPr>
                  </w:pPr>
                  <w:r w:rsidRPr="00E13EDF">
                    <w:rPr>
                      <w:rFonts w:ascii="Gill Sans MT" w:hAnsi="Gill Sans MT"/>
                    </w:rPr>
                    <w:t xml:space="preserve">          </w:t>
                  </w:r>
                  <w:r w:rsidR="00DC6157" w:rsidRPr="00E13EDF">
                    <w:rPr>
                      <w:rFonts w:ascii="Gill Sans MT" w:hAnsi="Gill Sans MT"/>
                    </w:rPr>
                    <w:t xml:space="preserve">Centrum Administracyjne Pieczy Zastępczej w Łodzi  zgodnie z zapisami ustawy </w:t>
                  </w:r>
                  <w:r w:rsidR="007F2867" w:rsidRPr="00E13EDF">
                    <w:rPr>
                      <w:rFonts w:ascii="Gill Sans MT" w:hAnsi="Gill Sans MT"/>
                    </w:rPr>
                    <w:br/>
                  </w:r>
                  <w:r w:rsidR="00DC6157" w:rsidRPr="00E13EDF">
                    <w:rPr>
                      <w:rFonts w:ascii="Gill Sans MT" w:hAnsi="Gill Sans MT"/>
                    </w:rPr>
                    <w:t>o wspieraniu rodziny i systemie pieczy zastępczej zapewniało dzieciom opiekę, a rodzinom zastępczym wsparcie</w:t>
                  </w:r>
                  <w:r w:rsidR="007F2867" w:rsidRPr="00E13EDF">
                    <w:rPr>
                      <w:rFonts w:ascii="Gill Sans MT" w:hAnsi="Gill Sans MT"/>
                    </w:rPr>
                    <w:t xml:space="preserve"> poprzez</w:t>
                  </w:r>
                  <w:r w:rsidR="00DC6157" w:rsidRPr="00E13EDF">
                    <w:rPr>
                      <w:rFonts w:ascii="Gill Sans MT" w:hAnsi="Gill Sans MT"/>
                    </w:rPr>
                    <w:t xml:space="preserve"> </w:t>
                  </w:r>
                  <w:r w:rsidR="007F2867" w:rsidRPr="00E13EDF">
                    <w:rPr>
                      <w:rFonts w:ascii="Gill Sans MT" w:hAnsi="Gill Sans MT"/>
                    </w:rPr>
                    <w:t>t</w:t>
                  </w:r>
                  <w:r w:rsidR="00DC6157" w:rsidRPr="00E13EDF">
                    <w:rPr>
                      <w:rFonts w:ascii="Gill Sans MT" w:hAnsi="Gill Sans MT"/>
                    </w:rPr>
                    <w:t>worz</w:t>
                  </w:r>
                  <w:r w:rsidR="007F2867" w:rsidRPr="00E13EDF">
                    <w:rPr>
                      <w:rFonts w:ascii="Gill Sans MT" w:hAnsi="Gill Sans MT"/>
                    </w:rPr>
                    <w:t>enie</w:t>
                  </w:r>
                  <w:r w:rsidR="00DC6157" w:rsidRPr="00E13EDF">
                    <w:rPr>
                      <w:rFonts w:ascii="Gill Sans MT" w:hAnsi="Gill Sans MT"/>
                    </w:rPr>
                    <w:t xml:space="preserve"> warunk</w:t>
                  </w:r>
                  <w:r w:rsidR="007F2867" w:rsidRPr="00E13EDF">
                    <w:rPr>
                      <w:rFonts w:ascii="Gill Sans MT" w:hAnsi="Gill Sans MT"/>
                    </w:rPr>
                    <w:t>ów</w:t>
                  </w:r>
                  <w:r w:rsidR="00DC6157" w:rsidRPr="00E13EDF">
                    <w:rPr>
                      <w:rFonts w:ascii="Gill Sans MT" w:hAnsi="Gill Sans MT"/>
                    </w:rPr>
                    <w:t xml:space="preserve"> do powstawania i działania rodzin zastępczych, rodzinnych domów dziecka i rodzin pomocowych. </w:t>
                  </w:r>
                </w:p>
                <w:p w14:paraId="7A680C36" w14:textId="77777777" w:rsidR="00957C98" w:rsidRDefault="00DC6157" w:rsidP="00DC6157">
                  <w:pPr>
                    <w:pStyle w:val="Default"/>
                    <w:tabs>
                      <w:tab w:val="left" w:pos="567"/>
                    </w:tabs>
                    <w:spacing w:line="360" w:lineRule="auto"/>
                    <w:jc w:val="both"/>
                    <w:rPr>
                      <w:rFonts w:ascii="Gill Sans MT" w:hAnsi="Gill Sans MT"/>
                    </w:rPr>
                  </w:pPr>
                  <w:r w:rsidRPr="00E13EDF">
                    <w:rPr>
                      <w:rFonts w:ascii="Gill Sans MT" w:hAnsi="Gill Sans MT"/>
                    </w:rPr>
                    <w:t xml:space="preserve">         Centrum organizowało wsparcie dla rodzin zastępczych oraz rodzin biologicznych, </w:t>
                  </w:r>
                  <w:r w:rsidR="00957C98" w:rsidRPr="00E13EDF">
                    <w:rPr>
                      <w:rFonts w:ascii="Gill Sans MT" w:hAnsi="Gill Sans MT"/>
                    </w:rPr>
                    <w:t>w formie:</w:t>
                  </w:r>
                </w:p>
                <w:p w14:paraId="0831EA80" w14:textId="77777777" w:rsidR="00FE09B5" w:rsidRPr="00E13EDF" w:rsidRDefault="00FE09B5" w:rsidP="00DC6157">
                  <w:pPr>
                    <w:pStyle w:val="Default"/>
                    <w:tabs>
                      <w:tab w:val="left" w:pos="567"/>
                    </w:tabs>
                    <w:spacing w:line="360" w:lineRule="auto"/>
                    <w:jc w:val="both"/>
                    <w:rPr>
                      <w:rFonts w:ascii="Gill Sans MT" w:hAnsi="Gill Sans MT"/>
                    </w:rPr>
                  </w:pPr>
                </w:p>
                <w:p w14:paraId="6AF5D751" w14:textId="60D7384A" w:rsidR="00DC6157" w:rsidRPr="00E13EDF" w:rsidRDefault="00957C98" w:rsidP="007A3537">
                  <w:pPr>
                    <w:pStyle w:val="Nagwek2"/>
                    <w:numPr>
                      <w:ilvl w:val="0"/>
                      <w:numId w:val="28"/>
                    </w:numPr>
                    <w:spacing w:line="360" w:lineRule="auto"/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</w:rPr>
                  </w:pPr>
                  <w:bookmarkStart w:id="63" w:name="_Toc190950382"/>
                  <w:r w:rsidRPr="00E13EDF"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</w:rPr>
                    <w:t>Organizowanie wsparcia dla rodzinnej pieczy zastępczej</w:t>
                  </w:r>
                  <w:bookmarkEnd w:id="63"/>
                  <w:r w:rsidRPr="00E13EDF"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</w:rPr>
                    <w:t xml:space="preserve"> </w:t>
                  </w:r>
                </w:p>
                <w:p w14:paraId="73B54AD2" w14:textId="3F6990F9" w:rsidR="004B07FF" w:rsidRPr="00E13EDF" w:rsidRDefault="004B07FF" w:rsidP="004B07FF">
                  <w:pPr>
                    <w:pStyle w:val="Standard"/>
                    <w:tabs>
                      <w:tab w:val="left" w:pos="540"/>
                    </w:tabs>
                    <w:spacing w:line="360" w:lineRule="auto"/>
                    <w:jc w:val="both"/>
                    <w:rPr>
                      <w:rFonts w:ascii="Gill Sans MT" w:hAnsi="Gill Sans MT"/>
                    </w:rPr>
                  </w:pPr>
                  <w:r w:rsidRPr="00E13EDF">
                    <w:rPr>
                      <w:rFonts w:ascii="Gill Sans MT" w:hAnsi="Gill Sans MT"/>
                    </w:rPr>
                    <w:t xml:space="preserve">        </w:t>
                  </w:r>
                  <w:r w:rsidR="00957C98" w:rsidRPr="00E13EDF">
                    <w:rPr>
                      <w:rFonts w:ascii="Gill Sans MT" w:hAnsi="Gill Sans MT"/>
                    </w:rPr>
                    <w:t xml:space="preserve">Zadanie realizowano w formie kompleksowego i wielospecjalistycznego wsparcia terapeutycznego dzieci </w:t>
                  </w:r>
                  <w:proofErr w:type="spellStart"/>
                  <w:r w:rsidR="00957C98" w:rsidRPr="00E13EDF">
                    <w:rPr>
                      <w:rFonts w:ascii="Gill Sans MT" w:hAnsi="Gill Sans MT"/>
                    </w:rPr>
                    <w:t>umieszczo</w:t>
                  </w:r>
                  <w:r w:rsidR="00566D25" w:rsidRPr="00E13EDF">
                    <w:rPr>
                      <w:rFonts w:ascii="Gill Sans MT" w:hAnsi="Gill Sans MT"/>
                    </w:rPr>
                    <w:t>-</w:t>
                  </w:r>
                  <w:r w:rsidR="00957C98" w:rsidRPr="00E13EDF">
                    <w:rPr>
                      <w:rFonts w:ascii="Gill Sans MT" w:hAnsi="Gill Sans MT"/>
                    </w:rPr>
                    <w:t>nych</w:t>
                  </w:r>
                  <w:proofErr w:type="spellEnd"/>
                  <w:r w:rsidR="00957C98" w:rsidRPr="00E13EDF">
                    <w:rPr>
                      <w:rFonts w:ascii="Gill Sans MT" w:hAnsi="Gill Sans MT"/>
                    </w:rPr>
                    <w:t xml:space="preserve"> w  rodzinnej pieczy zastępczej i ich opiekunów, w efekcie </w:t>
                  </w:r>
                  <w:r w:rsidR="001D1989" w:rsidRPr="00E13EDF">
                    <w:rPr>
                      <w:rFonts w:ascii="Gill Sans MT" w:hAnsi="Gill Sans MT"/>
                    </w:rPr>
                    <w:t xml:space="preserve">których </w:t>
                  </w:r>
                  <w:r w:rsidR="00957C98" w:rsidRPr="00E13EDF">
                    <w:rPr>
                      <w:rFonts w:ascii="Gill Sans MT" w:hAnsi="Gill Sans MT"/>
                    </w:rPr>
                    <w:t xml:space="preserve">uzyskano </w:t>
                  </w:r>
                  <w:r w:rsidR="001D1989" w:rsidRPr="00E13EDF">
                    <w:rPr>
                      <w:rFonts w:ascii="Gill Sans MT" w:hAnsi="Gill Sans MT"/>
                    </w:rPr>
                    <w:t xml:space="preserve">następujące </w:t>
                  </w:r>
                  <w:r w:rsidR="00957C98" w:rsidRPr="00E13EDF">
                    <w:rPr>
                      <w:rFonts w:ascii="Gill Sans MT" w:hAnsi="Gill Sans MT"/>
                    </w:rPr>
                    <w:t>rezultaty:</w:t>
                  </w:r>
                </w:p>
                <w:p w14:paraId="1A80C5B3" w14:textId="0D0447FD" w:rsidR="008C457F" w:rsidRPr="00E13EDF" w:rsidRDefault="00957C98" w:rsidP="004B07FF">
                  <w:pPr>
                    <w:pStyle w:val="Standard"/>
                    <w:tabs>
                      <w:tab w:val="left" w:pos="540"/>
                    </w:tabs>
                    <w:spacing w:line="360" w:lineRule="auto"/>
                    <w:jc w:val="both"/>
                    <w:rPr>
                      <w:rFonts w:ascii="Gill Sans MT" w:hAnsi="Gill Sans MT"/>
                    </w:rPr>
                  </w:pPr>
                  <w:r w:rsidRPr="00E13EDF">
                    <w:rPr>
                      <w:rFonts w:ascii="Gill Sans MT" w:hAnsi="Gill Sans MT"/>
                    </w:rPr>
                    <w:t xml:space="preserve">- podniesienie kompetencji wychowawczych opiekunów oraz zwiększenie wiedzy na temat specyfiki funkcjonowania dziecka z </w:t>
                  </w:r>
                  <w:proofErr w:type="spellStart"/>
                  <w:r w:rsidRPr="00E13EDF">
                    <w:rPr>
                      <w:rFonts w:ascii="Gill Sans MT" w:hAnsi="Gill Sans MT"/>
                    </w:rPr>
                    <w:t>doświadcze-niem</w:t>
                  </w:r>
                  <w:proofErr w:type="spellEnd"/>
                  <w:r w:rsidRPr="00E13EDF">
                    <w:rPr>
                      <w:rFonts w:ascii="Gill Sans MT" w:hAnsi="Gill Sans MT"/>
                    </w:rPr>
                    <w:t xml:space="preserve"> traumy rozwojowej i/lub zaburzeniami </w:t>
                  </w:r>
                  <w:proofErr w:type="spellStart"/>
                  <w:r w:rsidRPr="00E13EDF">
                    <w:rPr>
                      <w:rFonts w:ascii="Gill Sans MT" w:hAnsi="Gill Sans MT"/>
                    </w:rPr>
                    <w:t>neurorozwojowymi</w:t>
                  </w:r>
                  <w:proofErr w:type="spellEnd"/>
                  <w:r w:rsidR="008C457F" w:rsidRPr="00E13EDF">
                    <w:rPr>
                      <w:rFonts w:ascii="Gill Sans MT" w:hAnsi="Gill Sans MT"/>
                    </w:rPr>
                    <w:t>;</w:t>
                  </w:r>
                  <w:r w:rsidRPr="00E13EDF">
                    <w:rPr>
                      <w:rFonts w:ascii="Gill Sans MT" w:hAnsi="Gill Sans MT"/>
                    </w:rPr>
                    <w:br/>
                    <w:t xml:space="preserve">- stabilizacja behawioralna (redukcja </w:t>
                  </w:r>
                  <w:proofErr w:type="spellStart"/>
                  <w:r w:rsidRPr="00E13EDF">
                    <w:rPr>
                      <w:rFonts w:ascii="Gill Sans MT" w:hAnsi="Gill Sans MT"/>
                    </w:rPr>
                    <w:t>zachowań</w:t>
                  </w:r>
                  <w:proofErr w:type="spellEnd"/>
                  <w:r w:rsidRPr="00E13EDF">
                    <w:rPr>
                      <w:rFonts w:ascii="Gill Sans MT" w:hAnsi="Gill Sans MT"/>
                    </w:rPr>
                    <w:t xml:space="preserve"> </w:t>
                  </w:r>
                  <w:r w:rsidRPr="00E13EDF">
                    <w:rPr>
                      <w:rFonts w:ascii="Gill Sans MT" w:hAnsi="Gill Sans MT"/>
                    </w:rPr>
                    <w:t>niepożądanych i rozwijanie umiejętności alter-natywnych u dzieci);</w:t>
                  </w:r>
                </w:p>
                <w:p w14:paraId="2C099F77" w14:textId="7DFDD36A" w:rsidR="00357157" w:rsidRPr="00E13EDF" w:rsidRDefault="00957C98" w:rsidP="00957C98">
                  <w:pPr>
                    <w:pStyle w:val="Standard"/>
                    <w:spacing w:line="360" w:lineRule="auto"/>
                    <w:jc w:val="both"/>
                    <w:rPr>
                      <w:rFonts w:ascii="Gill Sans MT" w:hAnsi="Gill Sans MT"/>
                    </w:rPr>
                  </w:pPr>
                  <w:r w:rsidRPr="00E13EDF">
                    <w:rPr>
                      <w:rFonts w:ascii="Gill Sans MT" w:hAnsi="Gill Sans MT"/>
                    </w:rPr>
                    <w:t>- poprawa w zakresie umiejętności komunika</w:t>
                  </w:r>
                  <w:r w:rsidR="00FE09B5">
                    <w:rPr>
                      <w:rFonts w:ascii="Gill Sans MT" w:hAnsi="Gill Sans MT"/>
                    </w:rPr>
                    <w:t>-</w:t>
                  </w:r>
                  <w:proofErr w:type="spellStart"/>
                  <w:r w:rsidRPr="00E13EDF">
                    <w:rPr>
                      <w:rFonts w:ascii="Gill Sans MT" w:hAnsi="Gill Sans MT"/>
                    </w:rPr>
                    <w:t>cyjnych</w:t>
                  </w:r>
                  <w:proofErr w:type="spellEnd"/>
                  <w:r w:rsidRPr="00E13EDF">
                    <w:rPr>
                      <w:rFonts w:ascii="Gill Sans MT" w:hAnsi="Gill Sans MT"/>
                    </w:rPr>
                    <w:t xml:space="preserve"> i </w:t>
                  </w:r>
                  <w:proofErr w:type="spellStart"/>
                  <w:r w:rsidRPr="00E13EDF">
                    <w:rPr>
                      <w:rFonts w:ascii="Gill Sans MT" w:hAnsi="Gill Sans MT"/>
                    </w:rPr>
                    <w:t>emocjonalno</w:t>
                  </w:r>
                  <w:proofErr w:type="spellEnd"/>
                  <w:r w:rsidRPr="00E13EDF">
                    <w:rPr>
                      <w:rFonts w:ascii="Gill Sans MT" w:hAnsi="Gill Sans MT"/>
                    </w:rPr>
                    <w:t xml:space="preserve"> - społecznych u dzieci</w:t>
                  </w:r>
                  <w:r w:rsidR="008C457F" w:rsidRPr="00E13EDF">
                    <w:rPr>
                      <w:rFonts w:ascii="Gill Sans MT" w:hAnsi="Gill Sans MT"/>
                    </w:rPr>
                    <w:t>;</w:t>
                  </w:r>
                </w:p>
                <w:p w14:paraId="0381EE35" w14:textId="083750CE" w:rsidR="00594841" w:rsidRPr="00E13EDF" w:rsidRDefault="00957C98" w:rsidP="00957C98">
                  <w:pPr>
                    <w:pStyle w:val="Standard"/>
                    <w:spacing w:line="360" w:lineRule="auto"/>
                    <w:jc w:val="both"/>
                    <w:rPr>
                      <w:rFonts w:ascii="Gill Sans MT" w:hAnsi="Gill Sans MT"/>
                    </w:rPr>
                  </w:pPr>
                  <w:r w:rsidRPr="00E13EDF">
                    <w:rPr>
                      <w:rFonts w:ascii="Gill Sans MT" w:hAnsi="Gill Sans MT"/>
                    </w:rPr>
                    <w:t xml:space="preserve">- stabilizacja funkcjonowania systemu rodzinnego (zmniejszenie napięcia i </w:t>
                  </w:r>
                  <w:proofErr w:type="spellStart"/>
                  <w:r w:rsidRPr="00E13EDF">
                    <w:rPr>
                      <w:rFonts w:ascii="Gill Sans MT" w:hAnsi="Gill Sans MT"/>
                    </w:rPr>
                    <w:t>zwię</w:t>
                  </w:r>
                  <w:r w:rsidR="008C457F" w:rsidRPr="00E13EDF">
                    <w:rPr>
                      <w:rFonts w:ascii="Gill Sans MT" w:hAnsi="Gill Sans MT"/>
                    </w:rPr>
                    <w:t>-</w:t>
                  </w:r>
                  <w:r w:rsidRPr="00E13EDF">
                    <w:rPr>
                      <w:rFonts w:ascii="Gill Sans MT" w:hAnsi="Gill Sans MT"/>
                    </w:rPr>
                    <w:t>kszenie</w:t>
                  </w:r>
                  <w:proofErr w:type="spellEnd"/>
                  <w:r w:rsidRPr="00E13EDF">
                    <w:rPr>
                      <w:rFonts w:ascii="Gill Sans MT" w:hAnsi="Gill Sans MT"/>
                    </w:rPr>
                    <w:t xml:space="preserve"> umiejętności  adaptacyjnych)</w:t>
                  </w:r>
                  <w:r w:rsidRPr="00E13EDF">
                    <w:rPr>
                      <w:rFonts w:ascii="Gill Sans MT" w:hAnsi="Gill Sans MT"/>
                    </w:rPr>
                    <w:br/>
                    <w:t>- poprawa w zakresie obszarów deficytowych (funkcjonowania poznawczego, ruchowego, mowy i komunikacji, regulacji emocji)</w:t>
                  </w:r>
                  <w:r w:rsidR="008C457F" w:rsidRPr="00E13EDF">
                    <w:rPr>
                      <w:rFonts w:ascii="Gill Sans MT" w:hAnsi="Gill Sans MT"/>
                    </w:rPr>
                    <w:t>;</w:t>
                  </w:r>
                  <w:r w:rsidRPr="00E13EDF">
                    <w:rPr>
                      <w:rFonts w:ascii="Gill Sans MT" w:hAnsi="Gill Sans MT"/>
                    </w:rPr>
                    <w:br/>
                    <w:t xml:space="preserve">- </w:t>
                  </w:r>
                  <w:r w:rsidR="008C457F" w:rsidRPr="00E13EDF">
                    <w:rPr>
                      <w:rFonts w:ascii="Gill Sans MT" w:hAnsi="Gill Sans MT"/>
                    </w:rPr>
                    <w:t>obniżenie</w:t>
                  </w:r>
                  <w:r w:rsidRPr="00E13EDF">
                    <w:rPr>
                      <w:rFonts w:ascii="Gill Sans MT" w:hAnsi="Gill Sans MT"/>
                    </w:rPr>
                    <w:t xml:space="preserve"> skutków doświadczeń trauma</w:t>
                  </w:r>
                  <w:r w:rsidR="00594841" w:rsidRPr="00E13EDF">
                    <w:rPr>
                      <w:rFonts w:ascii="Gill Sans MT" w:hAnsi="Gill Sans MT"/>
                    </w:rPr>
                    <w:t>-</w:t>
                  </w:r>
                  <w:r w:rsidRPr="00E13EDF">
                    <w:rPr>
                      <w:rFonts w:ascii="Gill Sans MT" w:hAnsi="Gill Sans MT"/>
                    </w:rPr>
                    <w:t>tycznych</w:t>
                  </w:r>
                  <w:r w:rsidR="008C457F" w:rsidRPr="00E13EDF">
                    <w:rPr>
                      <w:rFonts w:ascii="Gill Sans MT" w:hAnsi="Gill Sans MT"/>
                    </w:rPr>
                    <w:t>;</w:t>
                  </w:r>
                  <w:r w:rsidRPr="00E13EDF">
                    <w:rPr>
                      <w:rFonts w:ascii="Gill Sans MT" w:hAnsi="Gill Sans MT"/>
                    </w:rPr>
                    <w:br/>
                    <w:t xml:space="preserve">- redukcja </w:t>
                  </w:r>
                  <w:proofErr w:type="spellStart"/>
                  <w:r w:rsidRPr="00E13EDF">
                    <w:rPr>
                      <w:rFonts w:ascii="Gill Sans MT" w:hAnsi="Gill Sans MT"/>
                    </w:rPr>
                    <w:t>zachowań</w:t>
                  </w:r>
                  <w:proofErr w:type="spellEnd"/>
                  <w:r w:rsidRPr="00E13EDF">
                    <w:rPr>
                      <w:rFonts w:ascii="Gill Sans MT" w:hAnsi="Gill Sans MT"/>
                    </w:rPr>
                    <w:t xml:space="preserve"> niepożądanych, w tym </w:t>
                  </w:r>
                  <w:r w:rsidR="008C457F" w:rsidRPr="00E13EDF">
                    <w:rPr>
                      <w:rFonts w:ascii="Gill Sans MT" w:hAnsi="Gill Sans MT"/>
                    </w:rPr>
                    <w:t>obniżenie poziomu</w:t>
                  </w:r>
                  <w:r w:rsidRPr="00E13EDF">
                    <w:rPr>
                      <w:rFonts w:ascii="Gill Sans MT" w:hAnsi="Gill Sans MT"/>
                    </w:rPr>
                    <w:t xml:space="preserve"> stres</w:t>
                  </w:r>
                  <w:r w:rsidR="008C457F" w:rsidRPr="00E13EDF">
                    <w:rPr>
                      <w:rFonts w:ascii="Gill Sans MT" w:hAnsi="Gill Sans MT"/>
                    </w:rPr>
                    <w:t>u dzieci</w:t>
                  </w:r>
                  <w:r w:rsidRPr="00E13EDF">
                    <w:rPr>
                      <w:rFonts w:ascii="Gill Sans MT" w:hAnsi="Gill Sans MT"/>
                    </w:rPr>
                    <w:t>;</w:t>
                  </w:r>
                </w:p>
                <w:p w14:paraId="00116A4C" w14:textId="2A9C25AC" w:rsidR="00957C98" w:rsidRPr="00E13EDF" w:rsidRDefault="00957C98" w:rsidP="00957C98">
                  <w:pPr>
                    <w:pStyle w:val="Standard"/>
                    <w:spacing w:line="360" w:lineRule="auto"/>
                    <w:jc w:val="both"/>
                    <w:rPr>
                      <w:rFonts w:ascii="Gill Sans MT" w:hAnsi="Gill Sans MT"/>
                    </w:rPr>
                  </w:pPr>
                  <w:r w:rsidRPr="00E13EDF">
                    <w:rPr>
                      <w:rFonts w:ascii="Gill Sans MT" w:hAnsi="Gill Sans MT"/>
                    </w:rPr>
                    <w:t xml:space="preserve">- wsparcie rozwoju  </w:t>
                  </w:r>
                  <w:r w:rsidR="008C457F" w:rsidRPr="00E13EDF">
                    <w:rPr>
                      <w:rFonts w:ascii="Gill Sans MT" w:hAnsi="Gill Sans MT"/>
                    </w:rPr>
                    <w:t xml:space="preserve">fizycznego i motorycznego </w:t>
                  </w:r>
                  <w:r w:rsidRPr="00E13EDF">
                    <w:rPr>
                      <w:rFonts w:ascii="Gill Sans MT" w:hAnsi="Gill Sans MT"/>
                    </w:rPr>
                    <w:t>dzieci.</w:t>
                  </w:r>
                </w:p>
                <w:p w14:paraId="111C2703" w14:textId="14B8F075" w:rsidR="00957C98" w:rsidRPr="00E13EDF" w:rsidRDefault="001D1989" w:rsidP="001D1989">
                  <w:pPr>
                    <w:pStyle w:val="Default"/>
                    <w:tabs>
                      <w:tab w:val="left" w:pos="567"/>
                    </w:tabs>
                    <w:spacing w:line="360" w:lineRule="auto"/>
                    <w:jc w:val="both"/>
                    <w:rPr>
                      <w:rFonts w:ascii="Gill Sans MT" w:eastAsia="NSimSun" w:hAnsi="Gill Sans MT"/>
                      <w:bCs/>
                      <w:color w:val="00B0F0"/>
                      <w:kern w:val="3"/>
                      <w:lang w:eastAsia="zh-CN" w:bidi="hi-IN"/>
                    </w:rPr>
                  </w:pPr>
                  <w:r w:rsidRPr="00E13EDF">
                    <w:rPr>
                      <w:rFonts w:ascii="Gill Sans MT" w:hAnsi="Gill Sans MT"/>
                      <w:color w:val="00B0F0"/>
                    </w:rPr>
                    <w:t xml:space="preserve">- </w:t>
                  </w:r>
                  <w:r w:rsidR="0044541A" w:rsidRPr="00E13EDF">
                    <w:rPr>
                      <w:rFonts w:ascii="Gill Sans MT" w:hAnsi="Gill Sans MT"/>
                      <w:color w:val="00B0F0"/>
                    </w:rPr>
                    <w:t>W 2024 roku d</w:t>
                  </w:r>
                  <w:r w:rsidRPr="00E13EDF">
                    <w:rPr>
                      <w:rFonts w:ascii="Gill Sans MT" w:hAnsi="Gill Sans MT"/>
                      <w:color w:val="00B0F0"/>
                    </w:rPr>
                    <w:t xml:space="preserve">ziałaniami objęto </w:t>
                  </w:r>
                  <w:r w:rsidRPr="00E13EDF">
                    <w:rPr>
                      <w:rFonts w:ascii="Gill Sans MT" w:eastAsia="NSimSun" w:hAnsi="Gill Sans MT"/>
                      <w:bCs/>
                      <w:color w:val="00B0F0"/>
                      <w:kern w:val="3"/>
                      <w:lang w:eastAsia="zh-CN" w:bidi="hi-IN"/>
                    </w:rPr>
                    <w:t>152 osoby.</w:t>
                  </w:r>
                </w:p>
                <w:p w14:paraId="6403845A" w14:textId="77777777" w:rsidR="001D1989" w:rsidRPr="00E13EDF" w:rsidRDefault="001D1989" w:rsidP="001D1989">
                  <w:pPr>
                    <w:pStyle w:val="Default"/>
                    <w:tabs>
                      <w:tab w:val="left" w:pos="567"/>
                    </w:tabs>
                    <w:spacing w:line="360" w:lineRule="auto"/>
                    <w:jc w:val="both"/>
                    <w:rPr>
                      <w:rFonts w:ascii="Gill Sans MT" w:eastAsia="NSimSun" w:hAnsi="Gill Sans MT"/>
                      <w:bCs/>
                      <w:color w:val="00B0F0"/>
                      <w:kern w:val="3"/>
                      <w:lang w:eastAsia="zh-CN" w:bidi="hi-IN"/>
                    </w:rPr>
                  </w:pPr>
                </w:p>
                <w:p w14:paraId="120C04B2" w14:textId="11396B55" w:rsidR="00640BE5" w:rsidRPr="00E13EDF" w:rsidRDefault="001D1989" w:rsidP="007A3537">
                  <w:pPr>
                    <w:pStyle w:val="Nagwek2"/>
                    <w:numPr>
                      <w:ilvl w:val="0"/>
                      <w:numId w:val="28"/>
                    </w:numPr>
                    <w:spacing w:line="360" w:lineRule="auto"/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</w:rPr>
                  </w:pPr>
                  <w:bookmarkStart w:id="64" w:name="_Toc190950383"/>
                  <w:r w:rsidRPr="00E13EDF"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</w:rPr>
                    <w:t>Prowadzenie niepublicznego domu dla dzieci chorych R</w:t>
                  </w:r>
                  <w:bookmarkEnd w:id="64"/>
                </w:p>
                <w:p w14:paraId="58C3A693" w14:textId="2C748669" w:rsidR="00640BE5" w:rsidRDefault="00FB17D5" w:rsidP="00D2546C">
                  <w:pPr>
                    <w:pStyle w:val="Standard"/>
                    <w:tabs>
                      <w:tab w:val="left" w:pos="588"/>
                    </w:tabs>
                    <w:spacing w:line="360" w:lineRule="auto"/>
                    <w:jc w:val="both"/>
                    <w:rPr>
                      <w:rFonts w:ascii="Gill Sans MT" w:hAnsi="Gill Sans MT"/>
                    </w:rPr>
                  </w:pPr>
                  <w:r w:rsidRPr="00E13EDF">
                    <w:rPr>
                      <w:rFonts w:ascii="Gill Sans MT" w:hAnsi="Gill Sans MT"/>
                    </w:rPr>
                    <w:t xml:space="preserve">         W ramach </w:t>
                  </w:r>
                  <w:r w:rsidR="00D2546C" w:rsidRPr="00E13EDF">
                    <w:rPr>
                      <w:rFonts w:ascii="Gill Sans MT" w:hAnsi="Gill Sans MT"/>
                    </w:rPr>
                    <w:t>realizowanych</w:t>
                  </w:r>
                  <w:r w:rsidRPr="00E13EDF">
                    <w:rPr>
                      <w:rFonts w:ascii="Gill Sans MT" w:hAnsi="Gill Sans MT"/>
                    </w:rPr>
                    <w:t xml:space="preserve"> działań w</w:t>
                  </w:r>
                  <w:r w:rsidR="00753AEF" w:rsidRPr="00E13EDF">
                    <w:rPr>
                      <w:rFonts w:ascii="Gill Sans MT" w:hAnsi="Gill Sans MT"/>
                    </w:rPr>
                    <w:t xml:space="preserve">ychowankom zapewniono </w:t>
                  </w:r>
                  <w:r w:rsidR="00355587" w:rsidRPr="00E13EDF">
                    <w:rPr>
                      <w:rFonts w:ascii="Gill Sans MT" w:hAnsi="Gill Sans MT"/>
                    </w:rPr>
                    <w:t xml:space="preserve">wieloaspektowe wsparcie </w:t>
                  </w:r>
                  <w:r w:rsidR="00753AEF" w:rsidRPr="00E13EDF">
                    <w:rPr>
                      <w:rFonts w:ascii="Gill Sans MT" w:hAnsi="Gill Sans MT"/>
                    </w:rPr>
                    <w:t>i opiekę</w:t>
                  </w:r>
                  <w:r w:rsidR="00355587" w:rsidRPr="00E13EDF">
                    <w:rPr>
                      <w:rFonts w:ascii="Gill Sans MT" w:hAnsi="Gill Sans MT"/>
                    </w:rPr>
                    <w:t xml:space="preserve"> </w:t>
                  </w:r>
                  <w:r w:rsidR="00753AEF" w:rsidRPr="00E13EDF">
                    <w:rPr>
                      <w:rFonts w:ascii="Gill Sans MT" w:hAnsi="Gill Sans MT"/>
                    </w:rPr>
                    <w:t xml:space="preserve">kompensując niedostatek rozwojowy wynikający z </w:t>
                  </w:r>
                  <w:r w:rsidR="00D2546C" w:rsidRPr="00E13EDF">
                    <w:rPr>
                      <w:rFonts w:ascii="Gill Sans MT" w:hAnsi="Gill Sans MT"/>
                    </w:rPr>
                    <w:t>trudnych</w:t>
                  </w:r>
                  <w:r w:rsidR="00355587" w:rsidRPr="00E13EDF">
                    <w:rPr>
                      <w:rFonts w:ascii="Gill Sans MT" w:hAnsi="Gill Sans MT"/>
                    </w:rPr>
                    <w:t xml:space="preserve"> </w:t>
                  </w:r>
                  <w:r w:rsidR="00753AEF" w:rsidRPr="00E13EDF">
                    <w:rPr>
                      <w:rFonts w:ascii="Gill Sans MT" w:hAnsi="Gill Sans MT"/>
                    </w:rPr>
                    <w:t>sytuacji życiowych</w:t>
                  </w:r>
                  <w:r w:rsidR="00D2546C" w:rsidRPr="00E13EDF">
                    <w:rPr>
                      <w:rFonts w:ascii="Gill Sans MT" w:hAnsi="Gill Sans MT"/>
                    </w:rPr>
                    <w:t xml:space="preserve"> dzieci</w:t>
                  </w:r>
                  <w:r w:rsidR="00753AEF" w:rsidRPr="00E13EDF">
                    <w:rPr>
                      <w:rFonts w:ascii="Gill Sans MT" w:hAnsi="Gill Sans MT"/>
                    </w:rPr>
                    <w:t>. Za</w:t>
                  </w:r>
                  <w:r w:rsidR="00355587" w:rsidRPr="00E13EDF">
                    <w:rPr>
                      <w:rFonts w:ascii="Gill Sans MT" w:hAnsi="Gill Sans MT"/>
                    </w:rPr>
                    <w:t xml:space="preserve">łożono </w:t>
                  </w:r>
                  <w:r w:rsidR="00753AEF" w:rsidRPr="00E13EDF">
                    <w:rPr>
                      <w:rFonts w:ascii="Gill Sans MT" w:hAnsi="Gill Sans MT"/>
                    </w:rPr>
                    <w:t>cztery kierunki działań</w:t>
                  </w:r>
                  <w:r w:rsidR="00D2546C" w:rsidRPr="00E13EDF">
                    <w:rPr>
                      <w:rFonts w:ascii="Gill Sans MT" w:hAnsi="Gill Sans MT"/>
                    </w:rPr>
                    <w:t>, takich jak</w:t>
                  </w:r>
                  <w:r w:rsidR="00753AEF" w:rsidRPr="00E13EDF">
                    <w:rPr>
                      <w:rFonts w:ascii="Gill Sans MT" w:hAnsi="Gill Sans MT"/>
                    </w:rPr>
                    <w:t xml:space="preserve"> rehabilitację psychospołeczną, fizjoterapię, hipoterapię</w:t>
                  </w:r>
                  <w:r w:rsidR="00355587" w:rsidRPr="00E13EDF">
                    <w:rPr>
                      <w:rFonts w:ascii="Gill Sans MT" w:hAnsi="Gill Sans MT"/>
                    </w:rPr>
                    <w:t xml:space="preserve"> -</w:t>
                  </w:r>
                  <w:r w:rsidR="0085723F" w:rsidRPr="00E13EDF">
                    <w:rPr>
                      <w:rFonts w:ascii="Gill Sans MT" w:hAnsi="Gill Sans MT"/>
                    </w:rPr>
                    <w:t xml:space="preserve"> </w:t>
                  </w:r>
                  <w:proofErr w:type="spellStart"/>
                  <w:r w:rsidR="00753AEF" w:rsidRPr="00E13EDF">
                    <w:rPr>
                      <w:rFonts w:ascii="Gill Sans MT" w:hAnsi="Gill Sans MT"/>
                    </w:rPr>
                    <w:t>dogoterapię</w:t>
                  </w:r>
                  <w:proofErr w:type="spellEnd"/>
                  <w:r w:rsidR="00753AEF" w:rsidRPr="00E13EDF">
                    <w:rPr>
                      <w:rFonts w:ascii="Gill Sans MT" w:hAnsi="Gill Sans MT"/>
                    </w:rPr>
                    <w:t xml:space="preserve"> i terapię logopedyczną. </w:t>
                  </w:r>
                  <w:r w:rsidR="00355587" w:rsidRPr="00E13EDF">
                    <w:rPr>
                      <w:rFonts w:ascii="Gill Sans MT" w:hAnsi="Gill Sans MT"/>
                    </w:rPr>
                    <w:t>Stosowane</w:t>
                  </w:r>
                  <w:r w:rsidR="00753AEF" w:rsidRPr="00E13EDF">
                    <w:rPr>
                      <w:rFonts w:ascii="Gill Sans MT" w:hAnsi="Gill Sans MT"/>
                    </w:rPr>
                    <w:t xml:space="preserve"> metody oddziaływań  dostosowan</w:t>
                  </w:r>
                  <w:r w:rsidR="00355587" w:rsidRPr="00E13EDF">
                    <w:rPr>
                      <w:rFonts w:ascii="Gill Sans MT" w:hAnsi="Gill Sans MT"/>
                    </w:rPr>
                    <w:t>o</w:t>
                  </w:r>
                  <w:r w:rsidR="00753AEF" w:rsidRPr="00E13EDF">
                    <w:rPr>
                      <w:rFonts w:ascii="Gill Sans MT" w:hAnsi="Gill Sans MT"/>
                    </w:rPr>
                    <w:t xml:space="preserve"> do </w:t>
                  </w:r>
                  <w:r w:rsidR="00355587" w:rsidRPr="00E13EDF">
                    <w:rPr>
                      <w:rFonts w:ascii="Gill Sans MT" w:hAnsi="Gill Sans MT"/>
                    </w:rPr>
                    <w:t xml:space="preserve">potrzeb </w:t>
                  </w:r>
                  <w:r w:rsidR="00753AEF" w:rsidRPr="00E13EDF">
                    <w:rPr>
                      <w:rFonts w:ascii="Gill Sans MT" w:hAnsi="Gill Sans MT"/>
                    </w:rPr>
                    <w:t>uczestników</w:t>
                  </w:r>
                  <w:r w:rsidR="00355587" w:rsidRPr="00E13EDF">
                    <w:rPr>
                      <w:rFonts w:ascii="Gill Sans MT" w:hAnsi="Gill Sans MT"/>
                    </w:rPr>
                    <w:t xml:space="preserve">, przez co zwiększono </w:t>
                  </w:r>
                  <w:r w:rsidR="00D2546C" w:rsidRPr="00E13EDF">
                    <w:rPr>
                      <w:rFonts w:ascii="Gill Sans MT" w:hAnsi="Gill Sans MT"/>
                    </w:rPr>
                    <w:t xml:space="preserve">umiejętności </w:t>
                  </w:r>
                  <w:r w:rsidR="00355587" w:rsidRPr="00E13EDF">
                    <w:rPr>
                      <w:rFonts w:ascii="Gill Sans MT" w:hAnsi="Gill Sans MT"/>
                    </w:rPr>
                    <w:t>dzieci</w:t>
                  </w:r>
                  <w:r w:rsidR="00D2546C" w:rsidRPr="00E13EDF">
                    <w:rPr>
                      <w:rFonts w:ascii="Gill Sans MT" w:hAnsi="Gill Sans MT"/>
                    </w:rPr>
                    <w:t>.</w:t>
                  </w:r>
                  <w:r w:rsidR="00355587" w:rsidRPr="00E13EDF">
                    <w:rPr>
                      <w:rFonts w:ascii="Gill Sans MT" w:hAnsi="Gill Sans MT"/>
                    </w:rPr>
                    <w:t xml:space="preserve"> </w:t>
                  </w:r>
                </w:p>
                <w:p w14:paraId="30E4A0CD" w14:textId="77777777" w:rsidR="00FE09B5" w:rsidRPr="00E13EDF" w:rsidRDefault="00FE09B5" w:rsidP="00D2546C">
                  <w:pPr>
                    <w:pStyle w:val="Standard"/>
                    <w:tabs>
                      <w:tab w:val="left" w:pos="588"/>
                    </w:tabs>
                    <w:spacing w:line="360" w:lineRule="auto"/>
                    <w:jc w:val="both"/>
                    <w:rPr>
                      <w:rFonts w:ascii="Gill Sans MT" w:hAnsi="Gill Sans MT"/>
                    </w:rPr>
                  </w:pPr>
                </w:p>
                <w:p w14:paraId="552ED36B" w14:textId="5AB5306B" w:rsidR="00FE09B5" w:rsidRPr="00083537" w:rsidRDefault="00E30023" w:rsidP="00D2546C">
                  <w:pPr>
                    <w:pStyle w:val="Standard"/>
                    <w:tabs>
                      <w:tab w:val="left" w:pos="588"/>
                    </w:tabs>
                    <w:spacing w:line="360" w:lineRule="auto"/>
                    <w:jc w:val="both"/>
                    <w:rPr>
                      <w:rFonts w:ascii="Gill Sans MT" w:hAnsi="Gill Sans MT"/>
                      <w:color w:val="00B0F0"/>
                    </w:rPr>
                  </w:pPr>
                  <w:r w:rsidRPr="00E13EDF">
                    <w:rPr>
                      <w:rFonts w:ascii="Gill Sans MT" w:hAnsi="Gill Sans MT"/>
                      <w:color w:val="00B0F0"/>
                    </w:rPr>
                    <w:t xml:space="preserve">- Z kompleksowego wsparcia skorzystało </w:t>
                  </w:r>
                  <w:r w:rsidR="00FE09B5">
                    <w:rPr>
                      <w:rFonts w:ascii="Gill Sans MT" w:hAnsi="Gill Sans MT"/>
                      <w:color w:val="00B0F0"/>
                    </w:rPr>
                    <w:br/>
                  </w:r>
                  <w:r w:rsidR="0044541A" w:rsidRPr="00E13EDF">
                    <w:rPr>
                      <w:rFonts w:ascii="Gill Sans MT" w:hAnsi="Gill Sans MT"/>
                      <w:color w:val="00B0F0"/>
                    </w:rPr>
                    <w:t xml:space="preserve">w 2024 r. </w:t>
                  </w:r>
                  <w:r w:rsidRPr="00E13EDF">
                    <w:rPr>
                      <w:rFonts w:ascii="Gill Sans MT" w:hAnsi="Gill Sans MT"/>
                      <w:color w:val="00B0F0"/>
                    </w:rPr>
                    <w:t>10 dzieci.</w:t>
                  </w:r>
                </w:p>
                <w:p w14:paraId="580F73C3" w14:textId="45F73DE3" w:rsidR="008F62F0" w:rsidRPr="00E13EDF" w:rsidRDefault="008F62F0" w:rsidP="007A3537">
                  <w:pPr>
                    <w:pStyle w:val="Nagwek2"/>
                    <w:spacing w:line="360" w:lineRule="auto"/>
                    <w:rPr>
                      <w:rFonts w:ascii="Gill Sans MT" w:hAnsi="Gill Sans MT" w:cs="Arial"/>
                      <w:i/>
                      <w:iCs/>
                      <w:color w:val="00B0F0"/>
                      <w:sz w:val="24"/>
                      <w:szCs w:val="24"/>
                    </w:rPr>
                  </w:pPr>
                  <w:bookmarkStart w:id="65" w:name="_Toc190950384"/>
                  <w:r w:rsidRPr="00E13EDF"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</w:rPr>
                    <w:lastRenderedPageBreak/>
                    <w:t>c. Prowadzenie placówek opiekuńczo – wychowawczych niepublicznych</w:t>
                  </w:r>
                  <w:bookmarkEnd w:id="65"/>
                </w:p>
                <w:p w14:paraId="63D8F1CE" w14:textId="6C6DA28A" w:rsidR="008F62F0" w:rsidRDefault="00303D21" w:rsidP="00303D21">
                  <w:pPr>
                    <w:pStyle w:val="Standard"/>
                    <w:tabs>
                      <w:tab w:val="left" w:pos="564"/>
                    </w:tabs>
                    <w:spacing w:line="360" w:lineRule="auto"/>
                    <w:jc w:val="both"/>
                    <w:rPr>
                      <w:rFonts w:ascii="Gill Sans MT" w:hAnsi="Gill Sans MT"/>
                    </w:rPr>
                  </w:pPr>
                  <w:r w:rsidRPr="00E13EDF">
                    <w:rPr>
                      <w:rFonts w:ascii="Gill Sans MT" w:hAnsi="Gill Sans MT"/>
                    </w:rPr>
                    <w:t xml:space="preserve">         </w:t>
                  </w:r>
                  <w:r w:rsidR="008F62F0" w:rsidRPr="00E13EDF">
                    <w:rPr>
                      <w:rFonts w:ascii="Gill Sans MT" w:hAnsi="Gill Sans MT"/>
                    </w:rPr>
                    <w:t>Placówki opiekuńczo</w:t>
                  </w:r>
                  <w:r w:rsidRPr="00E13EDF">
                    <w:rPr>
                      <w:rFonts w:ascii="Gill Sans MT" w:hAnsi="Gill Sans MT"/>
                    </w:rPr>
                    <w:t xml:space="preserve"> </w:t>
                  </w:r>
                  <w:r w:rsidR="008F62F0" w:rsidRPr="00E13EDF">
                    <w:rPr>
                      <w:rFonts w:ascii="Gill Sans MT" w:hAnsi="Gill Sans MT"/>
                    </w:rPr>
                    <w:t xml:space="preserve">- wychowawcze </w:t>
                  </w:r>
                  <w:r w:rsidRPr="00E13EDF">
                    <w:rPr>
                      <w:rFonts w:ascii="Gill Sans MT" w:hAnsi="Gill Sans MT"/>
                    </w:rPr>
                    <w:t xml:space="preserve">mają za zadanie </w:t>
                  </w:r>
                  <w:r w:rsidR="008F62F0" w:rsidRPr="00E13EDF">
                    <w:rPr>
                      <w:rFonts w:ascii="Gill Sans MT" w:hAnsi="Gill Sans MT"/>
                    </w:rPr>
                    <w:t>zapewni</w:t>
                  </w:r>
                  <w:r w:rsidRPr="00E13EDF">
                    <w:rPr>
                      <w:rFonts w:ascii="Gill Sans MT" w:hAnsi="Gill Sans MT"/>
                    </w:rPr>
                    <w:t>ć</w:t>
                  </w:r>
                  <w:r w:rsidR="008F62F0" w:rsidRPr="00E13EDF">
                    <w:rPr>
                      <w:rFonts w:ascii="Gill Sans MT" w:hAnsi="Gill Sans MT"/>
                    </w:rPr>
                    <w:t xml:space="preserve"> opiekę </w:t>
                  </w:r>
                  <w:r w:rsidR="007B1160" w:rsidRPr="00E13EDF">
                    <w:rPr>
                      <w:rFonts w:ascii="Gill Sans MT" w:hAnsi="Gill Sans MT"/>
                    </w:rPr>
                    <w:t xml:space="preserve">dla </w:t>
                  </w:r>
                  <w:r w:rsidR="008F62F0" w:rsidRPr="00E13EDF">
                    <w:rPr>
                      <w:rFonts w:ascii="Gill Sans MT" w:hAnsi="Gill Sans MT"/>
                    </w:rPr>
                    <w:t xml:space="preserve">dzieci </w:t>
                  </w:r>
                  <w:r w:rsidRPr="00E13EDF">
                    <w:rPr>
                      <w:rFonts w:ascii="Gill Sans MT" w:hAnsi="Gill Sans MT"/>
                    </w:rPr>
                    <w:br/>
                  </w:r>
                  <w:r w:rsidR="008F62F0" w:rsidRPr="00E13EDF">
                    <w:rPr>
                      <w:rFonts w:ascii="Gill Sans MT" w:hAnsi="Gill Sans MT"/>
                    </w:rPr>
                    <w:t>i</w:t>
                  </w:r>
                  <w:r w:rsidR="00FE09B5">
                    <w:rPr>
                      <w:rFonts w:ascii="Gill Sans MT" w:hAnsi="Gill Sans MT"/>
                    </w:rPr>
                    <w:t xml:space="preserve"> </w:t>
                  </w:r>
                  <w:r w:rsidR="008F62F0" w:rsidRPr="00E13EDF">
                    <w:rPr>
                      <w:rFonts w:ascii="Gill Sans MT" w:hAnsi="Gill Sans MT"/>
                    </w:rPr>
                    <w:t xml:space="preserve"> młodzieży w wieku od 3 do 25 lat.</w:t>
                  </w:r>
                </w:p>
                <w:p w14:paraId="65C42967" w14:textId="77777777" w:rsidR="00FE09B5" w:rsidRPr="00E13EDF" w:rsidRDefault="00FE09B5" w:rsidP="00303D21">
                  <w:pPr>
                    <w:pStyle w:val="Standard"/>
                    <w:tabs>
                      <w:tab w:val="left" w:pos="564"/>
                    </w:tabs>
                    <w:spacing w:line="360" w:lineRule="auto"/>
                    <w:jc w:val="both"/>
                    <w:rPr>
                      <w:rFonts w:ascii="Gill Sans MT" w:hAnsi="Gill Sans MT"/>
                    </w:rPr>
                  </w:pPr>
                </w:p>
                <w:p w14:paraId="003C28C6" w14:textId="77777777" w:rsidR="00303D21" w:rsidRPr="00E13EDF" w:rsidRDefault="007B1160" w:rsidP="007B1160">
                  <w:pPr>
                    <w:pStyle w:val="Standard"/>
                    <w:spacing w:line="360" w:lineRule="auto"/>
                    <w:jc w:val="both"/>
                    <w:rPr>
                      <w:rFonts w:ascii="Gill Sans MT" w:hAnsi="Gill Sans MT"/>
                    </w:rPr>
                  </w:pPr>
                  <w:r w:rsidRPr="00E13EDF">
                    <w:rPr>
                      <w:rFonts w:ascii="Gill Sans MT" w:hAnsi="Gill Sans MT"/>
                    </w:rPr>
                    <w:t>Wychowankom</w:t>
                  </w:r>
                  <w:r w:rsidR="008F62F0" w:rsidRPr="00E13EDF">
                    <w:rPr>
                      <w:rFonts w:ascii="Gill Sans MT" w:hAnsi="Gill Sans MT"/>
                    </w:rPr>
                    <w:t xml:space="preserve"> zapewniono:</w:t>
                  </w:r>
                </w:p>
                <w:p w14:paraId="6314C54C" w14:textId="38350FD7" w:rsidR="006C5006" w:rsidRPr="00E13EDF" w:rsidRDefault="00303D21" w:rsidP="00303D21">
                  <w:pPr>
                    <w:pStyle w:val="Default"/>
                    <w:tabs>
                      <w:tab w:val="left" w:pos="567"/>
                    </w:tabs>
                    <w:spacing w:line="360" w:lineRule="auto"/>
                    <w:jc w:val="both"/>
                    <w:rPr>
                      <w:rFonts w:ascii="Gill Sans MT" w:eastAsia="NSimSun" w:hAnsi="Gill Sans MT"/>
                      <w:color w:val="auto"/>
                      <w:kern w:val="3"/>
                      <w:lang w:eastAsia="zh-CN" w:bidi="hi-IN"/>
                    </w:rPr>
                  </w:pPr>
                  <w:r w:rsidRPr="00E13EDF">
                    <w:rPr>
                      <w:rFonts w:ascii="Gill Sans MT" w:eastAsia="NSimSun" w:hAnsi="Gill Sans MT"/>
                      <w:color w:val="auto"/>
                      <w:kern w:val="3"/>
                      <w:lang w:eastAsia="zh-CN" w:bidi="hi-IN"/>
                    </w:rPr>
                    <w:t>-opiekę i wychowanie w systemie rodzinnym</w:t>
                  </w:r>
                  <w:r w:rsidR="006C5006" w:rsidRPr="00E13EDF">
                    <w:rPr>
                      <w:rFonts w:ascii="Gill Sans MT" w:eastAsia="NSimSun" w:hAnsi="Gill Sans MT"/>
                      <w:color w:val="auto"/>
                      <w:kern w:val="3"/>
                      <w:lang w:eastAsia="zh-CN" w:bidi="hi-IN"/>
                    </w:rPr>
                    <w:t>;</w:t>
                  </w:r>
                  <w:r w:rsidRPr="00E13EDF">
                    <w:rPr>
                      <w:rFonts w:ascii="Gill Sans MT" w:eastAsia="NSimSun" w:hAnsi="Gill Sans MT"/>
                      <w:color w:val="auto"/>
                      <w:kern w:val="3"/>
                      <w:lang w:eastAsia="zh-CN" w:bidi="hi-IN"/>
                    </w:rPr>
                    <w:br/>
                    <w:t>-zapewnienie</w:t>
                  </w:r>
                  <w:r w:rsidR="00205944">
                    <w:rPr>
                      <w:rFonts w:ascii="Gill Sans MT" w:eastAsia="NSimSun" w:hAnsi="Gill Sans MT"/>
                      <w:color w:val="auto"/>
                      <w:kern w:val="3"/>
                      <w:lang w:eastAsia="zh-CN" w:bidi="hi-IN"/>
                    </w:rPr>
                    <w:t xml:space="preserve"> </w:t>
                  </w:r>
                  <w:r w:rsidRPr="00E13EDF">
                    <w:rPr>
                      <w:rFonts w:ascii="Gill Sans MT" w:eastAsia="NSimSun" w:hAnsi="Gill Sans MT"/>
                      <w:color w:val="auto"/>
                      <w:kern w:val="3"/>
                      <w:lang w:eastAsia="zh-CN" w:bidi="hi-IN"/>
                    </w:rPr>
                    <w:t xml:space="preserve">odpowiedniego wyżywienia </w:t>
                  </w:r>
                  <w:r w:rsidR="00357F95" w:rsidRPr="00E13EDF">
                    <w:rPr>
                      <w:rFonts w:ascii="Gill Sans MT" w:eastAsia="NSimSun" w:hAnsi="Gill Sans MT"/>
                      <w:color w:val="auto"/>
                      <w:kern w:val="3"/>
                      <w:lang w:eastAsia="zh-CN" w:bidi="hi-IN"/>
                    </w:rPr>
                    <w:br/>
                  </w:r>
                  <w:r w:rsidRPr="00E13EDF">
                    <w:rPr>
                      <w:rFonts w:ascii="Gill Sans MT" w:eastAsia="NSimSun" w:hAnsi="Gill Sans MT"/>
                      <w:color w:val="auto"/>
                      <w:kern w:val="3"/>
                      <w:lang w:eastAsia="zh-CN" w:bidi="hi-IN"/>
                    </w:rPr>
                    <w:t>z uwzględnieniem diety</w:t>
                  </w:r>
                  <w:r w:rsidR="006C5006" w:rsidRPr="00E13EDF">
                    <w:rPr>
                      <w:rFonts w:ascii="Gill Sans MT" w:eastAsia="NSimSun" w:hAnsi="Gill Sans MT"/>
                      <w:color w:val="auto"/>
                      <w:kern w:val="3"/>
                      <w:lang w:eastAsia="zh-CN" w:bidi="hi-IN"/>
                    </w:rPr>
                    <w:t>;</w:t>
                  </w:r>
                </w:p>
                <w:p w14:paraId="5EA1E4B6" w14:textId="77777777" w:rsidR="006C5006" w:rsidRPr="00E13EDF" w:rsidRDefault="00303D21" w:rsidP="00303D21">
                  <w:pPr>
                    <w:pStyle w:val="Default"/>
                    <w:tabs>
                      <w:tab w:val="left" w:pos="567"/>
                    </w:tabs>
                    <w:spacing w:line="360" w:lineRule="auto"/>
                    <w:jc w:val="both"/>
                    <w:rPr>
                      <w:rFonts w:ascii="Gill Sans MT" w:eastAsia="NSimSun" w:hAnsi="Gill Sans MT"/>
                      <w:color w:val="auto"/>
                      <w:kern w:val="3"/>
                      <w:lang w:eastAsia="zh-CN" w:bidi="hi-IN"/>
                    </w:rPr>
                  </w:pPr>
                  <w:r w:rsidRPr="00E13EDF">
                    <w:rPr>
                      <w:rFonts w:ascii="Gill Sans MT" w:eastAsia="NSimSun" w:hAnsi="Gill Sans MT"/>
                      <w:color w:val="auto"/>
                      <w:kern w:val="3"/>
                      <w:lang w:eastAsia="zh-CN" w:bidi="hi-IN"/>
                    </w:rPr>
                    <w:t>-dostarczanie odzieży dostosowanej do wieku</w:t>
                  </w:r>
                  <w:r w:rsidR="006C5006" w:rsidRPr="00E13EDF">
                    <w:rPr>
                      <w:rFonts w:ascii="Gill Sans MT" w:eastAsia="NSimSun" w:hAnsi="Gill Sans MT"/>
                      <w:color w:val="auto"/>
                      <w:kern w:val="3"/>
                      <w:lang w:eastAsia="zh-CN" w:bidi="hi-IN"/>
                    </w:rPr>
                    <w:br/>
                  </w:r>
                  <w:r w:rsidRPr="00E13EDF">
                    <w:rPr>
                      <w:rFonts w:ascii="Gill Sans MT" w:eastAsia="NSimSun" w:hAnsi="Gill Sans MT"/>
                      <w:color w:val="auto"/>
                      <w:kern w:val="3"/>
                      <w:lang w:eastAsia="zh-CN" w:bidi="hi-IN"/>
                    </w:rPr>
                    <w:t xml:space="preserve"> i pory roku</w:t>
                  </w:r>
                  <w:r w:rsidR="006C5006" w:rsidRPr="00E13EDF">
                    <w:rPr>
                      <w:rFonts w:ascii="Gill Sans MT" w:eastAsia="NSimSun" w:hAnsi="Gill Sans MT"/>
                      <w:color w:val="auto"/>
                      <w:kern w:val="3"/>
                      <w:lang w:eastAsia="zh-CN" w:bidi="hi-IN"/>
                    </w:rPr>
                    <w:t>;</w:t>
                  </w:r>
                </w:p>
                <w:p w14:paraId="6D2C863E" w14:textId="77777777" w:rsidR="006C5006" w:rsidRPr="00E13EDF" w:rsidRDefault="00303D21" w:rsidP="00303D21">
                  <w:pPr>
                    <w:pStyle w:val="Default"/>
                    <w:tabs>
                      <w:tab w:val="left" w:pos="567"/>
                    </w:tabs>
                    <w:spacing w:line="360" w:lineRule="auto"/>
                    <w:jc w:val="both"/>
                    <w:rPr>
                      <w:rFonts w:ascii="Gill Sans MT" w:eastAsia="NSimSun" w:hAnsi="Gill Sans MT"/>
                      <w:color w:val="auto"/>
                      <w:kern w:val="3"/>
                      <w:lang w:eastAsia="zh-CN" w:bidi="hi-IN"/>
                    </w:rPr>
                  </w:pPr>
                  <w:r w:rsidRPr="00E13EDF">
                    <w:rPr>
                      <w:rFonts w:ascii="Gill Sans MT" w:eastAsia="NSimSun" w:hAnsi="Gill Sans MT"/>
                      <w:color w:val="auto"/>
                      <w:kern w:val="3"/>
                      <w:lang w:eastAsia="zh-CN" w:bidi="hi-IN"/>
                    </w:rPr>
                    <w:t>-prawidłowe wsparcie rozwoju emocjonalnego i poznawczego</w:t>
                  </w:r>
                  <w:r w:rsidR="006C5006" w:rsidRPr="00E13EDF">
                    <w:rPr>
                      <w:rFonts w:ascii="Gill Sans MT" w:eastAsia="NSimSun" w:hAnsi="Gill Sans MT"/>
                      <w:color w:val="auto"/>
                      <w:kern w:val="3"/>
                      <w:lang w:eastAsia="zh-CN" w:bidi="hi-IN"/>
                    </w:rPr>
                    <w:t>;</w:t>
                  </w:r>
                </w:p>
                <w:p w14:paraId="76935E0C" w14:textId="77777777" w:rsidR="006C5006" w:rsidRPr="00E13EDF" w:rsidRDefault="00303D21" w:rsidP="00303D21">
                  <w:pPr>
                    <w:pStyle w:val="Default"/>
                    <w:tabs>
                      <w:tab w:val="left" w:pos="567"/>
                    </w:tabs>
                    <w:spacing w:line="360" w:lineRule="auto"/>
                    <w:jc w:val="both"/>
                    <w:rPr>
                      <w:rFonts w:ascii="Gill Sans MT" w:eastAsia="NSimSun" w:hAnsi="Gill Sans MT"/>
                      <w:color w:val="auto"/>
                      <w:kern w:val="3"/>
                      <w:lang w:eastAsia="zh-CN" w:bidi="hi-IN"/>
                    </w:rPr>
                  </w:pPr>
                  <w:r w:rsidRPr="00E13EDF">
                    <w:rPr>
                      <w:rFonts w:ascii="Gill Sans MT" w:eastAsia="NSimSun" w:hAnsi="Gill Sans MT"/>
                      <w:color w:val="auto"/>
                      <w:kern w:val="3"/>
                      <w:lang w:eastAsia="zh-CN" w:bidi="hi-IN"/>
                    </w:rPr>
                    <w:t>-zabezpieczenie potrzeb</w:t>
                  </w:r>
                  <w:r w:rsidR="006C5006" w:rsidRPr="00E13EDF">
                    <w:rPr>
                      <w:rFonts w:ascii="Gill Sans MT" w:eastAsia="NSimSun" w:hAnsi="Gill Sans MT"/>
                      <w:color w:val="auto"/>
                      <w:kern w:val="3"/>
                      <w:lang w:eastAsia="zh-CN" w:bidi="hi-IN"/>
                    </w:rPr>
                    <w:t xml:space="preserve"> </w:t>
                  </w:r>
                  <w:r w:rsidRPr="00E13EDF">
                    <w:rPr>
                      <w:rFonts w:ascii="Gill Sans MT" w:eastAsia="NSimSun" w:hAnsi="Gill Sans MT"/>
                      <w:color w:val="auto"/>
                      <w:kern w:val="3"/>
                      <w:lang w:eastAsia="zh-CN" w:bidi="hi-IN"/>
                    </w:rPr>
                    <w:t>zdrowotnych</w:t>
                  </w:r>
                  <w:r w:rsidR="006C5006" w:rsidRPr="00E13EDF">
                    <w:rPr>
                      <w:rFonts w:ascii="Gill Sans MT" w:eastAsia="NSimSun" w:hAnsi="Gill Sans MT"/>
                      <w:color w:val="auto"/>
                      <w:kern w:val="3"/>
                      <w:lang w:eastAsia="zh-CN" w:bidi="hi-IN"/>
                    </w:rPr>
                    <w:t>;</w:t>
                  </w:r>
                </w:p>
                <w:p w14:paraId="2D3A8E74" w14:textId="77777777" w:rsidR="006C5006" w:rsidRPr="00E13EDF" w:rsidRDefault="00303D21" w:rsidP="00303D21">
                  <w:pPr>
                    <w:pStyle w:val="Default"/>
                    <w:tabs>
                      <w:tab w:val="left" w:pos="567"/>
                    </w:tabs>
                    <w:spacing w:line="360" w:lineRule="auto"/>
                    <w:jc w:val="both"/>
                    <w:rPr>
                      <w:rFonts w:ascii="Gill Sans MT" w:eastAsia="NSimSun" w:hAnsi="Gill Sans MT"/>
                      <w:color w:val="auto"/>
                      <w:kern w:val="3"/>
                      <w:lang w:eastAsia="zh-CN" w:bidi="hi-IN"/>
                    </w:rPr>
                  </w:pPr>
                  <w:r w:rsidRPr="00E13EDF">
                    <w:rPr>
                      <w:rFonts w:ascii="Gill Sans MT" w:eastAsia="NSimSun" w:hAnsi="Gill Sans MT"/>
                      <w:color w:val="auto"/>
                      <w:kern w:val="3"/>
                      <w:lang w:eastAsia="zh-CN" w:bidi="hi-IN"/>
                    </w:rPr>
                    <w:t>-wsparcie w rozwijaniu pasji i zainteresowań</w:t>
                  </w:r>
                  <w:r w:rsidR="006C5006" w:rsidRPr="00E13EDF">
                    <w:rPr>
                      <w:rFonts w:ascii="Gill Sans MT" w:eastAsia="NSimSun" w:hAnsi="Gill Sans MT"/>
                      <w:color w:val="auto"/>
                      <w:kern w:val="3"/>
                      <w:lang w:eastAsia="zh-CN" w:bidi="hi-IN"/>
                    </w:rPr>
                    <w:t>;</w:t>
                  </w:r>
                </w:p>
                <w:p w14:paraId="753238E9" w14:textId="77777777" w:rsidR="00357F95" w:rsidRPr="00E13EDF" w:rsidRDefault="00303D21" w:rsidP="00303D21">
                  <w:pPr>
                    <w:pStyle w:val="Default"/>
                    <w:tabs>
                      <w:tab w:val="left" w:pos="567"/>
                    </w:tabs>
                    <w:spacing w:line="360" w:lineRule="auto"/>
                    <w:jc w:val="both"/>
                    <w:rPr>
                      <w:rFonts w:ascii="Gill Sans MT" w:eastAsia="NSimSun" w:hAnsi="Gill Sans MT"/>
                      <w:color w:val="auto"/>
                      <w:kern w:val="3"/>
                      <w:lang w:eastAsia="zh-CN" w:bidi="hi-IN"/>
                    </w:rPr>
                  </w:pPr>
                  <w:r w:rsidRPr="00E13EDF">
                    <w:rPr>
                      <w:rFonts w:ascii="Gill Sans MT" w:eastAsia="NSimSun" w:hAnsi="Gill Sans MT"/>
                      <w:color w:val="auto"/>
                      <w:kern w:val="3"/>
                      <w:lang w:eastAsia="zh-CN" w:bidi="hi-IN"/>
                    </w:rPr>
                    <w:t xml:space="preserve">-pomoc w realizacji planów edukacyjnych </w:t>
                  </w:r>
                  <w:r w:rsidR="00357F95" w:rsidRPr="00E13EDF">
                    <w:rPr>
                      <w:rFonts w:ascii="Gill Sans MT" w:eastAsia="NSimSun" w:hAnsi="Gill Sans MT"/>
                      <w:color w:val="auto"/>
                      <w:kern w:val="3"/>
                      <w:lang w:eastAsia="zh-CN" w:bidi="hi-IN"/>
                    </w:rPr>
                    <w:br/>
                  </w:r>
                  <w:r w:rsidRPr="00E13EDF">
                    <w:rPr>
                      <w:rFonts w:ascii="Gill Sans MT" w:eastAsia="NSimSun" w:hAnsi="Gill Sans MT"/>
                      <w:color w:val="auto"/>
                      <w:kern w:val="3"/>
                      <w:lang w:eastAsia="zh-CN" w:bidi="hi-IN"/>
                    </w:rPr>
                    <w:t>i zawodowych</w:t>
                  </w:r>
                  <w:r w:rsidR="006C5006" w:rsidRPr="00E13EDF">
                    <w:rPr>
                      <w:rFonts w:ascii="Gill Sans MT" w:eastAsia="NSimSun" w:hAnsi="Gill Sans MT"/>
                      <w:color w:val="auto"/>
                      <w:kern w:val="3"/>
                      <w:lang w:eastAsia="zh-CN" w:bidi="hi-IN"/>
                    </w:rPr>
                    <w:t>;</w:t>
                  </w:r>
                </w:p>
                <w:p w14:paraId="7596EA78" w14:textId="22BE3177" w:rsidR="006C5006" w:rsidRPr="00E13EDF" w:rsidRDefault="00303D21" w:rsidP="00303D21">
                  <w:pPr>
                    <w:pStyle w:val="Default"/>
                    <w:tabs>
                      <w:tab w:val="left" w:pos="567"/>
                    </w:tabs>
                    <w:spacing w:line="360" w:lineRule="auto"/>
                    <w:jc w:val="both"/>
                    <w:rPr>
                      <w:rFonts w:ascii="Gill Sans MT" w:eastAsia="NSimSun" w:hAnsi="Gill Sans MT"/>
                      <w:color w:val="auto"/>
                      <w:kern w:val="3"/>
                      <w:lang w:eastAsia="zh-CN" w:bidi="hi-IN"/>
                    </w:rPr>
                  </w:pPr>
                  <w:r w:rsidRPr="00E13EDF">
                    <w:rPr>
                      <w:rFonts w:ascii="Gill Sans MT" w:eastAsia="NSimSun" w:hAnsi="Gill Sans MT"/>
                      <w:color w:val="auto"/>
                      <w:kern w:val="3"/>
                      <w:lang w:eastAsia="zh-CN" w:bidi="hi-IN"/>
                    </w:rPr>
                    <w:t>-zapewnienie możliwości samorozwoju</w:t>
                  </w:r>
                  <w:r w:rsidR="006C5006" w:rsidRPr="00E13EDF">
                    <w:rPr>
                      <w:rFonts w:ascii="Gill Sans MT" w:eastAsia="NSimSun" w:hAnsi="Gill Sans MT"/>
                      <w:color w:val="auto"/>
                      <w:kern w:val="3"/>
                      <w:lang w:eastAsia="zh-CN" w:bidi="hi-IN"/>
                    </w:rPr>
                    <w:t>;</w:t>
                  </w:r>
                </w:p>
                <w:p w14:paraId="4F7308CE" w14:textId="2789B00D" w:rsidR="00F319CF" w:rsidRPr="00E13EDF" w:rsidRDefault="00303D21" w:rsidP="00303D21">
                  <w:pPr>
                    <w:pStyle w:val="Default"/>
                    <w:tabs>
                      <w:tab w:val="left" w:pos="567"/>
                    </w:tabs>
                    <w:spacing w:line="360" w:lineRule="auto"/>
                    <w:jc w:val="both"/>
                    <w:rPr>
                      <w:rFonts w:ascii="Gill Sans MT" w:eastAsia="NSimSun" w:hAnsi="Gill Sans MT"/>
                      <w:color w:val="auto"/>
                      <w:kern w:val="3"/>
                      <w:lang w:eastAsia="zh-CN" w:bidi="hi-IN"/>
                    </w:rPr>
                  </w:pPr>
                  <w:r w:rsidRPr="00E13EDF">
                    <w:rPr>
                      <w:rFonts w:ascii="Gill Sans MT" w:eastAsia="NSimSun" w:hAnsi="Gill Sans MT"/>
                      <w:color w:val="auto"/>
                      <w:kern w:val="3"/>
                      <w:lang w:eastAsia="zh-CN" w:bidi="hi-IN"/>
                    </w:rPr>
                    <w:t>-wsparcie w nabywaniu umiejętności niezbędnych do samodzielności</w:t>
                  </w:r>
                  <w:r w:rsidR="006C5006" w:rsidRPr="00E13EDF">
                    <w:rPr>
                      <w:rFonts w:ascii="Gill Sans MT" w:eastAsia="NSimSun" w:hAnsi="Gill Sans MT"/>
                      <w:kern w:val="3"/>
                      <w:lang w:eastAsia="zh-CN" w:bidi="hi-IN"/>
                    </w:rPr>
                    <w:t>.</w:t>
                  </w:r>
                  <w:r w:rsidR="00063CB8" w:rsidRPr="00E13EDF">
                    <w:rPr>
                      <w:rFonts w:ascii="Gill Sans MT" w:hAnsi="Gill Sans MT"/>
                    </w:rPr>
                    <w:t xml:space="preserve">   </w:t>
                  </w:r>
                </w:p>
                <w:p w14:paraId="1C45D55D" w14:textId="77777777" w:rsidR="00303D21" w:rsidRPr="00E13EDF" w:rsidRDefault="00303D21" w:rsidP="00303D21">
                  <w:pPr>
                    <w:pStyle w:val="Default"/>
                    <w:tabs>
                      <w:tab w:val="left" w:pos="567"/>
                    </w:tabs>
                    <w:spacing w:line="360" w:lineRule="auto"/>
                    <w:jc w:val="both"/>
                    <w:rPr>
                      <w:rFonts w:ascii="Gill Sans MT" w:hAnsi="Gill Sans MT"/>
                    </w:rPr>
                  </w:pPr>
                </w:p>
                <w:p w14:paraId="4DAF38D6" w14:textId="5803EA29" w:rsidR="007370AA" w:rsidRPr="00E13EDF" w:rsidRDefault="006639BE" w:rsidP="00184775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B0F0"/>
                    </w:rPr>
                    <w:t xml:space="preserve">- </w:t>
                  </w:r>
                  <w:r w:rsidR="0044541A" w:rsidRPr="00E13EDF">
                    <w:rPr>
                      <w:rFonts w:ascii="Gill Sans MT" w:hAnsi="Gill Sans MT" w:cstheme="majorHAnsi"/>
                      <w:color w:val="00B0F0"/>
                    </w:rPr>
                    <w:t>W 2024 roku w</w:t>
                  </w:r>
                  <w:r w:rsidRPr="00E13EDF">
                    <w:rPr>
                      <w:rFonts w:ascii="Gill Sans MT" w:hAnsi="Gill Sans MT" w:cstheme="majorHAnsi"/>
                      <w:color w:val="00B0F0"/>
                    </w:rPr>
                    <w:t>sparciem objęto 113 wychowanków.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 </w:t>
                  </w:r>
                </w:p>
                <w:p w14:paraId="48DF95B0" w14:textId="77777777" w:rsidR="007370AA" w:rsidRPr="00E13EDF" w:rsidRDefault="007370AA" w:rsidP="00756EA9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</w:p>
                <w:p w14:paraId="63A2DA66" w14:textId="0DA47C14" w:rsidR="007370AA" w:rsidRPr="00FE09B5" w:rsidRDefault="00904EDF" w:rsidP="00FE09B5">
                  <w:pPr>
                    <w:pStyle w:val="Nagwek2"/>
                    <w:spacing w:line="360" w:lineRule="auto"/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</w:rPr>
                  </w:pPr>
                  <w:bookmarkStart w:id="66" w:name="_Toc190950385"/>
                  <w:r w:rsidRPr="00E13EDF"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</w:rPr>
                    <w:t xml:space="preserve">d. </w:t>
                  </w:r>
                  <w:r w:rsidR="00357F95" w:rsidRPr="00E13EDF"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</w:rPr>
                    <w:t xml:space="preserve">Prowadzenie placówki opiekuńczo - </w:t>
                  </w:r>
                  <w:proofErr w:type="spellStart"/>
                  <w:r w:rsidR="00357F95" w:rsidRPr="00E13EDF"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</w:rPr>
                    <w:t>wychowawyczej</w:t>
                  </w:r>
                  <w:proofErr w:type="spellEnd"/>
                  <w:r w:rsidR="00357F95" w:rsidRPr="00E13EDF"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</w:rPr>
                    <w:t xml:space="preserve"> typu </w:t>
                  </w:r>
                  <w:proofErr w:type="spellStart"/>
                  <w:r w:rsidR="00357F95" w:rsidRPr="00E13EDF"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</w:rPr>
                    <w:t>specjalistyczno</w:t>
                  </w:r>
                  <w:proofErr w:type="spellEnd"/>
                  <w:r w:rsidR="00357F95" w:rsidRPr="00E13EDF">
                    <w:rPr>
                      <w:rFonts w:ascii="Gill Sans MT" w:hAnsi="Gill Sans MT"/>
                      <w:i/>
                      <w:iCs/>
                      <w:color w:val="00B0F0"/>
                      <w:sz w:val="24"/>
                      <w:szCs w:val="24"/>
                    </w:rPr>
                    <w:t xml:space="preserve"> - terapeutycznego R</w:t>
                  </w:r>
                  <w:bookmarkEnd w:id="66"/>
                </w:p>
                <w:p w14:paraId="6C6886B8" w14:textId="2CB2F449" w:rsidR="000647BB" w:rsidRPr="00E13EDF" w:rsidRDefault="00D91579" w:rsidP="00D91579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         </w:t>
                  </w:r>
                  <w:r w:rsidR="000647BB" w:rsidRPr="00E13EDF">
                    <w:rPr>
                      <w:rFonts w:ascii="Gill Sans MT" w:hAnsi="Gill Sans MT" w:cstheme="majorHAnsi"/>
                      <w:color w:val="000000"/>
                    </w:rPr>
                    <w:t xml:space="preserve">Prowadzenie placówki opiekuńczo – wychowawczej typu </w:t>
                  </w:r>
                  <w:proofErr w:type="spellStart"/>
                  <w:r w:rsidR="000647BB" w:rsidRPr="00E13EDF">
                    <w:rPr>
                      <w:rFonts w:ascii="Gill Sans MT" w:hAnsi="Gill Sans MT" w:cstheme="majorHAnsi"/>
                      <w:color w:val="000000"/>
                    </w:rPr>
                    <w:t>specjalistyczno</w:t>
                  </w:r>
                  <w:proofErr w:type="spellEnd"/>
                  <w:r w:rsidR="000647BB" w:rsidRPr="00E13EDF">
                    <w:rPr>
                      <w:rFonts w:ascii="Gill Sans MT" w:hAnsi="Gill Sans MT" w:cstheme="majorHAnsi"/>
                      <w:color w:val="000000"/>
                    </w:rPr>
                    <w:t xml:space="preserve"> – terapeutycznego R</w:t>
                  </w:r>
                  <w:r w:rsidR="009C1AFA" w:rsidRPr="00E13EDF">
                    <w:rPr>
                      <w:rFonts w:ascii="Gill Sans MT" w:hAnsi="Gill Sans MT" w:cstheme="majorHAnsi"/>
                      <w:color w:val="000000"/>
                    </w:rPr>
                    <w:t xml:space="preserve"> wiąże się z zapewnieniem:</w:t>
                  </w:r>
                </w:p>
                <w:p w14:paraId="3FA07212" w14:textId="6702DE42" w:rsidR="000647BB" w:rsidRPr="00E13EDF" w:rsidRDefault="009C1AFA" w:rsidP="000647BB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- </w:t>
                  </w:r>
                  <w:r w:rsidR="000647BB" w:rsidRPr="00E13EDF">
                    <w:rPr>
                      <w:rFonts w:ascii="Gill Sans MT" w:hAnsi="Gill Sans MT" w:cstheme="majorHAnsi"/>
                      <w:color w:val="000000"/>
                    </w:rPr>
                    <w:t>całodobow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ej</w:t>
                  </w:r>
                  <w:r w:rsidR="000647BB" w:rsidRPr="00E13EDF">
                    <w:rPr>
                      <w:rFonts w:ascii="Gill Sans MT" w:hAnsi="Gill Sans MT" w:cstheme="majorHAnsi"/>
                      <w:color w:val="000000"/>
                    </w:rPr>
                    <w:t xml:space="preserve"> opiek</w:t>
                  </w:r>
                  <w:r w:rsidR="00D026E6" w:rsidRPr="00E13EDF">
                    <w:rPr>
                      <w:rFonts w:ascii="Gill Sans MT" w:hAnsi="Gill Sans MT" w:cstheme="majorHAnsi"/>
                      <w:color w:val="000000"/>
                    </w:rPr>
                    <w:t>i</w:t>
                  </w:r>
                  <w:r w:rsidR="000647BB" w:rsidRPr="00E13EDF">
                    <w:rPr>
                      <w:rFonts w:ascii="Gill Sans MT" w:hAnsi="Gill Sans MT" w:cstheme="majorHAnsi"/>
                      <w:color w:val="000000"/>
                    </w:rPr>
                    <w:t xml:space="preserve"> w bezpiecznych warunkach</w:t>
                  </w:r>
                  <w:r w:rsidR="00D026E6" w:rsidRPr="00E13EDF">
                    <w:rPr>
                      <w:rFonts w:ascii="Gill Sans MT" w:hAnsi="Gill Sans MT" w:cstheme="majorHAnsi"/>
                      <w:color w:val="000000"/>
                    </w:rPr>
                    <w:t>;</w:t>
                  </w:r>
                </w:p>
                <w:p w14:paraId="09450465" w14:textId="24863D83" w:rsidR="000647BB" w:rsidRPr="00E13EDF" w:rsidRDefault="009C1AFA" w:rsidP="000647BB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- </w:t>
                  </w:r>
                  <w:r w:rsidR="0044541A" w:rsidRPr="00E13EDF">
                    <w:rPr>
                      <w:rFonts w:ascii="Gill Sans MT" w:hAnsi="Gill Sans MT" w:cstheme="majorHAnsi"/>
                      <w:color w:val="000000"/>
                    </w:rPr>
                    <w:t xml:space="preserve">zaspokojenia </w:t>
                  </w:r>
                  <w:r w:rsidR="000647BB" w:rsidRPr="00E13EDF">
                    <w:rPr>
                      <w:rFonts w:ascii="Gill Sans MT" w:hAnsi="Gill Sans MT" w:cstheme="majorHAnsi"/>
                      <w:color w:val="000000"/>
                    </w:rPr>
                    <w:t>podstawow</w:t>
                  </w:r>
                  <w:r w:rsidR="00D026E6" w:rsidRPr="00E13EDF">
                    <w:rPr>
                      <w:rFonts w:ascii="Gill Sans MT" w:hAnsi="Gill Sans MT" w:cstheme="majorHAnsi"/>
                      <w:color w:val="000000"/>
                    </w:rPr>
                    <w:t>ych</w:t>
                  </w:r>
                  <w:r w:rsidR="000647BB" w:rsidRPr="00E13EDF">
                    <w:rPr>
                      <w:rFonts w:ascii="Gill Sans MT" w:hAnsi="Gill Sans MT" w:cstheme="majorHAnsi"/>
                      <w:color w:val="000000"/>
                    </w:rPr>
                    <w:t xml:space="preserve"> potrzeb </w:t>
                  </w:r>
                  <w:proofErr w:type="spellStart"/>
                  <w:r w:rsidR="000647BB" w:rsidRPr="00E13EDF">
                    <w:rPr>
                      <w:rFonts w:ascii="Gill Sans MT" w:hAnsi="Gill Sans MT" w:cstheme="majorHAnsi"/>
                      <w:color w:val="000000"/>
                    </w:rPr>
                    <w:t>materialno</w:t>
                  </w:r>
                  <w:proofErr w:type="spellEnd"/>
                  <w:r w:rsidR="000647BB" w:rsidRPr="00E13EDF">
                    <w:rPr>
                      <w:rFonts w:ascii="Gill Sans MT" w:hAnsi="Gill Sans MT" w:cstheme="majorHAnsi"/>
                      <w:color w:val="000000"/>
                    </w:rPr>
                    <w:t xml:space="preserve"> – bytow</w:t>
                  </w:r>
                  <w:r w:rsidR="00D026E6" w:rsidRPr="00E13EDF">
                    <w:rPr>
                      <w:rFonts w:ascii="Gill Sans MT" w:hAnsi="Gill Sans MT" w:cstheme="majorHAnsi"/>
                      <w:color w:val="000000"/>
                    </w:rPr>
                    <w:t>ych;</w:t>
                  </w:r>
                </w:p>
                <w:p w14:paraId="37C64C31" w14:textId="5EA23583" w:rsidR="000647BB" w:rsidRPr="00E13EDF" w:rsidRDefault="00D026E6" w:rsidP="000647BB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-</w:t>
                  </w:r>
                  <w:r w:rsidR="0044541A" w:rsidRPr="00E13EDF">
                    <w:rPr>
                      <w:rFonts w:ascii="Gill Sans MT" w:hAnsi="Gill Sans MT" w:cstheme="majorHAnsi"/>
                      <w:color w:val="000000"/>
                    </w:rPr>
                    <w:t xml:space="preserve">udzielenia </w:t>
                  </w:r>
                  <w:r w:rsidR="000647BB" w:rsidRPr="00E13EDF">
                    <w:rPr>
                      <w:rFonts w:ascii="Gill Sans MT" w:hAnsi="Gill Sans MT" w:cstheme="majorHAnsi"/>
                      <w:color w:val="000000"/>
                    </w:rPr>
                    <w:t>pomoc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y</w:t>
                  </w:r>
                  <w:r w:rsidR="000647BB" w:rsidRPr="00E13EDF">
                    <w:rPr>
                      <w:rFonts w:ascii="Gill Sans MT" w:hAnsi="Gill Sans MT" w:cstheme="majorHAnsi"/>
                      <w:color w:val="000000"/>
                    </w:rPr>
                    <w:t xml:space="preserve"> w nauce i organizacj</w:t>
                  </w:r>
                  <w:r w:rsidR="0044541A" w:rsidRPr="00E13EDF">
                    <w:rPr>
                      <w:rFonts w:ascii="Gill Sans MT" w:hAnsi="Gill Sans MT" w:cstheme="majorHAnsi"/>
                      <w:color w:val="000000"/>
                    </w:rPr>
                    <w:t>i</w:t>
                  </w:r>
                  <w:r w:rsidR="000647BB" w:rsidRPr="00E13EDF">
                    <w:rPr>
                      <w:rFonts w:ascii="Gill Sans MT" w:hAnsi="Gill Sans MT" w:cstheme="majorHAnsi"/>
                      <w:color w:val="000000"/>
                    </w:rPr>
                    <w:t xml:space="preserve"> czasu wolnego,</w:t>
                  </w:r>
                </w:p>
                <w:p w14:paraId="4D65C1CD" w14:textId="40B396CC" w:rsidR="000647BB" w:rsidRPr="00E13EDF" w:rsidRDefault="00D026E6" w:rsidP="000647BB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-</w:t>
                  </w:r>
                  <w:r w:rsidR="000647BB" w:rsidRPr="00E13EDF">
                    <w:rPr>
                      <w:rFonts w:ascii="Gill Sans MT" w:hAnsi="Gill Sans MT" w:cstheme="majorHAnsi"/>
                      <w:color w:val="000000"/>
                    </w:rPr>
                    <w:t>możliwości rozwijania zainteresowań,</w:t>
                  </w:r>
                </w:p>
                <w:p w14:paraId="53C8B2AF" w14:textId="5CF7AD58" w:rsidR="000647BB" w:rsidRPr="00E13EDF" w:rsidRDefault="00D026E6" w:rsidP="000647BB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-udziału w </w:t>
                  </w:r>
                  <w:r w:rsidR="000647BB" w:rsidRPr="00E13EDF">
                    <w:rPr>
                      <w:rFonts w:ascii="Gill Sans MT" w:hAnsi="Gill Sans MT" w:cstheme="majorHAnsi"/>
                      <w:color w:val="000000"/>
                    </w:rPr>
                    <w:t>zajęcia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ch</w:t>
                  </w:r>
                  <w:r w:rsidR="000647BB" w:rsidRPr="00E13EDF">
                    <w:rPr>
                      <w:rFonts w:ascii="Gill Sans MT" w:hAnsi="Gill Sans MT" w:cstheme="majorHAnsi"/>
                      <w:color w:val="000000"/>
                    </w:rPr>
                    <w:t xml:space="preserve"> specjalistyczn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ych</w:t>
                  </w:r>
                  <w:r w:rsidR="000647BB" w:rsidRPr="00E13EDF">
                    <w:rPr>
                      <w:rFonts w:ascii="Gill Sans MT" w:hAnsi="Gill Sans MT" w:cstheme="majorHAnsi"/>
                      <w:color w:val="000000"/>
                    </w:rPr>
                    <w:t xml:space="preserve"> w oparciu o indywidualne diagnozy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;</w:t>
                  </w:r>
                </w:p>
                <w:p w14:paraId="557BBBEA" w14:textId="21BDD64C" w:rsidR="000647BB" w:rsidRPr="00E13EDF" w:rsidRDefault="00D026E6" w:rsidP="000647BB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-</w:t>
                  </w:r>
                  <w:r w:rsidR="0044541A" w:rsidRPr="00E13EDF">
                    <w:rPr>
                      <w:rFonts w:ascii="Gill Sans MT" w:hAnsi="Gill Sans MT" w:cstheme="majorHAnsi"/>
                      <w:color w:val="000000"/>
                    </w:rPr>
                    <w:t xml:space="preserve">korzystania z </w:t>
                  </w:r>
                  <w:r w:rsidR="000647BB" w:rsidRPr="00E13EDF">
                    <w:rPr>
                      <w:rFonts w:ascii="Gill Sans MT" w:hAnsi="Gill Sans MT" w:cstheme="majorHAnsi"/>
                      <w:color w:val="000000"/>
                    </w:rPr>
                    <w:t>zaję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ć </w:t>
                  </w:r>
                  <w:r w:rsidR="000647BB" w:rsidRPr="00E13EDF">
                    <w:rPr>
                      <w:rFonts w:ascii="Gill Sans MT" w:hAnsi="Gill Sans MT" w:cstheme="majorHAnsi"/>
                      <w:color w:val="000000"/>
                    </w:rPr>
                    <w:t>pozalekcyjn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ych;</w:t>
                  </w:r>
                </w:p>
                <w:p w14:paraId="06E4DFC5" w14:textId="7BE4C1BB" w:rsidR="000647BB" w:rsidRPr="00E13EDF" w:rsidRDefault="00D026E6" w:rsidP="000647BB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-</w:t>
                  </w:r>
                  <w:r w:rsidR="000647BB" w:rsidRPr="00E13EDF">
                    <w:rPr>
                      <w:rFonts w:ascii="Gill Sans MT" w:hAnsi="Gill Sans MT" w:cstheme="majorHAnsi"/>
                      <w:color w:val="000000"/>
                    </w:rPr>
                    <w:t>opiek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i</w:t>
                  </w:r>
                  <w:r w:rsidR="000647BB" w:rsidRPr="00E13EDF">
                    <w:rPr>
                      <w:rFonts w:ascii="Gill Sans MT" w:hAnsi="Gill Sans MT" w:cstheme="majorHAnsi"/>
                      <w:color w:val="000000"/>
                    </w:rPr>
                    <w:t xml:space="preserve"> medyczn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ej</w:t>
                  </w:r>
                  <w:r w:rsidR="000647BB" w:rsidRPr="00E13EDF">
                    <w:rPr>
                      <w:rFonts w:ascii="Gill Sans MT" w:hAnsi="Gill Sans MT" w:cstheme="majorHAnsi"/>
                      <w:color w:val="000000"/>
                    </w:rPr>
                    <w:t xml:space="preserve"> i inn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ego</w:t>
                  </w:r>
                  <w:r w:rsidR="000647BB" w:rsidRPr="00E13EDF">
                    <w:rPr>
                      <w:rFonts w:ascii="Gill Sans MT" w:hAnsi="Gill Sans MT" w:cstheme="majorHAnsi"/>
                      <w:color w:val="000000"/>
                    </w:rPr>
                    <w:t xml:space="preserve"> wsparci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a</w:t>
                  </w:r>
                  <w:r w:rsidR="000647BB" w:rsidRPr="00E13EDF">
                    <w:rPr>
                      <w:rFonts w:ascii="Gill Sans MT" w:hAnsi="Gill Sans MT" w:cstheme="majorHAnsi"/>
                      <w:color w:val="000000"/>
                    </w:rPr>
                    <w:t xml:space="preserve"> specjalistyczne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go;</w:t>
                  </w:r>
                </w:p>
                <w:p w14:paraId="1569414A" w14:textId="5E55BC19" w:rsidR="000647BB" w:rsidRDefault="00D026E6" w:rsidP="000647BB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-</w:t>
                  </w:r>
                  <w:r w:rsidR="000647BB" w:rsidRPr="00E13EDF">
                    <w:rPr>
                      <w:rFonts w:ascii="Gill Sans MT" w:hAnsi="Gill Sans MT" w:cstheme="majorHAnsi"/>
                      <w:color w:val="000000"/>
                    </w:rPr>
                    <w:t>wypoczyn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ku</w:t>
                  </w:r>
                  <w:r w:rsidR="000647BB" w:rsidRPr="00E13EDF">
                    <w:rPr>
                      <w:rFonts w:ascii="Gill Sans MT" w:hAnsi="Gill Sans MT" w:cstheme="majorHAnsi"/>
                      <w:color w:val="000000"/>
                    </w:rPr>
                    <w:t xml:space="preserve"> wakacyjn</w:t>
                  </w: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>ego;</w:t>
                  </w:r>
                </w:p>
                <w:p w14:paraId="34CAEF03" w14:textId="77777777" w:rsidR="009B4F16" w:rsidRPr="00E13EDF" w:rsidRDefault="009B4F16" w:rsidP="000647BB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0000"/>
                    </w:rPr>
                  </w:pPr>
                </w:p>
                <w:p w14:paraId="63873755" w14:textId="77777777" w:rsidR="00DF1E4C" w:rsidRPr="00E13EDF" w:rsidRDefault="000647BB" w:rsidP="007A3537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B0F0"/>
                    </w:rPr>
                  </w:pPr>
                  <w:r w:rsidRPr="00E13EDF">
                    <w:rPr>
                      <w:rFonts w:ascii="Gill Sans MT" w:hAnsi="Gill Sans MT" w:cstheme="majorHAnsi"/>
                      <w:color w:val="000000"/>
                    </w:rPr>
                    <w:t xml:space="preserve"> </w:t>
                  </w:r>
                  <w:r w:rsidR="0044541A" w:rsidRPr="00E13EDF">
                    <w:rPr>
                      <w:rFonts w:ascii="Gill Sans MT" w:hAnsi="Gill Sans MT" w:cstheme="majorHAnsi"/>
                      <w:color w:val="00B0F0"/>
                    </w:rPr>
                    <w:t xml:space="preserve">- w </w:t>
                  </w:r>
                  <w:r w:rsidR="006B1429" w:rsidRPr="00E13EDF">
                    <w:rPr>
                      <w:rFonts w:ascii="Gill Sans MT" w:hAnsi="Gill Sans MT" w:cstheme="majorHAnsi"/>
                      <w:color w:val="00B0F0"/>
                    </w:rPr>
                    <w:t>2</w:t>
                  </w:r>
                  <w:r w:rsidR="0044541A" w:rsidRPr="00E13EDF">
                    <w:rPr>
                      <w:rFonts w:ascii="Gill Sans MT" w:hAnsi="Gill Sans MT" w:cstheme="majorHAnsi"/>
                      <w:color w:val="00B0F0"/>
                    </w:rPr>
                    <w:t xml:space="preserve">024 roku 7 wychowanków było objętych wsparciem. </w:t>
                  </w:r>
                  <w:r w:rsidRPr="00E13EDF">
                    <w:rPr>
                      <w:rFonts w:ascii="Gill Sans MT" w:hAnsi="Gill Sans MT" w:cstheme="majorHAnsi"/>
                      <w:color w:val="00B0F0"/>
                    </w:rPr>
                    <w:t xml:space="preserve">Wszyscy podopieczni </w:t>
                  </w:r>
                  <w:r w:rsidR="0044541A" w:rsidRPr="00E13EDF">
                    <w:rPr>
                      <w:rFonts w:ascii="Gill Sans MT" w:hAnsi="Gill Sans MT" w:cstheme="majorHAnsi"/>
                      <w:color w:val="00B0F0"/>
                    </w:rPr>
                    <w:t>to</w:t>
                  </w:r>
                  <w:r w:rsidRPr="00E13EDF">
                    <w:rPr>
                      <w:rFonts w:ascii="Gill Sans MT" w:hAnsi="Gill Sans MT" w:cstheme="majorHAnsi"/>
                      <w:color w:val="00B0F0"/>
                    </w:rPr>
                    <w:t xml:space="preserve"> osob</w:t>
                  </w:r>
                  <w:r w:rsidR="0044541A" w:rsidRPr="00E13EDF">
                    <w:rPr>
                      <w:rFonts w:ascii="Gill Sans MT" w:hAnsi="Gill Sans MT" w:cstheme="majorHAnsi"/>
                      <w:color w:val="00B0F0"/>
                    </w:rPr>
                    <w:t>y</w:t>
                  </w:r>
                  <w:r w:rsidRPr="00E13EDF">
                    <w:rPr>
                      <w:rFonts w:ascii="Gill Sans MT" w:hAnsi="Gill Sans MT" w:cstheme="majorHAnsi"/>
                      <w:color w:val="00B0F0"/>
                    </w:rPr>
                    <w:t xml:space="preserve"> </w:t>
                  </w:r>
                  <w:r w:rsidR="006B1429" w:rsidRPr="00E13EDF">
                    <w:rPr>
                      <w:rFonts w:ascii="Gill Sans MT" w:hAnsi="Gill Sans MT" w:cstheme="majorHAnsi"/>
                      <w:color w:val="00B0F0"/>
                    </w:rPr>
                    <w:br/>
                  </w:r>
                  <w:r w:rsidRPr="00E13EDF">
                    <w:rPr>
                      <w:rFonts w:ascii="Gill Sans MT" w:hAnsi="Gill Sans MT" w:cstheme="majorHAnsi"/>
                      <w:color w:val="00B0F0"/>
                    </w:rPr>
                    <w:t>o specjalnych potrzebach.</w:t>
                  </w:r>
                </w:p>
                <w:p w14:paraId="42E4615A" w14:textId="77777777" w:rsidR="00077B30" w:rsidRPr="00E13EDF" w:rsidRDefault="00077B30" w:rsidP="007A3537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B0F0"/>
                    </w:rPr>
                  </w:pPr>
                </w:p>
                <w:p w14:paraId="59DCFD8A" w14:textId="77777777" w:rsidR="00077B30" w:rsidRPr="00E13EDF" w:rsidRDefault="00077B30" w:rsidP="007A3537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B0F0"/>
                    </w:rPr>
                  </w:pPr>
                </w:p>
                <w:p w14:paraId="67886A65" w14:textId="77777777" w:rsidR="00077B30" w:rsidRPr="00E13EDF" w:rsidRDefault="00077B30" w:rsidP="007A3537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B0F0"/>
                    </w:rPr>
                  </w:pPr>
                </w:p>
                <w:p w14:paraId="369A44D5" w14:textId="77777777" w:rsidR="00077B30" w:rsidRPr="00E13EDF" w:rsidRDefault="00077B30" w:rsidP="007A3537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B0F0"/>
                    </w:rPr>
                  </w:pPr>
                </w:p>
                <w:p w14:paraId="1C9445EB" w14:textId="77777777" w:rsidR="00077B30" w:rsidRPr="00E13EDF" w:rsidRDefault="00077B30" w:rsidP="007A3537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B0F0"/>
                    </w:rPr>
                  </w:pPr>
                </w:p>
                <w:p w14:paraId="7C952F84" w14:textId="77777777" w:rsidR="00077B30" w:rsidRPr="00E13EDF" w:rsidRDefault="00077B30" w:rsidP="007A3537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B0F0"/>
                    </w:rPr>
                  </w:pPr>
                </w:p>
                <w:p w14:paraId="57EDF162" w14:textId="77777777" w:rsidR="00077B30" w:rsidRPr="00E13EDF" w:rsidRDefault="00077B30" w:rsidP="007A3537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B0F0"/>
                    </w:rPr>
                  </w:pPr>
                </w:p>
                <w:p w14:paraId="722DB896" w14:textId="4F06F372" w:rsidR="00077B30" w:rsidRPr="00E13EDF" w:rsidRDefault="00077B30" w:rsidP="00D25C1E">
                  <w:pPr>
                    <w:tabs>
                      <w:tab w:val="left" w:pos="567"/>
                      <w:tab w:val="left" w:pos="709"/>
                    </w:tabs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Gill Sans MT" w:hAnsi="Gill Sans MT" w:cstheme="majorHAnsi"/>
                      <w:color w:val="00B0F0"/>
                    </w:rPr>
                  </w:pPr>
                </w:p>
              </w:tc>
              <w:tc>
                <w:tcPr>
                  <w:tcW w:w="4535" w:type="dxa"/>
                  <w:vAlign w:val="bottom"/>
                </w:tcPr>
                <w:p w14:paraId="5F0F50F8" w14:textId="4E35871F" w:rsidR="00DF1E4C" w:rsidRPr="00E13EDF" w:rsidRDefault="00DF1E4C" w:rsidP="00184775">
                  <w:pPr>
                    <w:pStyle w:val="Podpisobrazu"/>
                    <w:spacing w:line="360" w:lineRule="auto"/>
                    <w:ind w:left="0"/>
                    <w:jc w:val="both"/>
                    <w:rPr>
                      <w:rFonts w:ascii="Gill Sans MT" w:hAnsi="Gill Sans MT" w:cs="Calibri"/>
                      <w:i w:val="0"/>
                      <w:iCs/>
                      <w:noProof/>
                    </w:rPr>
                  </w:pPr>
                </w:p>
                <w:p w14:paraId="69A22B4F" w14:textId="77777777" w:rsidR="00DF1E4C" w:rsidRPr="00E13EDF" w:rsidRDefault="00DF1E4C" w:rsidP="00184775">
                  <w:pPr>
                    <w:pStyle w:val="Podpisobrazu"/>
                    <w:spacing w:line="360" w:lineRule="auto"/>
                    <w:jc w:val="both"/>
                    <w:rPr>
                      <w:rFonts w:ascii="Gill Sans MT" w:hAnsi="Gill Sans MT" w:cs="Calibri"/>
                      <w:noProof/>
                    </w:rPr>
                  </w:pPr>
                </w:p>
                <w:p w14:paraId="0D646126" w14:textId="755987FA" w:rsidR="00DF1E4C" w:rsidRPr="00E13EDF" w:rsidRDefault="00DF1E4C" w:rsidP="00184775">
                  <w:pPr>
                    <w:pStyle w:val="Podpisobrazu"/>
                    <w:spacing w:line="360" w:lineRule="auto"/>
                    <w:jc w:val="both"/>
                    <w:rPr>
                      <w:rFonts w:ascii="Gill Sans MT" w:hAnsi="Gill Sans MT" w:cs="Calibri"/>
                      <w:noProof/>
                    </w:rPr>
                  </w:pPr>
                </w:p>
              </w:tc>
            </w:tr>
            <w:tr w:rsidR="009205FD" w:rsidRPr="00E13EDF" w14:paraId="7CE0AA26" w14:textId="77777777" w:rsidTr="00E13EDF">
              <w:trPr>
                <w:gridAfter w:val="1"/>
                <w:wAfter w:w="4535" w:type="dxa"/>
                <w:trHeight w:val="6444"/>
              </w:trPr>
              <w:tc>
                <w:tcPr>
                  <w:tcW w:w="4536" w:type="dxa"/>
                  <w:vMerge w:val="restart"/>
                </w:tcPr>
                <w:p w14:paraId="1CF32CB4" w14:textId="77777777" w:rsidR="005F65CF" w:rsidRPr="00E13EDF" w:rsidRDefault="005F65CF" w:rsidP="00E13EDF">
                  <w:pPr>
                    <w:pStyle w:val="Nagwek1"/>
                    <w:jc w:val="both"/>
                    <w:rPr>
                      <w:rFonts w:ascii="Gill Sans MT" w:hAnsi="Gill Sans MT"/>
                      <w:noProof/>
                      <w:sz w:val="24"/>
                      <w:szCs w:val="24"/>
                    </w:rPr>
                  </w:pPr>
                </w:p>
                <w:p w14:paraId="730D585E" w14:textId="79C4A180" w:rsidR="009205FD" w:rsidRDefault="005F65CF" w:rsidP="00E13EDF">
                  <w:pPr>
                    <w:pStyle w:val="Nagwek1"/>
                    <w:jc w:val="both"/>
                    <w:rPr>
                      <w:rFonts w:ascii="Gill Sans MT" w:hAnsi="Gill Sans MT"/>
                      <w:noProof/>
                      <w:sz w:val="36"/>
                      <w:szCs w:val="36"/>
                    </w:rPr>
                  </w:pPr>
                  <w:bookmarkStart w:id="67" w:name="_Toc190950386"/>
                  <w:r w:rsidRPr="009B4F16">
                    <w:rPr>
                      <w:rFonts w:ascii="Gill Sans MT" w:hAnsi="Gill Sans MT"/>
                      <w:noProof/>
                      <w:sz w:val="36"/>
                      <w:szCs w:val="36"/>
                    </w:rPr>
                    <w:t>Rekomendacje</w:t>
                  </w:r>
                  <w:bookmarkEnd w:id="67"/>
                  <w:r w:rsidRPr="009B4F16">
                    <w:rPr>
                      <w:rFonts w:ascii="Gill Sans MT" w:hAnsi="Gill Sans MT"/>
                      <w:noProof/>
                      <w:sz w:val="36"/>
                      <w:szCs w:val="36"/>
                    </w:rPr>
                    <w:t xml:space="preserve"> </w:t>
                  </w:r>
                </w:p>
                <w:p w14:paraId="5FDD1F83" w14:textId="77777777" w:rsidR="009E791C" w:rsidRPr="009E791C" w:rsidRDefault="009E791C" w:rsidP="009E791C"/>
                <w:p w14:paraId="22682FBB" w14:textId="77777777" w:rsidR="005127AA" w:rsidRPr="00E13EDF" w:rsidRDefault="005127AA" w:rsidP="00E13EDF">
                  <w:pPr>
                    <w:jc w:val="both"/>
                    <w:rPr>
                      <w:rFonts w:ascii="Gill Sans MT" w:hAnsi="Gill Sans MT"/>
                    </w:rPr>
                  </w:pPr>
                </w:p>
                <w:p w14:paraId="0A063C20" w14:textId="6A66205C" w:rsidR="00964806" w:rsidRPr="00E13EDF" w:rsidRDefault="005127AA" w:rsidP="00E13EDF">
                  <w:pPr>
                    <w:spacing w:line="360" w:lineRule="auto"/>
                    <w:jc w:val="both"/>
                    <w:rPr>
                      <w:rFonts w:ascii="Gill Sans MT" w:hAnsi="Gill Sans MT" w:cs="Calibri Light"/>
                    </w:rPr>
                  </w:pPr>
                  <w:r w:rsidRPr="00E13EDF">
                    <w:rPr>
                      <w:rFonts w:ascii="Gill Sans MT" w:hAnsi="Gill Sans MT" w:cs="Calibri"/>
                      <w:noProof/>
                    </w:rPr>
                    <w:t>-</w:t>
                  </w:r>
                  <w:r w:rsidRPr="00E13EDF">
                    <w:rPr>
                      <w:rFonts w:ascii="Gill Sans MT" w:hAnsi="Gill Sans MT" w:cs="Calibri Light"/>
                    </w:rPr>
                    <w:t xml:space="preserve"> Rekomenduje się kontynuowanie działań związanych ze wspieraniem rodzin z problemami opiekuńczo-wychowawczymi</w:t>
                  </w:r>
                  <w:r w:rsidR="00964806" w:rsidRPr="00E13EDF">
                    <w:rPr>
                      <w:rFonts w:ascii="Gill Sans MT" w:hAnsi="Gill Sans MT" w:cs="Calibri Light"/>
                    </w:rPr>
                    <w:t xml:space="preserve"> i wprowadzanie przez instytucje i</w:t>
                  </w:r>
                  <w:r w:rsidR="00D5478D">
                    <w:rPr>
                      <w:rFonts w:ascii="Gill Sans MT" w:hAnsi="Gill Sans MT" w:cs="Calibri Light"/>
                    </w:rPr>
                    <w:t xml:space="preserve"> współpracujące</w:t>
                  </w:r>
                  <w:r w:rsidR="00964806" w:rsidRPr="00E13EDF">
                    <w:rPr>
                      <w:rFonts w:ascii="Gill Sans MT" w:hAnsi="Gill Sans MT" w:cs="Calibri Light"/>
                    </w:rPr>
                    <w:t xml:space="preserve"> organizacje programów </w:t>
                  </w:r>
                  <w:r w:rsidR="00D5478D">
                    <w:rPr>
                      <w:rFonts w:ascii="Gill Sans MT" w:hAnsi="Gill Sans MT" w:cs="Calibri Light"/>
                    </w:rPr>
                    <w:t>podnosząc</w:t>
                  </w:r>
                  <w:r w:rsidR="00E20795">
                    <w:rPr>
                      <w:rFonts w:ascii="Gill Sans MT" w:hAnsi="Gill Sans MT" w:cs="Calibri Light"/>
                    </w:rPr>
                    <w:t>ych</w:t>
                  </w:r>
                  <w:r w:rsidR="00D5478D">
                    <w:rPr>
                      <w:rFonts w:ascii="Gill Sans MT" w:hAnsi="Gill Sans MT" w:cs="Calibri Light"/>
                    </w:rPr>
                    <w:t xml:space="preserve"> kompetencje</w:t>
                  </w:r>
                  <w:r w:rsidR="00964806" w:rsidRPr="00E13EDF">
                    <w:rPr>
                      <w:rFonts w:ascii="Gill Sans MT" w:hAnsi="Gill Sans MT" w:cs="Calibri Light"/>
                    </w:rPr>
                    <w:t xml:space="preserve"> rodziny.</w:t>
                  </w:r>
                </w:p>
                <w:p w14:paraId="7D0DF560" w14:textId="77777777" w:rsidR="00E13EDF" w:rsidRPr="00004FA9" w:rsidRDefault="00E13EDF" w:rsidP="00E13EDF">
                  <w:pPr>
                    <w:spacing w:line="360" w:lineRule="auto"/>
                    <w:jc w:val="both"/>
                    <w:rPr>
                      <w:rFonts w:ascii="Gill Sans MT" w:hAnsi="Gill Sans MT" w:cs="Calibri Light"/>
                      <w:b/>
                      <w:bCs/>
                    </w:rPr>
                  </w:pPr>
                </w:p>
                <w:p w14:paraId="2264A4B5" w14:textId="633B7E10" w:rsidR="00E13EDF" w:rsidRPr="00004FA9" w:rsidRDefault="005127AA" w:rsidP="00E13EDF">
                  <w:pPr>
                    <w:spacing w:line="360" w:lineRule="auto"/>
                    <w:jc w:val="both"/>
                    <w:rPr>
                      <w:rFonts w:ascii="Gill Sans MT" w:hAnsi="Gill Sans MT" w:cs="Calibri Light"/>
                      <w:b/>
                      <w:bCs/>
                    </w:rPr>
                  </w:pPr>
                  <w:r w:rsidRPr="00004FA9">
                    <w:rPr>
                      <w:rFonts w:ascii="Gill Sans MT" w:hAnsi="Gill Sans MT" w:cs="Calibri Light"/>
                      <w:b/>
                      <w:bCs/>
                    </w:rPr>
                    <w:t>Szczególnie pożądane są działania w zakresie:</w:t>
                  </w:r>
                </w:p>
                <w:p w14:paraId="0F96D1DD" w14:textId="77777777" w:rsidR="00E13EDF" w:rsidRPr="00E13EDF" w:rsidRDefault="00E13EDF" w:rsidP="00E13EDF">
                  <w:pPr>
                    <w:spacing w:line="360" w:lineRule="auto"/>
                    <w:jc w:val="both"/>
                    <w:rPr>
                      <w:rFonts w:ascii="Gill Sans MT" w:hAnsi="Gill Sans MT" w:cs="Calibri Light"/>
                    </w:rPr>
                  </w:pPr>
                </w:p>
                <w:p w14:paraId="4B2400B0" w14:textId="0A0F807C" w:rsidR="00E13EDF" w:rsidRPr="00E13EDF" w:rsidRDefault="00E13EDF" w:rsidP="00E13EDF">
                  <w:pPr>
                    <w:spacing w:line="360" w:lineRule="auto"/>
                    <w:jc w:val="both"/>
                    <w:rPr>
                      <w:rFonts w:ascii="Gill Sans MT" w:hAnsi="Gill Sans MT" w:cs="Calibri Light"/>
                    </w:rPr>
                  </w:pPr>
                  <w:r w:rsidRPr="00E13EDF">
                    <w:rPr>
                      <w:rFonts w:ascii="Gill Sans MT" w:hAnsi="Gill Sans MT" w:cs="Calibri Light"/>
                    </w:rPr>
                    <w:t xml:space="preserve">-prowadzenie warsztatów i szkoleń dla rodzin </w:t>
                  </w:r>
                  <w:r w:rsidRPr="00E13EDF">
                    <w:rPr>
                      <w:rFonts w:ascii="Gill Sans MT" w:hAnsi="Gill Sans MT" w:cs="Calibri Light"/>
                    </w:rPr>
                    <w:br/>
                    <w:t>w zakresie kompetencji rodzicielskich;</w:t>
                  </w:r>
                </w:p>
                <w:p w14:paraId="0B9C801D" w14:textId="5EB8B37D" w:rsidR="00E13EDF" w:rsidRPr="00E13EDF" w:rsidRDefault="00E13EDF" w:rsidP="00E13EDF">
                  <w:pPr>
                    <w:spacing w:line="360" w:lineRule="auto"/>
                    <w:jc w:val="both"/>
                    <w:rPr>
                      <w:rFonts w:ascii="Gill Sans MT" w:hAnsi="Gill Sans MT" w:cs="Calibri Light"/>
                    </w:rPr>
                  </w:pPr>
                  <w:r w:rsidRPr="00E13EDF">
                    <w:rPr>
                      <w:rFonts w:ascii="Gill Sans MT" w:hAnsi="Gill Sans MT" w:cs="Calibri Light"/>
                    </w:rPr>
                    <w:t xml:space="preserve">-realizacja programów wspierających dla rodzin </w:t>
                  </w:r>
                  <w:r w:rsidRPr="00E13EDF">
                    <w:rPr>
                      <w:rFonts w:ascii="Gill Sans MT" w:hAnsi="Gill Sans MT" w:cs="Calibri Light"/>
                    </w:rPr>
                    <w:br/>
                    <w:t>z niepełnosprawnościami;</w:t>
                  </w:r>
                </w:p>
                <w:p w14:paraId="6DEDFC1E" w14:textId="37E51387" w:rsidR="005127AA" w:rsidRPr="00E13EDF" w:rsidRDefault="005127AA" w:rsidP="00E13EDF">
                  <w:pPr>
                    <w:spacing w:line="360" w:lineRule="auto"/>
                    <w:jc w:val="both"/>
                    <w:rPr>
                      <w:rFonts w:ascii="Gill Sans MT" w:hAnsi="Gill Sans MT" w:cs="Calibri Light"/>
                    </w:rPr>
                  </w:pPr>
                  <w:r w:rsidRPr="00E13EDF">
                    <w:rPr>
                      <w:rFonts w:ascii="Gill Sans MT" w:hAnsi="Gill Sans MT" w:cs="Calibri Light"/>
                    </w:rPr>
                    <w:t>-</w:t>
                  </w:r>
                  <w:r w:rsidR="00E13EDF" w:rsidRPr="00E13EDF">
                    <w:rPr>
                      <w:rFonts w:ascii="Gill Sans MT" w:hAnsi="Gill Sans MT" w:cs="Calibri Light"/>
                    </w:rPr>
                    <w:t>p</w:t>
                  </w:r>
                  <w:r w:rsidRPr="00E13EDF">
                    <w:rPr>
                      <w:rFonts w:ascii="Gill Sans MT" w:hAnsi="Gill Sans MT" w:cs="Calibri Light"/>
                    </w:rPr>
                    <w:t>odnoszenia kwalifikacji i kompetencji kadr</w:t>
                  </w:r>
                  <w:r w:rsidR="00E13EDF" w:rsidRPr="00E13EDF">
                    <w:rPr>
                      <w:rFonts w:ascii="Gill Sans MT" w:hAnsi="Gill Sans MT" w:cs="Calibri Light"/>
                    </w:rPr>
                    <w:t xml:space="preserve"> </w:t>
                  </w:r>
                  <w:r w:rsidR="00E13EDF">
                    <w:rPr>
                      <w:rFonts w:ascii="Gill Sans MT" w:hAnsi="Gill Sans MT" w:cs="Calibri Light"/>
                    </w:rPr>
                    <w:br/>
                  </w:r>
                  <w:r w:rsidR="00004FA9">
                    <w:rPr>
                      <w:rFonts w:ascii="Gill Sans MT" w:hAnsi="Gill Sans MT" w:cs="Calibri Light"/>
                    </w:rPr>
                    <w:t>udzielających</w:t>
                  </w:r>
                  <w:r w:rsidR="00E13EDF" w:rsidRPr="00E13EDF">
                    <w:rPr>
                      <w:rFonts w:ascii="Gill Sans MT" w:hAnsi="Gill Sans MT" w:cs="Calibri Light"/>
                    </w:rPr>
                    <w:t xml:space="preserve"> wsparcia;</w:t>
                  </w:r>
                </w:p>
                <w:p w14:paraId="5B39C2D1" w14:textId="7B6F5C53" w:rsidR="008B7D13" w:rsidRDefault="00E13EDF" w:rsidP="00E13EDF">
                  <w:pPr>
                    <w:spacing w:line="360" w:lineRule="auto"/>
                    <w:jc w:val="both"/>
                    <w:rPr>
                      <w:rFonts w:ascii="Gill Sans MT" w:eastAsia="Andale Sans UI" w:hAnsi="Gill Sans MT" w:cs="Arial"/>
                      <w:kern w:val="1"/>
                    </w:rPr>
                  </w:pPr>
                  <w:r w:rsidRPr="00E13EDF">
                    <w:rPr>
                      <w:rFonts w:ascii="Gill Sans MT" w:hAnsi="Gill Sans MT" w:cs="Calibri Light"/>
                    </w:rPr>
                    <w:t xml:space="preserve">-włączanie się podmiotów do wspierania rodzin </w:t>
                  </w:r>
                  <w:r w:rsidR="008B7D13">
                    <w:rPr>
                      <w:rFonts w:ascii="Gill Sans MT" w:hAnsi="Gill Sans MT" w:cs="Calibri Light"/>
                    </w:rPr>
                    <w:t xml:space="preserve">zgłoszonych podczas konsultacji społecznych Programu Wspierania Rodziny </w:t>
                  </w:r>
                  <w:r w:rsidR="008A59FC">
                    <w:rPr>
                      <w:rFonts w:ascii="Gill Sans MT" w:hAnsi="Gill Sans MT" w:cs="Calibri Light"/>
                    </w:rPr>
                    <w:t xml:space="preserve">w Łodzi </w:t>
                  </w:r>
                  <w:r w:rsidR="008A59FC">
                    <w:rPr>
                      <w:rFonts w:ascii="Gill Sans MT" w:hAnsi="Gill Sans MT" w:cs="Calibri Light"/>
                    </w:rPr>
                    <w:br/>
                  </w:r>
                  <w:r w:rsidR="008B7D13">
                    <w:rPr>
                      <w:rFonts w:ascii="Gill Sans MT" w:hAnsi="Gill Sans MT" w:cs="Calibri Light"/>
                    </w:rPr>
                    <w:t xml:space="preserve">na lata 2024-2026,  </w:t>
                  </w:r>
                  <w:r w:rsidRPr="00E13EDF">
                    <w:rPr>
                      <w:rFonts w:ascii="Gill Sans MT" w:hAnsi="Gill Sans MT" w:cs="Calibri Light"/>
                    </w:rPr>
                    <w:t xml:space="preserve">w zakresie problemów </w:t>
                  </w:r>
                  <w:r w:rsidR="005F65CF" w:rsidRPr="00E13EDF">
                    <w:rPr>
                      <w:rFonts w:ascii="Gill Sans MT" w:hAnsi="Gill Sans MT" w:cs="Arial"/>
                    </w:rPr>
                    <w:t xml:space="preserve">dotyczących kształtowania kompetencji rodzicielskich – szczególnie dla rodziców nastolatków, problemu uzależnień behawioralnych, problemu wsparcia suicydologicznego, </w:t>
                  </w:r>
                  <w:r w:rsidR="005F65CF" w:rsidRPr="00E13EDF">
                    <w:rPr>
                      <w:rFonts w:ascii="Gill Sans MT" w:hAnsi="Gill Sans MT" w:cs="Arial"/>
                      <w:bCs/>
                    </w:rPr>
                    <w:t xml:space="preserve">wsparcia dzieci przebywających w instytucjonalnej pieczy zastępczej szczególnie tych do 10 roku życia, </w:t>
                  </w:r>
                  <w:r w:rsidR="005F65CF" w:rsidRPr="00E13EDF">
                    <w:rPr>
                      <w:rFonts w:ascii="Gill Sans MT" w:eastAsia="Andale Sans UI" w:hAnsi="Gill Sans MT" w:cs="Arial"/>
                      <w:kern w:val="1"/>
                    </w:rPr>
                    <w:t>dołączenie</w:t>
                  </w:r>
                  <w:r w:rsidR="008B7D13">
                    <w:rPr>
                      <w:rFonts w:ascii="Gill Sans MT" w:eastAsia="Andale Sans UI" w:hAnsi="Gill Sans MT" w:cs="Arial"/>
                      <w:kern w:val="1"/>
                    </w:rPr>
                    <w:t xml:space="preserve"> </w:t>
                  </w:r>
                  <w:r w:rsidR="005F65CF" w:rsidRPr="00E13EDF">
                    <w:rPr>
                      <w:rFonts w:ascii="Gill Sans MT" w:eastAsia="Andale Sans UI" w:hAnsi="Gill Sans MT" w:cs="Arial"/>
                      <w:kern w:val="1"/>
                    </w:rPr>
                    <w:t xml:space="preserve">do programu konsultacji psychologicznych dla osób LGBT+ udzielanych przez specjalistyczną kadrę psychologiczną - młodzieży i dorosłych, którzy doświadczają </w:t>
                  </w:r>
                  <w:r w:rsidR="005F65CF" w:rsidRPr="00E13EDF">
                    <w:rPr>
                      <w:rFonts w:ascii="Gill Sans MT" w:eastAsia="Andale Sans UI" w:hAnsi="Gill Sans MT" w:cs="Arial"/>
                      <w:kern w:val="1"/>
                    </w:rPr>
                    <w:t xml:space="preserve">swojej płci lub/i orientacji psychoseksualnej </w:t>
                  </w:r>
                  <w:r w:rsidR="008A59FC">
                    <w:rPr>
                      <w:rFonts w:ascii="Gill Sans MT" w:eastAsia="Andale Sans UI" w:hAnsi="Gill Sans MT" w:cs="Arial"/>
                      <w:kern w:val="1"/>
                    </w:rPr>
                    <w:br/>
                  </w:r>
                  <w:r w:rsidR="005F65CF" w:rsidRPr="00E13EDF">
                    <w:rPr>
                      <w:rFonts w:ascii="Gill Sans MT" w:eastAsia="Andale Sans UI" w:hAnsi="Gill Sans MT" w:cs="Arial"/>
                      <w:kern w:val="1"/>
                    </w:rPr>
                    <w:t xml:space="preserve">w inny niż </w:t>
                  </w:r>
                  <w:proofErr w:type="spellStart"/>
                  <w:r w:rsidR="005F65CF" w:rsidRPr="00E13EDF">
                    <w:rPr>
                      <w:rFonts w:ascii="Gill Sans MT" w:eastAsia="Andale Sans UI" w:hAnsi="Gill Sans MT" w:cs="Arial"/>
                      <w:kern w:val="1"/>
                    </w:rPr>
                    <w:t>heteronormatywny</w:t>
                  </w:r>
                  <w:proofErr w:type="spellEnd"/>
                  <w:r w:rsidR="008A59FC">
                    <w:rPr>
                      <w:rFonts w:ascii="Gill Sans MT" w:eastAsia="Andale Sans UI" w:hAnsi="Gill Sans MT" w:cs="Arial"/>
                      <w:kern w:val="1"/>
                    </w:rPr>
                    <w:t xml:space="preserve"> sposób </w:t>
                  </w:r>
                  <w:r w:rsidR="005F65CF" w:rsidRPr="00E13EDF">
                    <w:rPr>
                      <w:rFonts w:ascii="Gill Sans MT" w:eastAsia="Andale Sans UI" w:hAnsi="Gill Sans MT" w:cs="Arial"/>
                      <w:kern w:val="1"/>
                    </w:rPr>
                    <w:t>oraz rodziców i opiekunów osób należących do grupy LGBT+.</w:t>
                  </w:r>
                </w:p>
                <w:p w14:paraId="0F38D331" w14:textId="77777777" w:rsidR="008B7D13" w:rsidRDefault="008B7D13" w:rsidP="00E13EDF">
                  <w:pPr>
                    <w:spacing w:line="360" w:lineRule="auto"/>
                    <w:jc w:val="both"/>
                    <w:rPr>
                      <w:rFonts w:ascii="Gill Sans MT" w:hAnsi="Gill Sans MT" w:cs="Arial"/>
                      <w:bCs/>
                    </w:rPr>
                  </w:pPr>
                </w:p>
                <w:p w14:paraId="54AE13F0" w14:textId="6CB37093" w:rsidR="005F65CF" w:rsidRPr="00E13EDF" w:rsidRDefault="00142E3D" w:rsidP="00E13EDF">
                  <w:pPr>
                    <w:spacing w:line="360" w:lineRule="auto"/>
                    <w:jc w:val="both"/>
                    <w:rPr>
                      <w:rFonts w:ascii="Gill Sans MT" w:hAnsi="Gill Sans MT" w:cs="Calibri Light"/>
                    </w:rPr>
                  </w:pPr>
                  <w:r>
                    <w:rPr>
                      <w:rFonts w:ascii="Gill Sans MT" w:hAnsi="Gill Sans MT" w:cs="Arial"/>
                      <w:bCs/>
                    </w:rPr>
                    <w:t xml:space="preserve">          </w:t>
                  </w:r>
                  <w:r w:rsidR="008B7D13">
                    <w:rPr>
                      <w:rFonts w:ascii="Gill Sans MT" w:hAnsi="Gill Sans MT" w:cs="Arial"/>
                      <w:bCs/>
                    </w:rPr>
                    <w:t xml:space="preserve">Program Wspierania Rodziny </w:t>
                  </w:r>
                  <w:r w:rsidR="00744FB7">
                    <w:rPr>
                      <w:rFonts w:ascii="Gill Sans MT" w:hAnsi="Gill Sans MT" w:cs="Arial"/>
                      <w:bCs/>
                    </w:rPr>
                    <w:t xml:space="preserve">w Łodzi </w:t>
                  </w:r>
                  <w:r w:rsidR="008B7D13">
                    <w:rPr>
                      <w:rFonts w:ascii="Gill Sans MT" w:hAnsi="Gill Sans MT" w:cs="Arial"/>
                      <w:bCs/>
                    </w:rPr>
                    <w:t>na lata 2024-2026 ma formułę otwart</w:t>
                  </w:r>
                  <w:r w:rsidR="00744FB7">
                    <w:rPr>
                      <w:rFonts w:ascii="Gill Sans MT" w:hAnsi="Gill Sans MT" w:cs="Arial"/>
                      <w:bCs/>
                    </w:rPr>
                    <w:t>ą</w:t>
                  </w:r>
                  <w:r w:rsidR="008B7D13">
                    <w:rPr>
                      <w:rFonts w:ascii="Gill Sans MT" w:hAnsi="Gill Sans MT" w:cs="Arial"/>
                      <w:bCs/>
                    </w:rPr>
                    <w:t>, co oznacza, że jeśli instytucja lub organizacja działająca w zakresie wspierania rodzin</w:t>
                  </w:r>
                  <w:r>
                    <w:rPr>
                      <w:rFonts w:ascii="Gill Sans MT" w:hAnsi="Gill Sans MT" w:cs="Arial"/>
                      <w:bCs/>
                    </w:rPr>
                    <w:t>y</w:t>
                  </w:r>
                  <w:r w:rsidR="008B7D13">
                    <w:rPr>
                      <w:rFonts w:ascii="Gill Sans MT" w:hAnsi="Gill Sans MT" w:cs="Arial"/>
                      <w:bCs/>
                    </w:rPr>
                    <w:t xml:space="preserve"> zainicjuje działania, mogą </w:t>
                  </w:r>
                  <w:r>
                    <w:rPr>
                      <w:rFonts w:ascii="Gill Sans MT" w:hAnsi="Gill Sans MT" w:cs="Arial"/>
                      <w:bCs/>
                    </w:rPr>
                    <w:t>zostać</w:t>
                  </w:r>
                  <w:r w:rsidR="008B7D13">
                    <w:rPr>
                      <w:rFonts w:ascii="Gill Sans MT" w:hAnsi="Gill Sans MT" w:cs="Arial"/>
                      <w:bCs/>
                    </w:rPr>
                    <w:t xml:space="preserve"> wpisane </w:t>
                  </w:r>
                  <w:r>
                    <w:rPr>
                      <w:rFonts w:ascii="Gill Sans MT" w:hAnsi="Gill Sans MT" w:cs="Arial"/>
                      <w:bCs/>
                    </w:rPr>
                    <w:t>do</w:t>
                  </w:r>
                  <w:r w:rsidR="008B7D13">
                    <w:rPr>
                      <w:rFonts w:ascii="Gill Sans MT" w:hAnsi="Gill Sans MT" w:cs="Arial"/>
                      <w:bCs/>
                    </w:rPr>
                    <w:t xml:space="preserve"> Program</w:t>
                  </w:r>
                  <w:r>
                    <w:rPr>
                      <w:rFonts w:ascii="Gill Sans MT" w:hAnsi="Gill Sans MT" w:cs="Arial"/>
                      <w:bCs/>
                    </w:rPr>
                    <w:t>u</w:t>
                  </w:r>
                  <w:r w:rsidR="008B7D13">
                    <w:rPr>
                      <w:rFonts w:ascii="Gill Sans MT" w:hAnsi="Gill Sans MT" w:cs="Arial"/>
                      <w:bCs/>
                    </w:rPr>
                    <w:t xml:space="preserve"> </w:t>
                  </w:r>
                  <w:r w:rsidR="00744FB7">
                    <w:rPr>
                      <w:rFonts w:ascii="Gill Sans MT" w:hAnsi="Gill Sans MT" w:cs="Arial"/>
                      <w:bCs/>
                    </w:rPr>
                    <w:br/>
                  </w:r>
                  <w:r w:rsidR="008B7D13">
                    <w:rPr>
                      <w:rFonts w:ascii="Gill Sans MT" w:hAnsi="Gill Sans MT" w:cs="Arial"/>
                      <w:bCs/>
                    </w:rPr>
                    <w:t>i sprawozdawane</w:t>
                  </w:r>
                  <w:r>
                    <w:rPr>
                      <w:rFonts w:ascii="Gill Sans MT" w:hAnsi="Gill Sans MT" w:cs="Arial"/>
                      <w:bCs/>
                    </w:rPr>
                    <w:t xml:space="preserve">, a tym samym </w:t>
                  </w:r>
                  <w:r w:rsidR="00744FB7">
                    <w:rPr>
                      <w:rFonts w:ascii="Gill Sans MT" w:hAnsi="Gill Sans MT" w:cs="Arial"/>
                      <w:bCs/>
                    </w:rPr>
                    <w:t xml:space="preserve">mogą stanowić </w:t>
                  </w:r>
                  <w:r w:rsidR="008E6DCA">
                    <w:rPr>
                      <w:rFonts w:ascii="Gill Sans MT" w:hAnsi="Gill Sans MT" w:cs="Arial"/>
                      <w:bCs/>
                    </w:rPr>
                    <w:t>poszerz</w:t>
                  </w:r>
                  <w:r w:rsidR="00744FB7">
                    <w:rPr>
                      <w:rFonts w:ascii="Gill Sans MT" w:hAnsi="Gill Sans MT" w:cs="Arial"/>
                      <w:bCs/>
                    </w:rPr>
                    <w:t>enie</w:t>
                  </w:r>
                  <w:r w:rsidR="008E6DCA">
                    <w:rPr>
                      <w:rFonts w:ascii="Gill Sans MT" w:hAnsi="Gill Sans MT" w:cs="Arial"/>
                      <w:bCs/>
                    </w:rPr>
                    <w:t xml:space="preserve"> ofert</w:t>
                  </w:r>
                  <w:r w:rsidR="00744FB7">
                    <w:rPr>
                      <w:rFonts w:ascii="Gill Sans MT" w:hAnsi="Gill Sans MT" w:cs="Arial"/>
                      <w:bCs/>
                    </w:rPr>
                    <w:t>y</w:t>
                  </w:r>
                  <w:r w:rsidR="008E6DCA">
                    <w:rPr>
                      <w:rFonts w:ascii="Gill Sans MT" w:hAnsi="Gill Sans MT" w:cs="Arial"/>
                      <w:bCs/>
                    </w:rPr>
                    <w:t xml:space="preserve"> pomocy dla rodzin</w:t>
                  </w:r>
                  <w:r w:rsidR="0041637C">
                    <w:rPr>
                      <w:rFonts w:ascii="Gill Sans MT" w:hAnsi="Gill Sans MT" w:cs="Arial"/>
                      <w:bCs/>
                    </w:rPr>
                    <w:t xml:space="preserve"> w Łodzi</w:t>
                  </w:r>
                  <w:r w:rsidR="008E6DCA">
                    <w:rPr>
                      <w:rFonts w:ascii="Gill Sans MT" w:hAnsi="Gill Sans MT" w:cs="Arial"/>
                      <w:bCs/>
                    </w:rPr>
                    <w:t>.</w:t>
                  </w:r>
                </w:p>
                <w:p w14:paraId="4EA654D9" w14:textId="2DFAF56A" w:rsidR="00E13EDF" w:rsidRPr="00E13EDF" w:rsidRDefault="00E13EDF" w:rsidP="00E13EDF">
                  <w:pPr>
                    <w:tabs>
                      <w:tab w:val="left" w:pos="1134"/>
                    </w:tabs>
                    <w:spacing w:line="360" w:lineRule="auto"/>
                    <w:jc w:val="both"/>
                    <w:rPr>
                      <w:rFonts w:ascii="Gill Sans MT" w:hAnsi="Gill Sans MT" w:cs="Arial"/>
                    </w:rPr>
                  </w:pPr>
                </w:p>
                <w:p w14:paraId="0EF58AF6" w14:textId="758C284E" w:rsidR="005F65CF" w:rsidRPr="00E13EDF" w:rsidRDefault="005F65CF" w:rsidP="00E13EDF">
                  <w:pPr>
                    <w:spacing w:line="360" w:lineRule="auto"/>
                    <w:jc w:val="both"/>
                    <w:rPr>
                      <w:rFonts w:ascii="Gill Sans MT" w:hAnsi="Gill Sans MT" w:cs="Calibri"/>
                      <w:noProof/>
                    </w:rPr>
                  </w:pPr>
                </w:p>
              </w:tc>
            </w:tr>
            <w:tr w:rsidR="009205FD" w:rsidRPr="00E13EDF" w14:paraId="17F984AE" w14:textId="77777777" w:rsidTr="00E13EDF">
              <w:trPr>
                <w:gridAfter w:val="1"/>
                <w:wAfter w:w="4535" w:type="dxa"/>
                <w:trHeight w:val="3222"/>
              </w:trPr>
              <w:tc>
                <w:tcPr>
                  <w:tcW w:w="4536" w:type="dxa"/>
                  <w:vMerge/>
                </w:tcPr>
                <w:p w14:paraId="62CE1B48" w14:textId="77777777" w:rsidR="009205FD" w:rsidRPr="00E13EDF" w:rsidRDefault="009205FD" w:rsidP="00184775">
                  <w:pPr>
                    <w:spacing w:line="360" w:lineRule="auto"/>
                    <w:jc w:val="both"/>
                    <w:rPr>
                      <w:rFonts w:ascii="Gill Sans MT" w:hAnsi="Gill Sans MT" w:cs="Calibri"/>
                      <w:noProof/>
                    </w:rPr>
                  </w:pPr>
                </w:p>
              </w:tc>
            </w:tr>
            <w:tr w:rsidR="009205FD" w:rsidRPr="00E13EDF" w14:paraId="2D1F87C8" w14:textId="77777777" w:rsidTr="00E13EDF">
              <w:trPr>
                <w:gridAfter w:val="1"/>
                <w:wAfter w:w="4535" w:type="dxa"/>
                <w:trHeight w:val="3222"/>
              </w:trPr>
              <w:tc>
                <w:tcPr>
                  <w:tcW w:w="4536" w:type="dxa"/>
                  <w:vMerge/>
                </w:tcPr>
                <w:p w14:paraId="76FEEEE4" w14:textId="77777777" w:rsidR="009205FD" w:rsidRPr="00E13EDF" w:rsidRDefault="009205FD" w:rsidP="00184775">
                  <w:pPr>
                    <w:spacing w:line="360" w:lineRule="auto"/>
                    <w:jc w:val="both"/>
                    <w:rPr>
                      <w:rFonts w:ascii="Gill Sans MT" w:hAnsi="Gill Sans MT" w:cs="Calibri"/>
                      <w:noProof/>
                    </w:rPr>
                  </w:pPr>
                </w:p>
              </w:tc>
            </w:tr>
          </w:tbl>
          <w:p w14:paraId="279D6C9C" w14:textId="77777777" w:rsidR="000810DD" w:rsidRPr="00E13EDF" w:rsidRDefault="000810DD" w:rsidP="00184775">
            <w:pPr>
              <w:pStyle w:val="Nagwek3"/>
              <w:spacing w:line="360" w:lineRule="auto"/>
              <w:jc w:val="both"/>
              <w:rPr>
                <w:rFonts w:ascii="Gill Sans MT" w:hAnsi="Gill Sans MT" w:cs="Calibri"/>
                <w:b w:val="0"/>
                <w:noProof/>
                <w:sz w:val="24"/>
                <w:szCs w:val="24"/>
              </w:rPr>
            </w:pPr>
          </w:p>
        </w:tc>
      </w:tr>
    </w:tbl>
    <w:p w14:paraId="16D9C780" w14:textId="4C8C9922" w:rsidR="00DF1E4C" w:rsidRDefault="00DF1E4C" w:rsidP="00DF1E4C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rFonts w:ascii="Gill Sans MT" w:hAnsi="Gill Sans MT" w:cstheme="majorHAnsi"/>
          <w:color w:val="000000"/>
          <w:sz w:val="22"/>
          <w:szCs w:val="22"/>
        </w:rPr>
        <w:sectPr w:rsidR="00DF1E4C" w:rsidSect="00416E2E">
          <w:type w:val="continuous"/>
          <w:pgSz w:w="11906" w:h="16838" w:code="9"/>
          <w:pgMar w:top="1417" w:right="1417" w:bottom="1417" w:left="1417" w:header="706" w:footer="706" w:gutter="0"/>
          <w:cols w:num="2" w:space="566"/>
          <w:titlePg/>
          <w:docGrid w:linePitch="360"/>
        </w:sectPr>
      </w:pPr>
    </w:p>
    <w:p w14:paraId="5C160A8E" w14:textId="5C2267FD" w:rsidR="00B825A6" w:rsidRPr="00083537" w:rsidRDefault="00B825A6" w:rsidP="009318FB">
      <w:pPr>
        <w:pStyle w:val="Nagwek1"/>
        <w:jc w:val="center"/>
        <w:rPr>
          <w:rFonts w:ascii="Gill Sans MT" w:hAnsi="Gill Sans MT"/>
          <w:color w:val="00B0F0"/>
          <w:sz w:val="36"/>
          <w:szCs w:val="36"/>
        </w:rPr>
      </w:pPr>
      <w:bookmarkStart w:id="68" w:name="_Toc158889356"/>
      <w:bookmarkStart w:id="69" w:name="_Toc190950387"/>
      <w:r w:rsidRPr="00083537">
        <w:rPr>
          <w:rFonts w:ascii="Gill Sans MT" w:hAnsi="Gill Sans MT"/>
          <w:color w:val="00B0F0"/>
          <w:sz w:val="36"/>
          <w:szCs w:val="36"/>
        </w:rPr>
        <w:lastRenderedPageBreak/>
        <w:t>Harmonogram zadań i wydatków Programu</w:t>
      </w:r>
      <w:r w:rsidR="00E87706" w:rsidRPr="00083537">
        <w:rPr>
          <w:rFonts w:ascii="Gill Sans MT" w:hAnsi="Gill Sans MT"/>
          <w:color w:val="00B0F0"/>
          <w:sz w:val="36"/>
          <w:szCs w:val="36"/>
        </w:rPr>
        <w:t xml:space="preserve"> </w:t>
      </w:r>
      <w:r w:rsidRPr="00083537">
        <w:rPr>
          <w:rFonts w:ascii="Gill Sans MT" w:hAnsi="Gill Sans MT"/>
          <w:color w:val="00B0F0"/>
          <w:sz w:val="36"/>
          <w:szCs w:val="36"/>
        </w:rPr>
        <w:t>Wspierania Rodziny w Łodzi na lata 2024-2026</w:t>
      </w:r>
      <w:bookmarkEnd w:id="68"/>
      <w:r w:rsidR="00D35AEC" w:rsidRPr="00083537">
        <w:rPr>
          <w:rFonts w:ascii="Gill Sans MT" w:hAnsi="Gill Sans MT"/>
          <w:color w:val="00B0F0"/>
          <w:sz w:val="36"/>
          <w:szCs w:val="36"/>
        </w:rPr>
        <w:t xml:space="preserve"> za 2024 r.</w:t>
      </w:r>
      <w:bookmarkEnd w:id="69"/>
    </w:p>
    <w:p w14:paraId="49212C6C" w14:textId="77777777" w:rsidR="003761C1" w:rsidRPr="003761C1" w:rsidRDefault="003761C1" w:rsidP="003761C1"/>
    <w:tbl>
      <w:tblPr>
        <w:tblW w:w="15316" w:type="dxa"/>
        <w:tblInd w:w="-289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0A0" w:firstRow="1" w:lastRow="0" w:firstColumn="1" w:lastColumn="0" w:noHBand="0" w:noVBand="0"/>
      </w:tblPr>
      <w:tblGrid>
        <w:gridCol w:w="1277"/>
        <w:gridCol w:w="4110"/>
        <w:gridCol w:w="5103"/>
        <w:gridCol w:w="1843"/>
        <w:gridCol w:w="1701"/>
        <w:gridCol w:w="6"/>
        <w:gridCol w:w="1270"/>
        <w:gridCol w:w="6"/>
      </w:tblGrid>
      <w:tr w:rsidR="003901B3" w:rsidRPr="00FE28BB" w14:paraId="5D6CA515" w14:textId="77777777" w:rsidTr="000417EC">
        <w:trPr>
          <w:trHeight w:val="391"/>
        </w:trPr>
        <w:tc>
          <w:tcPr>
            <w:tcW w:w="1277" w:type="dxa"/>
            <w:vMerge w:val="restart"/>
            <w:tcBorders>
              <w:bottom w:val="single" w:sz="4" w:space="0" w:color="auto"/>
            </w:tcBorders>
            <w:shd w:val="clear" w:color="auto" w:fill="00B0F0"/>
          </w:tcPr>
          <w:p w14:paraId="6E00E75A" w14:textId="77777777" w:rsidR="003901B3" w:rsidRPr="005F0C47" w:rsidRDefault="003901B3" w:rsidP="000417EC">
            <w:pPr>
              <w:autoSpaceDE w:val="0"/>
              <w:autoSpaceDN w:val="0"/>
              <w:adjustRightInd w:val="0"/>
              <w:ind w:firstLine="41"/>
              <w:jc w:val="center"/>
              <w:rPr>
                <w:rFonts w:ascii="Gill Sans MT" w:hAnsi="Gill Sans MT" w:cs="Arial"/>
                <w:b/>
                <w:bCs/>
                <w:sz w:val="22"/>
                <w:szCs w:val="22"/>
              </w:rPr>
            </w:pPr>
            <w:bookmarkStart w:id="70" w:name="_Hlk190682931"/>
            <w:r w:rsidRPr="005F0C47">
              <w:rPr>
                <w:rFonts w:ascii="Gill Sans MT" w:hAnsi="Gill Sans MT" w:cs="Arial"/>
                <w:b/>
                <w:bCs/>
                <w:sz w:val="22"/>
                <w:szCs w:val="22"/>
              </w:rPr>
              <w:t>Rodzaj wsparcia</w:t>
            </w:r>
          </w:p>
        </w:tc>
        <w:tc>
          <w:tcPr>
            <w:tcW w:w="4110" w:type="dxa"/>
            <w:vMerge w:val="restart"/>
            <w:shd w:val="clear" w:color="auto" w:fill="00B0F0"/>
          </w:tcPr>
          <w:p w14:paraId="33B85431" w14:textId="77777777" w:rsidR="003901B3" w:rsidRPr="005F0C47" w:rsidRDefault="003901B3" w:rsidP="000417EC">
            <w:pPr>
              <w:pStyle w:val="Akapitzlist"/>
              <w:ind w:left="41"/>
              <w:jc w:val="center"/>
              <w:rPr>
                <w:rFonts w:ascii="Gill Sans MT" w:hAnsi="Gill Sans MT" w:cs="Arial"/>
                <w:color w:val="000000"/>
                <w:sz w:val="20"/>
                <w:szCs w:val="20"/>
              </w:rPr>
            </w:pPr>
            <w:r w:rsidRPr="005F0C47">
              <w:rPr>
                <w:rFonts w:ascii="Gill Sans MT" w:hAnsi="Gill Sans MT" w:cs="Arial"/>
                <w:b/>
                <w:bCs/>
                <w:color w:val="000000"/>
                <w:sz w:val="20"/>
                <w:szCs w:val="20"/>
              </w:rPr>
              <w:t>Nazwa Programu/zadania</w:t>
            </w:r>
          </w:p>
        </w:tc>
        <w:tc>
          <w:tcPr>
            <w:tcW w:w="5103" w:type="dxa"/>
            <w:vMerge w:val="restart"/>
            <w:shd w:val="clear" w:color="auto" w:fill="00B0F0"/>
          </w:tcPr>
          <w:p w14:paraId="4182B63D" w14:textId="77777777" w:rsidR="003901B3" w:rsidRPr="005F0C47" w:rsidRDefault="003901B3" w:rsidP="000417EC">
            <w:pPr>
              <w:jc w:val="center"/>
              <w:rPr>
                <w:rFonts w:ascii="Gill Sans MT" w:hAnsi="Gill Sans MT" w:cs="Arial"/>
                <w:bCs/>
                <w:sz w:val="20"/>
                <w:szCs w:val="20"/>
              </w:rPr>
            </w:pPr>
            <w:r w:rsidRPr="005F0C47">
              <w:rPr>
                <w:rFonts w:ascii="Gill Sans MT" w:hAnsi="Gill Sans MT" w:cs="Arial"/>
                <w:b/>
                <w:bCs/>
                <w:sz w:val="20"/>
                <w:szCs w:val="20"/>
              </w:rPr>
              <w:t>Wskaźniki realizacji</w:t>
            </w:r>
          </w:p>
        </w:tc>
        <w:tc>
          <w:tcPr>
            <w:tcW w:w="3550" w:type="dxa"/>
            <w:gridSpan w:val="3"/>
            <w:tcBorders>
              <w:bottom w:val="single" w:sz="4" w:space="0" w:color="auto"/>
            </w:tcBorders>
            <w:shd w:val="clear" w:color="auto" w:fill="00B0F0"/>
          </w:tcPr>
          <w:p w14:paraId="4E962537" w14:textId="77777777" w:rsidR="003901B3" w:rsidRPr="005F0C47" w:rsidRDefault="003901B3" w:rsidP="000417EC">
            <w:pPr>
              <w:jc w:val="center"/>
              <w:rPr>
                <w:rFonts w:ascii="Gill Sans MT" w:hAnsi="Gill Sans MT" w:cs="Arial"/>
                <w:b/>
                <w:bCs/>
                <w:sz w:val="20"/>
                <w:szCs w:val="20"/>
              </w:rPr>
            </w:pPr>
          </w:p>
          <w:p w14:paraId="711E8DC3" w14:textId="77777777" w:rsidR="003901B3" w:rsidRPr="005F0C47" w:rsidRDefault="003901B3" w:rsidP="000417EC">
            <w:pPr>
              <w:ind w:right="742"/>
              <w:jc w:val="center"/>
              <w:rPr>
                <w:rFonts w:ascii="Gill Sans MT" w:hAnsi="Gill Sans MT" w:cs="Arial"/>
                <w:b/>
                <w:sz w:val="20"/>
                <w:szCs w:val="20"/>
              </w:rPr>
            </w:pPr>
            <w:r w:rsidRPr="005F0C47">
              <w:rPr>
                <w:rFonts w:ascii="Gill Sans MT" w:hAnsi="Gill Sans MT" w:cs="Arial"/>
                <w:b/>
                <w:bCs/>
                <w:sz w:val="20"/>
                <w:szCs w:val="20"/>
              </w:rPr>
              <w:t xml:space="preserve">                  2024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EEAF6"/>
          </w:tcPr>
          <w:p w14:paraId="3C31696D" w14:textId="77777777" w:rsidR="003901B3" w:rsidRPr="003240EF" w:rsidRDefault="003901B3" w:rsidP="000417EC">
            <w:pPr>
              <w:jc w:val="center"/>
              <w:rPr>
                <w:rFonts w:ascii="Gill Sans MT" w:hAnsi="Gill Sans MT" w:cs="Arial"/>
                <w:b/>
                <w:bCs/>
                <w:color w:val="000000"/>
                <w:sz w:val="18"/>
                <w:szCs w:val="18"/>
              </w:rPr>
            </w:pPr>
            <w:r w:rsidRPr="003240EF">
              <w:rPr>
                <w:rFonts w:ascii="Gill Sans MT" w:hAnsi="Gill Sans MT" w:cs="Arial"/>
                <w:b/>
                <w:bCs/>
                <w:color w:val="000000"/>
                <w:sz w:val="18"/>
                <w:szCs w:val="18"/>
              </w:rPr>
              <w:t>Instytucja realizująca /koordynująca zadanie</w:t>
            </w:r>
          </w:p>
          <w:p w14:paraId="4EA6508A" w14:textId="77777777" w:rsidR="003901B3" w:rsidRPr="005F0C47" w:rsidRDefault="003901B3" w:rsidP="000417EC">
            <w:pPr>
              <w:jc w:val="center"/>
              <w:rPr>
                <w:rFonts w:ascii="Gill Sans MT" w:hAnsi="Gill Sans MT" w:cs="Arial"/>
                <w:b/>
                <w:bCs/>
                <w:sz w:val="20"/>
                <w:szCs w:val="20"/>
              </w:rPr>
            </w:pPr>
          </w:p>
        </w:tc>
      </w:tr>
      <w:tr w:rsidR="003901B3" w:rsidRPr="00FE28BB" w14:paraId="0C18CB83" w14:textId="77777777" w:rsidTr="000417EC">
        <w:trPr>
          <w:gridAfter w:val="1"/>
          <w:wAfter w:w="6" w:type="dxa"/>
          <w:trHeight w:val="794"/>
        </w:trPr>
        <w:tc>
          <w:tcPr>
            <w:tcW w:w="1277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00B0F0"/>
          </w:tcPr>
          <w:p w14:paraId="2C060680" w14:textId="77777777" w:rsidR="003901B3" w:rsidRPr="005F0C47" w:rsidRDefault="003901B3" w:rsidP="000417EC">
            <w:pPr>
              <w:autoSpaceDE w:val="0"/>
              <w:autoSpaceDN w:val="0"/>
              <w:adjustRightInd w:val="0"/>
              <w:ind w:firstLine="41"/>
              <w:rPr>
                <w:rFonts w:ascii="Gill Sans MT" w:hAnsi="Gill Sans MT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10" w:type="dxa"/>
            <w:vMerge/>
            <w:shd w:val="clear" w:color="auto" w:fill="00B0F0"/>
          </w:tcPr>
          <w:p w14:paraId="7E34173E" w14:textId="77777777" w:rsidR="003901B3" w:rsidRPr="005F0C47" w:rsidRDefault="003901B3" w:rsidP="000417EC">
            <w:pPr>
              <w:pStyle w:val="Akapitzlist"/>
              <w:ind w:left="41"/>
              <w:rPr>
                <w:rFonts w:ascii="Gill Sans MT" w:hAnsi="Gill Sans MT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03" w:type="dxa"/>
            <w:vMerge/>
            <w:shd w:val="clear" w:color="auto" w:fill="00B0F0"/>
          </w:tcPr>
          <w:p w14:paraId="2F6C8EF3" w14:textId="77777777" w:rsidR="003901B3" w:rsidRPr="005F0C47" w:rsidRDefault="003901B3" w:rsidP="000417EC">
            <w:pPr>
              <w:rPr>
                <w:rFonts w:ascii="Gill Sans MT" w:hAnsi="Gill Sans MT" w:cs="Arial"/>
                <w:b/>
                <w:bCs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66CCFF"/>
          </w:tcPr>
          <w:p w14:paraId="72B4C9A1" w14:textId="77777777" w:rsidR="003901B3" w:rsidRPr="005F0C47" w:rsidRDefault="003901B3" w:rsidP="000417EC">
            <w:pPr>
              <w:jc w:val="center"/>
              <w:rPr>
                <w:rFonts w:ascii="Gill Sans MT" w:hAnsi="Gill Sans MT" w:cs="Arial"/>
                <w:b/>
                <w:bCs/>
                <w:sz w:val="20"/>
                <w:szCs w:val="20"/>
              </w:rPr>
            </w:pPr>
            <w:r w:rsidRPr="005F0C47">
              <w:rPr>
                <w:rFonts w:ascii="Gill Sans MT" w:hAnsi="Gill Sans MT" w:cs="Arial"/>
                <w:b/>
                <w:bCs/>
                <w:sz w:val="20"/>
                <w:szCs w:val="20"/>
              </w:rPr>
              <w:t>Wydatki na realizację zadania</w:t>
            </w:r>
          </w:p>
          <w:p w14:paraId="1CA81F06" w14:textId="6775296C" w:rsidR="003901B3" w:rsidRPr="005F0C47" w:rsidRDefault="003901B3" w:rsidP="000417EC">
            <w:pPr>
              <w:jc w:val="center"/>
              <w:rPr>
                <w:rFonts w:ascii="Gill Sans MT" w:hAnsi="Gill Sans MT" w:cs="Arial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66CCFF"/>
          </w:tcPr>
          <w:p w14:paraId="78BAF4A1" w14:textId="77777777" w:rsidR="003901B3" w:rsidRPr="005F0C47" w:rsidRDefault="003901B3" w:rsidP="000417EC">
            <w:pPr>
              <w:jc w:val="center"/>
              <w:rPr>
                <w:rFonts w:ascii="Gill Sans MT" w:hAnsi="Gill Sans MT" w:cs="Arial"/>
                <w:b/>
                <w:bCs/>
                <w:sz w:val="20"/>
                <w:szCs w:val="20"/>
              </w:rPr>
            </w:pPr>
            <w:r w:rsidRPr="005F0C47">
              <w:rPr>
                <w:rFonts w:ascii="Gill Sans MT" w:hAnsi="Gill Sans MT" w:cs="Arial"/>
                <w:b/>
                <w:bCs/>
                <w:sz w:val="20"/>
                <w:szCs w:val="20"/>
              </w:rPr>
              <w:t>w tym środki miejskie</w:t>
            </w:r>
          </w:p>
          <w:p w14:paraId="3747C152" w14:textId="3EC00463" w:rsidR="003901B3" w:rsidRPr="005F0C47" w:rsidRDefault="003901B3" w:rsidP="000417EC">
            <w:pPr>
              <w:jc w:val="center"/>
              <w:rPr>
                <w:rFonts w:ascii="Gill Sans MT" w:hAnsi="Gill Sans MT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EEAF6"/>
          </w:tcPr>
          <w:p w14:paraId="56D031F1" w14:textId="77777777" w:rsidR="003901B3" w:rsidRPr="005F0C47" w:rsidRDefault="003901B3" w:rsidP="000417EC">
            <w:pPr>
              <w:rPr>
                <w:rFonts w:ascii="Gill Sans MT" w:hAnsi="Gill Sans MT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901B3" w:rsidRPr="00FE28BB" w14:paraId="78A4CB6F" w14:textId="77777777" w:rsidTr="000417EC">
        <w:trPr>
          <w:gridAfter w:val="1"/>
          <w:wAfter w:w="6" w:type="dxa"/>
          <w:trHeight w:val="1175"/>
        </w:trPr>
        <w:tc>
          <w:tcPr>
            <w:tcW w:w="1277" w:type="dxa"/>
            <w:vMerge w:val="restart"/>
            <w:tcBorders>
              <w:top w:val="single" w:sz="4" w:space="0" w:color="auto"/>
            </w:tcBorders>
            <w:shd w:val="clear" w:color="auto" w:fill="66CCFF"/>
          </w:tcPr>
          <w:p w14:paraId="2E4415B7" w14:textId="77777777" w:rsidR="003901B3" w:rsidRPr="00FE28BB" w:rsidRDefault="003901B3" w:rsidP="000417E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501DF02" w14:textId="77777777" w:rsidR="003901B3" w:rsidRPr="005F0C47" w:rsidRDefault="003901B3" w:rsidP="000417EC">
            <w:pPr>
              <w:autoSpaceDE w:val="0"/>
              <w:autoSpaceDN w:val="0"/>
              <w:adjustRightInd w:val="0"/>
              <w:rPr>
                <w:rFonts w:ascii="Gill Sans MT" w:hAnsi="Gill Sans MT" w:cs="Arial"/>
                <w:b/>
                <w:bCs/>
                <w:sz w:val="22"/>
                <w:szCs w:val="22"/>
              </w:rPr>
            </w:pPr>
            <w:r w:rsidRPr="005F0C47">
              <w:rPr>
                <w:rFonts w:ascii="Gill Sans MT" w:hAnsi="Gill Sans MT" w:cs="Arial"/>
                <w:b/>
                <w:bCs/>
                <w:sz w:val="18"/>
                <w:szCs w:val="18"/>
              </w:rPr>
              <w:t>1.PORADNICTWO SPECJALISTYCZNE</w:t>
            </w:r>
          </w:p>
        </w:tc>
        <w:tc>
          <w:tcPr>
            <w:tcW w:w="4110" w:type="dxa"/>
            <w:shd w:val="clear" w:color="auto" w:fill="D5EFFF"/>
          </w:tcPr>
          <w:p w14:paraId="33D4F4D1" w14:textId="339B738A" w:rsidR="003901B3" w:rsidRPr="008A0045" w:rsidRDefault="003901B3" w:rsidP="008A0045">
            <w:pPr>
              <w:jc w:val="both"/>
              <w:rPr>
                <w:rFonts w:ascii="Gill Sans MT" w:hAnsi="Gill Sans MT" w:cs="Arial"/>
                <w:sz w:val="18"/>
                <w:szCs w:val="18"/>
              </w:rPr>
            </w:pPr>
            <w:r w:rsidRPr="008A0045">
              <w:rPr>
                <w:rFonts w:ascii="Gill Sans MT" w:hAnsi="Gill Sans MT" w:cs="Arial"/>
                <w:sz w:val="18"/>
                <w:szCs w:val="18"/>
              </w:rPr>
              <w:t xml:space="preserve"> a. Program wczesnego wspomagania rozwoju dziecka, wsparcie rodzin z dziećmi niepełnosprawnymi.</w:t>
            </w:r>
          </w:p>
          <w:p w14:paraId="0BC0CC66" w14:textId="77777777" w:rsidR="003901B3" w:rsidRPr="008A0045" w:rsidRDefault="003901B3" w:rsidP="000417EC">
            <w:pPr>
              <w:pStyle w:val="Akapitzlist"/>
              <w:ind w:left="41" w:hanging="41"/>
              <w:rPr>
                <w:rFonts w:ascii="Gill Sans MT" w:hAnsi="Gill Sans MT" w:cs="Arial"/>
                <w:sz w:val="18"/>
                <w:szCs w:val="18"/>
              </w:rPr>
            </w:pPr>
          </w:p>
        </w:tc>
        <w:tc>
          <w:tcPr>
            <w:tcW w:w="5103" w:type="dxa"/>
            <w:shd w:val="clear" w:color="auto" w:fill="D5EFFF"/>
          </w:tcPr>
          <w:p w14:paraId="7E6E09B1" w14:textId="77777777" w:rsidR="003901B3" w:rsidRPr="008A0045" w:rsidRDefault="003901B3" w:rsidP="000417EC">
            <w:pPr>
              <w:rPr>
                <w:rFonts w:ascii="Gill Sans MT" w:hAnsi="Gill Sans MT" w:cs="Arial"/>
                <w:sz w:val="18"/>
                <w:szCs w:val="18"/>
              </w:rPr>
            </w:pPr>
            <w:r w:rsidRPr="008A0045">
              <w:rPr>
                <w:rFonts w:ascii="Gill Sans MT" w:hAnsi="Gill Sans MT" w:cs="Arial"/>
                <w:sz w:val="18"/>
                <w:szCs w:val="18"/>
              </w:rPr>
              <w:t>Liczba uczestników - 427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D5EFFF"/>
            <w:vAlign w:val="center"/>
          </w:tcPr>
          <w:p w14:paraId="5E76C4AF" w14:textId="77777777" w:rsidR="003901B3" w:rsidRPr="008A0045" w:rsidRDefault="003901B3" w:rsidP="008A0045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proofErr w:type="spellStart"/>
            <w:r w:rsidRPr="008A0045">
              <w:rPr>
                <w:rFonts w:ascii="Gill Sans MT" w:hAnsi="Gill Sans MT" w:cs="Arial"/>
                <w:sz w:val="18"/>
                <w:szCs w:val="18"/>
              </w:rPr>
              <w:t>bezkosztowo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5EFFF"/>
            <w:vAlign w:val="center"/>
          </w:tcPr>
          <w:p w14:paraId="0D64514F" w14:textId="77777777" w:rsidR="003901B3" w:rsidRPr="008A0045" w:rsidRDefault="003901B3" w:rsidP="008A0045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proofErr w:type="spellStart"/>
            <w:r w:rsidRPr="008A0045">
              <w:rPr>
                <w:rFonts w:ascii="Gill Sans MT" w:hAnsi="Gill Sans MT" w:cs="Arial"/>
                <w:sz w:val="18"/>
                <w:szCs w:val="18"/>
              </w:rPr>
              <w:t>bezkosztowo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5EFFF"/>
            <w:vAlign w:val="center"/>
          </w:tcPr>
          <w:p w14:paraId="5C8FEE1B" w14:textId="7915CBC2" w:rsidR="003901B3" w:rsidRDefault="003240EF" w:rsidP="000417EC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8A0045">
              <w:rPr>
                <w:rFonts w:ascii="Gill Sans MT" w:hAnsi="Gill Sans MT" w:cs="Arial"/>
                <w:sz w:val="18"/>
                <w:szCs w:val="18"/>
              </w:rPr>
              <w:t>WYDZIAŁ EDUKACJI</w:t>
            </w:r>
          </w:p>
          <w:p w14:paraId="52CF77B8" w14:textId="40092849" w:rsidR="003240EF" w:rsidRPr="008A0045" w:rsidRDefault="003240EF" w:rsidP="000417EC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rFonts w:ascii="Gill Sans MT" w:hAnsi="Gill Sans MT" w:cs="Arial"/>
                <w:sz w:val="18"/>
                <w:szCs w:val="18"/>
              </w:rPr>
              <w:t>UMŁ</w:t>
            </w:r>
          </w:p>
          <w:p w14:paraId="18AE7AAC" w14:textId="77777777" w:rsidR="003901B3" w:rsidRPr="008A0045" w:rsidRDefault="003901B3" w:rsidP="000417EC">
            <w:pPr>
              <w:ind w:left="33" w:firstLine="141"/>
              <w:jc w:val="center"/>
              <w:rPr>
                <w:rFonts w:ascii="Gill Sans MT" w:hAnsi="Gill Sans MT" w:cs="Arial"/>
                <w:sz w:val="18"/>
                <w:szCs w:val="18"/>
              </w:rPr>
            </w:pPr>
          </w:p>
        </w:tc>
      </w:tr>
      <w:tr w:rsidR="003901B3" w:rsidRPr="00FE28BB" w14:paraId="69C5D7D0" w14:textId="77777777" w:rsidTr="000417EC">
        <w:trPr>
          <w:gridAfter w:val="1"/>
          <w:wAfter w:w="6" w:type="dxa"/>
          <w:trHeight w:val="1740"/>
        </w:trPr>
        <w:tc>
          <w:tcPr>
            <w:tcW w:w="1277" w:type="dxa"/>
            <w:vMerge/>
            <w:shd w:val="clear" w:color="auto" w:fill="66CCFF"/>
          </w:tcPr>
          <w:p w14:paraId="651D4EF1" w14:textId="77777777" w:rsidR="003901B3" w:rsidRPr="00FE28BB" w:rsidRDefault="003901B3" w:rsidP="000417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D5EFFF"/>
          </w:tcPr>
          <w:p w14:paraId="7D6C15DA" w14:textId="7B78F8E5" w:rsidR="003901B3" w:rsidRPr="008A0045" w:rsidRDefault="003901B3" w:rsidP="008A0045">
            <w:pPr>
              <w:ind w:left="41" w:hanging="41"/>
              <w:jc w:val="both"/>
              <w:rPr>
                <w:rFonts w:ascii="Gill Sans MT" w:hAnsi="Gill Sans MT" w:cs="Arial"/>
                <w:sz w:val="18"/>
                <w:szCs w:val="18"/>
              </w:rPr>
            </w:pPr>
            <w:r w:rsidRPr="008A0045">
              <w:rPr>
                <w:rFonts w:ascii="Gill Sans MT" w:hAnsi="Gill Sans MT" w:cs="Arial"/>
                <w:sz w:val="18"/>
                <w:szCs w:val="18"/>
              </w:rPr>
              <w:t xml:space="preserve"> b. Soboty ze Specjalistami, tj. promocja zdrowia - podnoszenie świadomości zdrowotnej mieszkańców miasta oraz prowadzenie działań promujących zdrowy styl życia, adresowanych do dzieci i młodzieży,</w:t>
            </w:r>
            <w:r w:rsidR="008A0045" w:rsidRPr="008A0045">
              <w:rPr>
                <w:rFonts w:ascii="Gill Sans MT" w:hAnsi="Gill Sans MT" w:cs="Arial"/>
                <w:sz w:val="18"/>
                <w:szCs w:val="18"/>
              </w:rPr>
              <w:t xml:space="preserve"> </w:t>
            </w:r>
            <w:r w:rsidRPr="008A0045">
              <w:rPr>
                <w:rFonts w:ascii="Gill Sans MT" w:hAnsi="Gill Sans MT" w:cs="Arial"/>
                <w:sz w:val="18"/>
                <w:szCs w:val="18"/>
              </w:rPr>
              <w:t xml:space="preserve">promowanie odpowiedzialnych </w:t>
            </w:r>
            <w:proofErr w:type="spellStart"/>
            <w:r w:rsidRPr="008A0045">
              <w:rPr>
                <w:rFonts w:ascii="Gill Sans MT" w:hAnsi="Gill Sans MT" w:cs="Arial"/>
                <w:sz w:val="18"/>
                <w:szCs w:val="18"/>
              </w:rPr>
              <w:t>zachowań</w:t>
            </w:r>
            <w:proofErr w:type="spellEnd"/>
            <w:r w:rsidRPr="008A0045">
              <w:rPr>
                <w:rFonts w:ascii="Gill Sans MT" w:hAnsi="Gill Sans MT" w:cs="Arial"/>
                <w:sz w:val="18"/>
                <w:szCs w:val="18"/>
              </w:rPr>
              <w:t xml:space="preserve"> prokreacyjnych wśród osób małoletnich oraz profilaktyka chorób przenoszonych drogą płciową, w tym profilaktyka HIV.</w:t>
            </w:r>
          </w:p>
          <w:p w14:paraId="368F52D8" w14:textId="77777777" w:rsidR="003901B3" w:rsidRPr="008A0045" w:rsidRDefault="003901B3" w:rsidP="000417EC">
            <w:pPr>
              <w:pStyle w:val="Akapitzlist"/>
              <w:ind w:left="41" w:hanging="41"/>
              <w:rPr>
                <w:rFonts w:ascii="Gill Sans MT" w:hAnsi="Gill Sans MT" w:cs="Arial"/>
                <w:sz w:val="18"/>
                <w:szCs w:val="18"/>
              </w:rPr>
            </w:pPr>
          </w:p>
        </w:tc>
        <w:tc>
          <w:tcPr>
            <w:tcW w:w="5103" w:type="dxa"/>
            <w:shd w:val="clear" w:color="auto" w:fill="D5EFFF"/>
          </w:tcPr>
          <w:p w14:paraId="3369EBAE" w14:textId="77777777" w:rsidR="003901B3" w:rsidRPr="008A0045" w:rsidRDefault="003901B3" w:rsidP="000417EC">
            <w:pPr>
              <w:rPr>
                <w:rFonts w:ascii="Gill Sans MT" w:hAnsi="Gill Sans MT" w:cs="Arial"/>
                <w:sz w:val="18"/>
                <w:szCs w:val="18"/>
              </w:rPr>
            </w:pPr>
            <w:r w:rsidRPr="008A0045">
              <w:rPr>
                <w:rFonts w:ascii="Gill Sans MT" w:hAnsi="Gill Sans MT" w:cs="Arial"/>
                <w:sz w:val="18"/>
                <w:szCs w:val="18"/>
              </w:rPr>
              <w:t>Liczba rodzin z małymi dziećmi objętych programem - 147</w:t>
            </w:r>
          </w:p>
          <w:p w14:paraId="0183496E" w14:textId="77777777" w:rsidR="003901B3" w:rsidRPr="008A0045" w:rsidRDefault="003901B3" w:rsidP="000417EC">
            <w:pPr>
              <w:rPr>
                <w:rFonts w:ascii="Gill Sans MT" w:hAnsi="Gill Sans MT" w:cs="Arial"/>
                <w:sz w:val="18"/>
                <w:szCs w:val="18"/>
              </w:rPr>
            </w:pPr>
            <w:r w:rsidRPr="008A0045">
              <w:rPr>
                <w:rFonts w:ascii="Gill Sans MT" w:hAnsi="Gill Sans MT" w:cs="Arial"/>
                <w:sz w:val="18"/>
                <w:szCs w:val="18"/>
              </w:rPr>
              <w:t>Promocja zdrowia – liczba uczestników -  119</w:t>
            </w:r>
          </w:p>
          <w:p w14:paraId="24A4C4EC" w14:textId="77777777" w:rsidR="003901B3" w:rsidRPr="008A0045" w:rsidRDefault="003901B3" w:rsidP="000417EC">
            <w:pPr>
              <w:rPr>
                <w:rFonts w:ascii="Gill Sans MT" w:hAnsi="Gill Sans MT" w:cs="Arial"/>
                <w:sz w:val="18"/>
                <w:szCs w:val="18"/>
              </w:rPr>
            </w:pPr>
            <w:r w:rsidRPr="008A0045">
              <w:rPr>
                <w:rFonts w:ascii="Gill Sans MT" w:hAnsi="Gill Sans MT" w:cs="Arial"/>
                <w:sz w:val="18"/>
                <w:szCs w:val="18"/>
              </w:rPr>
              <w:t xml:space="preserve">Promowanie odpowiedzialnych </w:t>
            </w:r>
            <w:proofErr w:type="spellStart"/>
            <w:r w:rsidRPr="008A0045">
              <w:rPr>
                <w:rFonts w:ascii="Gill Sans MT" w:hAnsi="Gill Sans MT" w:cs="Arial"/>
                <w:sz w:val="18"/>
                <w:szCs w:val="18"/>
              </w:rPr>
              <w:t>zachowań</w:t>
            </w:r>
            <w:proofErr w:type="spellEnd"/>
            <w:r w:rsidRPr="008A0045">
              <w:rPr>
                <w:rFonts w:ascii="Gill Sans MT" w:hAnsi="Gill Sans MT" w:cs="Arial"/>
                <w:sz w:val="18"/>
                <w:szCs w:val="18"/>
              </w:rPr>
              <w:t xml:space="preserve"> prokreacyjnych – liczba uczestników - 35</w:t>
            </w:r>
          </w:p>
        </w:tc>
        <w:tc>
          <w:tcPr>
            <w:tcW w:w="1843" w:type="dxa"/>
            <w:shd w:val="clear" w:color="auto" w:fill="D5EFFF"/>
          </w:tcPr>
          <w:p w14:paraId="09FA6A96" w14:textId="77777777" w:rsidR="003901B3" w:rsidRPr="008A0045" w:rsidRDefault="003901B3" w:rsidP="008A0045">
            <w:pPr>
              <w:jc w:val="center"/>
              <w:rPr>
                <w:rFonts w:ascii="Gill Sans MT" w:hAnsi="Gill Sans MT" w:cstheme="majorHAnsi"/>
                <w:sz w:val="18"/>
                <w:szCs w:val="18"/>
              </w:rPr>
            </w:pPr>
            <w:r w:rsidRPr="008A0045">
              <w:rPr>
                <w:rFonts w:ascii="Gill Sans MT" w:hAnsi="Gill Sans MT" w:cstheme="majorHAnsi"/>
                <w:sz w:val="18"/>
                <w:szCs w:val="18"/>
              </w:rPr>
              <w:t>Kwota:</w:t>
            </w:r>
          </w:p>
          <w:p w14:paraId="66D7B177" w14:textId="77777777" w:rsidR="003901B3" w:rsidRPr="008A0045" w:rsidRDefault="003901B3" w:rsidP="008A0045">
            <w:pPr>
              <w:jc w:val="center"/>
              <w:rPr>
                <w:rFonts w:ascii="Gill Sans MT" w:hAnsi="Gill Sans MT" w:cstheme="majorHAnsi"/>
                <w:sz w:val="18"/>
                <w:szCs w:val="18"/>
              </w:rPr>
            </w:pPr>
            <w:r w:rsidRPr="008A0045">
              <w:rPr>
                <w:rFonts w:ascii="Gill Sans MT" w:hAnsi="Gill Sans MT" w:cstheme="majorHAnsi"/>
                <w:sz w:val="18"/>
                <w:szCs w:val="18"/>
              </w:rPr>
              <w:t>59 898,62 zł</w:t>
            </w:r>
          </w:p>
          <w:p w14:paraId="1DCB736B" w14:textId="77777777" w:rsidR="003901B3" w:rsidRPr="008A0045" w:rsidRDefault="003901B3" w:rsidP="00D06E82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D5EFFF"/>
          </w:tcPr>
          <w:p w14:paraId="70C97E94" w14:textId="341FB37E" w:rsidR="003901B3" w:rsidRPr="008A0045" w:rsidRDefault="003901B3" w:rsidP="008A0045">
            <w:pPr>
              <w:jc w:val="center"/>
              <w:rPr>
                <w:rFonts w:ascii="Gill Sans MT" w:hAnsi="Gill Sans MT" w:cstheme="majorHAnsi"/>
                <w:sz w:val="18"/>
                <w:szCs w:val="18"/>
              </w:rPr>
            </w:pPr>
            <w:r w:rsidRPr="008A0045">
              <w:rPr>
                <w:rFonts w:ascii="Gill Sans MT" w:hAnsi="Gill Sans MT" w:cstheme="majorHAnsi"/>
                <w:sz w:val="18"/>
                <w:szCs w:val="18"/>
              </w:rPr>
              <w:t>Kwota:</w:t>
            </w:r>
          </w:p>
          <w:p w14:paraId="7D09E641" w14:textId="77777777" w:rsidR="003901B3" w:rsidRPr="008A0045" w:rsidRDefault="003901B3" w:rsidP="008A0045">
            <w:pPr>
              <w:jc w:val="center"/>
              <w:rPr>
                <w:rFonts w:ascii="Gill Sans MT" w:hAnsi="Gill Sans MT" w:cstheme="majorHAnsi"/>
                <w:sz w:val="18"/>
                <w:szCs w:val="18"/>
              </w:rPr>
            </w:pPr>
            <w:r w:rsidRPr="008A0045">
              <w:rPr>
                <w:rFonts w:ascii="Gill Sans MT" w:hAnsi="Gill Sans MT" w:cstheme="majorHAnsi"/>
                <w:sz w:val="18"/>
                <w:szCs w:val="18"/>
              </w:rPr>
              <w:t>59 898,62 zł</w:t>
            </w:r>
          </w:p>
          <w:p w14:paraId="67D64A48" w14:textId="5360840F" w:rsidR="003901B3" w:rsidRPr="008A0045" w:rsidRDefault="003901B3" w:rsidP="008A0045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  <w:shd w:val="clear" w:color="auto" w:fill="D5EFFF"/>
            <w:vAlign w:val="center"/>
          </w:tcPr>
          <w:p w14:paraId="22EC9967" w14:textId="1175278A" w:rsidR="003901B3" w:rsidRPr="008A0045" w:rsidRDefault="003240EF" w:rsidP="000417EC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8A0045">
              <w:rPr>
                <w:rFonts w:ascii="Gill Sans MT" w:hAnsi="Gill Sans MT" w:cs="Arial"/>
                <w:sz w:val="18"/>
                <w:szCs w:val="18"/>
              </w:rPr>
              <w:t>WYDZIAŁ EDUKACJI UMŁ</w:t>
            </w:r>
          </w:p>
        </w:tc>
      </w:tr>
      <w:tr w:rsidR="003901B3" w:rsidRPr="00FE28BB" w14:paraId="7AC00977" w14:textId="77777777" w:rsidTr="000417EC">
        <w:trPr>
          <w:gridAfter w:val="1"/>
          <w:wAfter w:w="6" w:type="dxa"/>
          <w:trHeight w:val="582"/>
        </w:trPr>
        <w:tc>
          <w:tcPr>
            <w:tcW w:w="1277" w:type="dxa"/>
            <w:vMerge/>
            <w:shd w:val="clear" w:color="auto" w:fill="66CCFF"/>
          </w:tcPr>
          <w:p w14:paraId="65F526C5" w14:textId="77777777" w:rsidR="003901B3" w:rsidRPr="00FE28BB" w:rsidRDefault="003901B3" w:rsidP="000417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D5EFFF"/>
          </w:tcPr>
          <w:p w14:paraId="08DD361A" w14:textId="06C0BCBF" w:rsidR="003901B3" w:rsidRPr="008A0045" w:rsidRDefault="003901B3" w:rsidP="008A0045">
            <w:pPr>
              <w:pStyle w:val="Akapitzlist"/>
              <w:spacing w:after="0" w:line="240" w:lineRule="auto"/>
              <w:ind w:left="41"/>
              <w:rPr>
                <w:rFonts w:ascii="Gill Sans MT" w:hAnsi="Gill Sans MT" w:cs="Arial"/>
                <w:sz w:val="18"/>
                <w:szCs w:val="18"/>
              </w:rPr>
            </w:pPr>
            <w:r w:rsidRPr="008A0045">
              <w:rPr>
                <w:rFonts w:ascii="Gill Sans MT" w:hAnsi="Gill Sans MT" w:cs="Arial"/>
                <w:sz w:val="18"/>
                <w:szCs w:val="18"/>
              </w:rPr>
              <w:t>c. Zadania statutowe szkół i poradni P</w:t>
            </w:r>
            <w:r w:rsidR="008A0045">
              <w:rPr>
                <w:rFonts w:ascii="Gill Sans MT" w:hAnsi="Gill Sans MT" w:cs="Arial"/>
                <w:sz w:val="18"/>
                <w:szCs w:val="18"/>
              </w:rPr>
              <w:t>sychologiczno-</w:t>
            </w:r>
            <w:r w:rsidRPr="008A0045">
              <w:rPr>
                <w:rFonts w:ascii="Gill Sans MT" w:hAnsi="Gill Sans MT" w:cs="Arial"/>
                <w:sz w:val="18"/>
                <w:szCs w:val="18"/>
              </w:rPr>
              <w:t>P</w:t>
            </w:r>
            <w:r w:rsidR="008A0045">
              <w:rPr>
                <w:rFonts w:ascii="Gill Sans MT" w:hAnsi="Gill Sans MT" w:cs="Arial"/>
                <w:sz w:val="18"/>
                <w:szCs w:val="18"/>
              </w:rPr>
              <w:t xml:space="preserve">edagogicznych, </w:t>
            </w:r>
            <w:r w:rsidRPr="008A0045">
              <w:rPr>
                <w:rFonts w:ascii="Gill Sans MT" w:hAnsi="Gill Sans MT" w:cs="Arial"/>
                <w:sz w:val="18"/>
                <w:szCs w:val="18"/>
              </w:rPr>
              <w:t xml:space="preserve">pomoc </w:t>
            </w:r>
            <w:proofErr w:type="spellStart"/>
            <w:r w:rsidRPr="008A0045">
              <w:rPr>
                <w:rFonts w:ascii="Gill Sans MT" w:hAnsi="Gill Sans MT" w:cs="Arial"/>
                <w:sz w:val="18"/>
                <w:szCs w:val="18"/>
              </w:rPr>
              <w:t>psychologiczno</w:t>
            </w:r>
            <w:proofErr w:type="spellEnd"/>
            <w:r w:rsidRPr="008A0045">
              <w:rPr>
                <w:rFonts w:ascii="Gill Sans MT" w:hAnsi="Gill Sans MT" w:cs="Arial"/>
                <w:sz w:val="18"/>
                <w:szCs w:val="18"/>
              </w:rPr>
              <w:t xml:space="preserve"> – pedagogiczna.</w:t>
            </w:r>
          </w:p>
        </w:tc>
        <w:tc>
          <w:tcPr>
            <w:tcW w:w="5103" w:type="dxa"/>
            <w:shd w:val="clear" w:color="auto" w:fill="D5EFFF"/>
          </w:tcPr>
          <w:p w14:paraId="29713174" w14:textId="77777777" w:rsidR="003901B3" w:rsidRPr="00C17E18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C17E18">
              <w:rPr>
                <w:rFonts w:ascii="Gill Sans MT" w:hAnsi="Gill Sans MT" w:cs="Arial"/>
                <w:bCs/>
                <w:sz w:val="18"/>
                <w:szCs w:val="18"/>
              </w:rPr>
              <w:t xml:space="preserve">Liczba uczestników - </w:t>
            </w:r>
            <w:r w:rsidRPr="00C17E18">
              <w:rPr>
                <w:rFonts w:ascii="Gill Sans MT" w:eastAsia="Calibri" w:hAnsi="Gill Sans MT" w:cs="Arial"/>
                <w:sz w:val="18"/>
                <w:szCs w:val="18"/>
              </w:rPr>
              <w:t xml:space="preserve">liczba uczniów objętych terapią </w:t>
            </w:r>
            <w:proofErr w:type="spellStart"/>
            <w:r w:rsidRPr="00C17E18">
              <w:rPr>
                <w:rFonts w:ascii="Gill Sans MT" w:eastAsia="Calibri" w:hAnsi="Gill Sans MT" w:cs="Arial"/>
                <w:sz w:val="18"/>
                <w:szCs w:val="18"/>
              </w:rPr>
              <w:t>psychologiczno</w:t>
            </w:r>
            <w:proofErr w:type="spellEnd"/>
            <w:r w:rsidRPr="00C17E18">
              <w:rPr>
                <w:rFonts w:ascii="Gill Sans MT" w:eastAsia="Calibri" w:hAnsi="Gill Sans MT" w:cs="Arial"/>
                <w:sz w:val="18"/>
                <w:szCs w:val="18"/>
              </w:rPr>
              <w:t xml:space="preserve"> – pedagogiczną – 2 393</w:t>
            </w:r>
          </w:p>
          <w:p w14:paraId="7682F6D8" w14:textId="77777777" w:rsidR="003901B3" w:rsidRPr="00C17E18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D5EFFF"/>
            <w:vAlign w:val="center"/>
          </w:tcPr>
          <w:p w14:paraId="1944B628" w14:textId="77777777" w:rsidR="003901B3" w:rsidRPr="008A0045" w:rsidRDefault="003901B3" w:rsidP="008A0045">
            <w:pPr>
              <w:jc w:val="center"/>
              <w:rPr>
                <w:rFonts w:ascii="Gill Sans MT" w:hAnsi="Gill Sans MT" w:cs="Arial"/>
                <w:b/>
                <w:sz w:val="18"/>
                <w:szCs w:val="18"/>
              </w:rPr>
            </w:pPr>
            <w:proofErr w:type="spellStart"/>
            <w:r w:rsidRPr="008A0045">
              <w:rPr>
                <w:rFonts w:ascii="Gill Sans MT" w:hAnsi="Gill Sans MT" w:cs="Arial"/>
                <w:bCs/>
                <w:sz w:val="18"/>
                <w:szCs w:val="18"/>
              </w:rPr>
              <w:t>bezkosztowo</w:t>
            </w:r>
            <w:proofErr w:type="spellEnd"/>
          </w:p>
        </w:tc>
        <w:tc>
          <w:tcPr>
            <w:tcW w:w="1701" w:type="dxa"/>
            <w:shd w:val="clear" w:color="auto" w:fill="D5EFFF"/>
            <w:vAlign w:val="center"/>
          </w:tcPr>
          <w:p w14:paraId="7C0CCF67" w14:textId="77777777" w:rsidR="003901B3" w:rsidRPr="008A0045" w:rsidRDefault="003901B3" w:rsidP="008A0045">
            <w:pPr>
              <w:jc w:val="center"/>
              <w:rPr>
                <w:rFonts w:ascii="Gill Sans MT" w:hAnsi="Gill Sans MT" w:cs="Arial"/>
                <w:b/>
                <w:sz w:val="18"/>
                <w:szCs w:val="18"/>
              </w:rPr>
            </w:pPr>
            <w:proofErr w:type="spellStart"/>
            <w:r w:rsidRPr="008A0045">
              <w:rPr>
                <w:rFonts w:ascii="Gill Sans MT" w:hAnsi="Gill Sans MT" w:cs="Arial"/>
                <w:bCs/>
                <w:sz w:val="18"/>
                <w:szCs w:val="18"/>
              </w:rPr>
              <w:t>bezkosztowo</w:t>
            </w:r>
            <w:proofErr w:type="spellEnd"/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  <w:shd w:val="clear" w:color="auto" w:fill="D5EFFF"/>
            <w:vAlign w:val="center"/>
          </w:tcPr>
          <w:p w14:paraId="127DAF70" w14:textId="45A67FE2" w:rsidR="003901B3" w:rsidRPr="00C17E18" w:rsidRDefault="003240EF" w:rsidP="000417EC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C17E18">
              <w:rPr>
                <w:rFonts w:ascii="Gill Sans MT" w:hAnsi="Gill Sans MT" w:cs="Arial"/>
                <w:sz w:val="18"/>
                <w:szCs w:val="18"/>
              </w:rPr>
              <w:t>WYDZIAŁ EDUKACJI</w:t>
            </w:r>
            <w:r>
              <w:rPr>
                <w:rFonts w:ascii="Gill Sans MT" w:hAnsi="Gill Sans MT" w:cs="Arial"/>
                <w:sz w:val="18"/>
                <w:szCs w:val="18"/>
              </w:rPr>
              <w:t xml:space="preserve"> UMŁ</w:t>
            </w:r>
          </w:p>
        </w:tc>
      </w:tr>
      <w:tr w:rsidR="003901B3" w:rsidRPr="00FE28BB" w14:paraId="7BD00F0A" w14:textId="77777777" w:rsidTr="000417EC">
        <w:trPr>
          <w:gridAfter w:val="1"/>
          <w:wAfter w:w="6" w:type="dxa"/>
          <w:trHeight w:val="1968"/>
        </w:trPr>
        <w:tc>
          <w:tcPr>
            <w:tcW w:w="1277" w:type="dxa"/>
            <w:vMerge/>
            <w:shd w:val="clear" w:color="auto" w:fill="66CCFF"/>
          </w:tcPr>
          <w:p w14:paraId="343819C2" w14:textId="77777777" w:rsidR="003901B3" w:rsidRPr="00FE28BB" w:rsidRDefault="003901B3" w:rsidP="000417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110" w:type="dxa"/>
            <w:tcBorders>
              <w:bottom w:val="single" w:sz="4" w:space="0" w:color="auto"/>
            </w:tcBorders>
            <w:shd w:val="clear" w:color="auto" w:fill="D5EFFF"/>
          </w:tcPr>
          <w:p w14:paraId="6741074F" w14:textId="77777777" w:rsidR="003901B3" w:rsidRPr="00C17E18" w:rsidRDefault="003901B3" w:rsidP="008A0045">
            <w:pPr>
              <w:tabs>
                <w:tab w:val="left" w:pos="691"/>
              </w:tabs>
              <w:jc w:val="both"/>
              <w:rPr>
                <w:rFonts w:ascii="Gill Sans MT" w:hAnsi="Gill Sans MT" w:cs="Arial"/>
                <w:sz w:val="18"/>
                <w:szCs w:val="18"/>
              </w:rPr>
            </w:pPr>
            <w:r w:rsidRPr="00C17E18">
              <w:rPr>
                <w:rFonts w:ascii="Gill Sans MT" w:hAnsi="Gill Sans MT" w:cs="Arial"/>
                <w:sz w:val="18"/>
                <w:szCs w:val="18"/>
              </w:rPr>
              <w:t>d. Edukacja zdrowotna dzieci i  młodzieży w  ramach zadania pod nazwą „Profilaktyka ciąż  wśród nastolatek, chorób przenoszonych drogą płciową w tym profilaktyka HIV”.</w:t>
            </w:r>
          </w:p>
          <w:p w14:paraId="44C247C0" w14:textId="77777777" w:rsidR="003901B3" w:rsidRPr="00C17E18" w:rsidRDefault="003901B3" w:rsidP="000417EC">
            <w:pPr>
              <w:tabs>
                <w:tab w:val="left" w:pos="691"/>
              </w:tabs>
              <w:rPr>
                <w:rFonts w:ascii="Gill Sans MT" w:hAnsi="Gill Sans MT" w:cs="Arial"/>
                <w:sz w:val="18"/>
                <w:szCs w:val="18"/>
              </w:rPr>
            </w:pPr>
          </w:p>
          <w:p w14:paraId="6C4779B9" w14:textId="77777777" w:rsidR="003901B3" w:rsidRPr="00C17E18" w:rsidRDefault="003901B3" w:rsidP="000417EC">
            <w:pPr>
              <w:tabs>
                <w:tab w:val="left" w:pos="691"/>
              </w:tabs>
              <w:rPr>
                <w:rFonts w:ascii="Gill Sans MT" w:hAnsi="Gill Sans MT" w:cs="Arial"/>
                <w:sz w:val="18"/>
                <w:szCs w:val="18"/>
              </w:rPr>
            </w:pPr>
          </w:p>
          <w:p w14:paraId="0D159A68" w14:textId="77777777" w:rsidR="003901B3" w:rsidRPr="00C17E18" w:rsidRDefault="003901B3" w:rsidP="000417EC">
            <w:pPr>
              <w:tabs>
                <w:tab w:val="left" w:pos="691"/>
              </w:tabs>
              <w:rPr>
                <w:rFonts w:ascii="Gill Sans MT" w:hAnsi="Gill Sans MT" w:cs="Arial"/>
                <w:sz w:val="18"/>
                <w:szCs w:val="18"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D5EFFF"/>
          </w:tcPr>
          <w:p w14:paraId="10D14659" w14:textId="77777777" w:rsidR="003901B3" w:rsidRPr="00C17E18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C17E18">
              <w:rPr>
                <w:rFonts w:ascii="Gill Sans MT" w:hAnsi="Gill Sans MT" w:cs="Arial"/>
                <w:bCs/>
                <w:sz w:val="18"/>
                <w:szCs w:val="18"/>
              </w:rPr>
              <w:t>Liczba uczestników.:</w:t>
            </w:r>
          </w:p>
          <w:p w14:paraId="47849182" w14:textId="77777777" w:rsidR="003901B3" w:rsidRPr="00C17E18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C17E18">
              <w:rPr>
                <w:rFonts w:ascii="Gill Sans MT" w:hAnsi="Gill Sans MT" w:cs="Arial"/>
                <w:bCs/>
                <w:sz w:val="18"/>
                <w:szCs w:val="18"/>
              </w:rPr>
              <w:t>- 827 osób</w:t>
            </w:r>
          </w:p>
          <w:p w14:paraId="43CF0583" w14:textId="77777777" w:rsidR="003901B3" w:rsidRPr="00C17E18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C17E18">
              <w:rPr>
                <w:rFonts w:ascii="Gill Sans MT" w:hAnsi="Gill Sans MT" w:cs="Arial"/>
                <w:bCs/>
                <w:sz w:val="18"/>
                <w:szCs w:val="18"/>
              </w:rPr>
              <w:t>Liczba godzin:</w:t>
            </w:r>
          </w:p>
          <w:p w14:paraId="781351E5" w14:textId="77777777" w:rsidR="003901B3" w:rsidRPr="00C17E18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C17E18">
              <w:rPr>
                <w:rFonts w:ascii="Gill Sans MT" w:hAnsi="Gill Sans MT" w:cs="Arial"/>
                <w:bCs/>
                <w:sz w:val="18"/>
                <w:szCs w:val="18"/>
              </w:rPr>
              <w:t>- 240 h warsztatów,</w:t>
            </w:r>
          </w:p>
          <w:p w14:paraId="1839C032" w14:textId="77777777" w:rsidR="003901B3" w:rsidRPr="00C17E18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C17E18">
              <w:rPr>
                <w:rFonts w:ascii="Gill Sans MT" w:hAnsi="Gill Sans MT" w:cs="Arial"/>
                <w:bCs/>
                <w:sz w:val="18"/>
                <w:szCs w:val="18"/>
              </w:rPr>
              <w:t>- 5 spotkań z rodzicami,</w:t>
            </w:r>
          </w:p>
          <w:p w14:paraId="7A8EF755" w14:textId="77777777" w:rsidR="003901B3" w:rsidRPr="00C17E18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C17E18">
              <w:rPr>
                <w:rFonts w:ascii="Gill Sans MT" w:hAnsi="Gill Sans MT" w:cs="Arial"/>
                <w:bCs/>
                <w:sz w:val="18"/>
                <w:szCs w:val="18"/>
              </w:rPr>
              <w:t>- 6 szkoleń dla nauczycieli.</w:t>
            </w:r>
          </w:p>
          <w:p w14:paraId="59B3686C" w14:textId="77777777" w:rsidR="003901B3" w:rsidRPr="00C17E18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6D0D5569" w14:textId="77777777" w:rsidR="003901B3" w:rsidRPr="00C17E18" w:rsidRDefault="003901B3" w:rsidP="000417EC">
            <w:pPr>
              <w:rPr>
                <w:rFonts w:ascii="Gill Sans MT" w:hAnsi="Gill Sans MT" w:cs="Arial"/>
                <w:bCs/>
                <w:strike/>
                <w:sz w:val="18"/>
                <w:szCs w:val="1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5EFFF"/>
          </w:tcPr>
          <w:p w14:paraId="33929721" w14:textId="77777777" w:rsidR="003901B3" w:rsidRPr="008A0045" w:rsidRDefault="003901B3" w:rsidP="008A0045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19BC9BBE" w14:textId="77777777" w:rsidR="003901B3" w:rsidRPr="008A0045" w:rsidRDefault="003901B3" w:rsidP="008A0045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8A0045">
              <w:rPr>
                <w:rFonts w:ascii="Gill Sans MT" w:hAnsi="Gill Sans MT" w:cs="Arial"/>
                <w:bCs/>
                <w:sz w:val="18"/>
                <w:szCs w:val="18"/>
              </w:rPr>
              <w:t>Kwota:</w:t>
            </w:r>
          </w:p>
          <w:p w14:paraId="73AF77D3" w14:textId="7D08C0A7" w:rsidR="003901B3" w:rsidRPr="008A0045" w:rsidRDefault="003901B3" w:rsidP="008A0045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8A0045">
              <w:rPr>
                <w:rFonts w:ascii="Gill Sans MT" w:hAnsi="Gill Sans MT" w:cs="Arial"/>
                <w:bCs/>
                <w:sz w:val="18"/>
                <w:szCs w:val="18"/>
              </w:rPr>
              <w:t>111 100,00</w:t>
            </w:r>
            <w:r w:rsidR="008A0045">
              <w:rPr>
                <w:rFonts w:ascii="Gill Sans MT" w:hAnsi="Gill Sans MT" w:cs="Arial"/>
                <w:bCs/>
                <w:sz w:val="18"/>
                <w:szCs w:val="18"/>
              </w:rPr>
              <w:t xml:space="preserve"> zł</w:t>
            </w:r>
          </w:p>
          <w:p w14:paraId="2D94D583" w14:textId="77777777" w:rsidR="003901B3" w:rsidRPr="008A0045" w:rsidRDefault="003901B3" w:rsidP="008A0045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8A0045">
              <w:rPr>
                <w:rFonts w:ascii="Gill Sans MT" w:hAnsi="Gill Sans MT" w:cs="Arial"/>
                <w:bCs/>
                <w:sz w:val="18"/>
                <w:szCs w:val="18"/>
              </w:rPr>
              <w:t>w tym wkład własny organizacji:</w:t>
            </w:r>
          </w:p>
          <w:p w14:paraId="41CFBFCE" w14:textId="144C314D" w:rsidR="003901B3" w:rsidRPr="008A0045" w:rsidRDefault="003901B3" w:rsidP="008A0045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8A0045">
              <w:rPr>
                <w:rFonts w:ascii="Gill Sans MT" w:hAnsi="Gill Sans MT" w:cs="Arial"/>
                <w:bCs/>
                <w:sz w:val="18"/>
                <w:szCs w:val="18"/>
              </w:rPr>
              <w:t>11 100,00</w:t>
            </w:r>
            <w:r w:rsidR="0006542D">
              <w:rPr>
                <w:rFonts w:ascii="Gill Sans MT" w:hAnsi="Gill Sans MT" w:cs="Arial"/>
                <w:bCs/>
                <w:sz w:val="18"/>
                <w:szCs w:val="18"/>
              </w:rPr>
              <w:t xml:space="preserve"> zł</w:t>
            </w:r>
          </w:p>
          <w:p w14:paraId="6E3CCC4A" w14:textId="77777777" w:rsidR="003901B3" w:rsidRPr="008A0045" w:rsidRDefault="003901B3" w:rsidP="00D06E82">
            <w:pPr>
              <w:jc w:val="center"/>
              <w:rPr>
                <w:rFonts w:ascii="Gill Sans MT" w:hAnsi="Gill Sans MT" w:cs="Arial"/>
                <w:b/>
                <w:strike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5EFFF"/>
          </w:tcPr>
          <w:p w14:paraId="2D76278C" w14:textId="77777777" w:rsidR="003901B3" w:rsidRPr="008A0045" w:rsidRDefault="003901B3" w:rsidP="008A0045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28D7F8A8" w14:textId="77777777" w:rsidR="003901B3" w:rsidRPr="008A0045" w:rsidRDefault="003901B3" w:rsidP="008A0045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8A0045">
              <w:rPr>
                <w:rFonts w:ascii="Gill Sans MT" w:hAnsi="Gill Sans MT" w:cs="Arial"/>
                <w:bCs/>
                <w:sz w:val="18"/>
                <w:szCs w:val="18"/>
              </w:rPr>
              <w:t>Kwota:</w:t>
            </w:r>
          </w:p>
          <w:p w14:paraId="006B13DC" w14:textId="51DC72F1" w:rsidR="003901B3" w:rsidRPr="008A0045" w:rsidRDefault="003901B3" w:rsidP="008A0045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8A0045">
              <w:rPr>
                <w:rFonts w:ascii="Gill Sans MT" w:hAnsi="Gill Sans MT" w:cs="Arial"/>
                <w:bCs/>
                <w:sz w:val="18"/>
                <w:szCs w:val="18"/>
              </w:rPr>
              <w:t>100 00,00</w:t>
            </w:r>
            <w:r w:rsidR="008A0045">
              <w:rPr>
                <w:rFonts w:ascii="Gill Sans MT" w:hAnsi="Gill Sans MT" w:cs="Arial"/>
                <w:bCs/>
                <w:sz w:val="18"/>
                <w:szCs w:val="18"/>
              </w:rPr>
              <w:t xml:space="preserve"> zł</w:t>
            </w:r>
          </w:p>
          <w:p w14:paraId="095E0BA7" w14:textId="77777777" w:rsidR="003901B3" w:rsidRPr="008A0045" w:rsidRDefault="003901B3" w:rsidP="008A0045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77F1CCB2" w14:textId="77777777" w:rsidR="003901B3" w:rsidRPr="008A0045" w:rsidRDefault="003901B3" w:rsidP="008A0045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1246D05D" w14:textId="77777777" w:rsidR="003901B3" w:rsidRPr="008A0045" w:rsidRDefault="003901B3" w:rsidP="008A0045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41B43176" w14:textId="77777777" w:rsidR="003901B3" w:rsidRPr="008A0045" w:rsidRDefault="003901B3" w:rsidP="008A0045">
            <w:pPr>
              <w:jc w:val="center"/>
              <w:rPr>
                <w:rFonts w:ascii="Gill Sans MT" w:hAnsi="Gill Sans MT" w:cs="Arial"/>
                <w:b/>
                <w:strike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5EFFF"/>
          </w:tcPr>
          <w:p w14:paraId="507AC1C0" w14:textId="77777777" w:rsidR="008A0045" w:rsidRDefault="008A0045" w:rsidP="000417EC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</w:p>
          <w:p w14:paraId="38DA661E" w14:textId="456031C7" w:rsidR="003901B3" w:rsidRPr="00C17E18" w:rsidRDefault="003240EF" w:rsidP="000417EC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C17E18">
              <w:rPr>
                <w:rFonts w:ascii="Gill Sans MT" w:hAnsi="Gill Sans MT" w:cs="Arial"/>
                <w:sz w:val="18"/>
                <w:szCs w:val="18"/>
              </w:rPr>
              <w:t>WYDZIAŁ ZDROWIA</w:t>
            </w:r>
          </w:p>
          <w:p w14:paraId="2D8C561B" w14:textId="69D02E17" w:rsidR="003901B3" w:rsidRPr="00C17E18" w:rsidRDefault="003240EF" w:rsidP="000417EC">
            <w:pPr>
              <w:jc w:val="center"/>
              <w:rPr>
                <w:rFonts w:ascii="Gill Sans MT" w:hAnsi="Gill Sans MT" w:cs="Arial"/>
                <w:strike/>
                <w:sz w:val="18"/>
                <w:szCs w:val="18"/>
              </w:rPr>
            </w:pPr>
            <w:r w:rsidRPr="00C17E18">
              <w:rPr>
                <w:rFonts w:ascii="Gill Sans MT" w:hAnsi="Gill Sans MT" w:cs="Arial"/>
                <w:sz w:val="18"/>
                <w:szCs w:val="18"/>
              </w:rPr>
              <w:t>I SPRAW SPOŁECZNYCH</w:t>
            </w:r>
            <w:r>
              <w:rPr>
                <w:rFonts w:ascii="Gill Sans MT" w:hAnsi="Gill Sans MT" w:cs="Arial"/>
                <w:sz w:val="18"/>
                <w:szCs w:val="18"/>
              </w:rPr>
              <w:t xml:space="preserve"> UMŁ</w:t>
            </w:r>
          </w:p>
        </w:tc>
      </w:tr>
      <w:tr w:rsidR="000F1A2F" w:rsidRPr="00FE28BB" w14:paraId="1EE0279A" w14:textId="77777777" w:rsidTr="0006542D">
        <w:trPr>
          <w:gridAfter w:val="1"/>
          <w:wAfter w:w="6" w:type="dxa"/>
          <w:trHeight w:val="3109"/>
        </w:trPr>
        <w:tc>
          <w:tcPr>
            <w:tcW w:w="1277" w:type="dxa"/>
            <w:vMerge/>
            <w:shd w:val="clear" w:color="auto" w:fill="66CCFF"/>
          </w:tcPr>
          <w:p w14:paraId="77DDEC8A" w14:textId="77777777" w:rsidR="000F1A2F" w:rsidRPr="00FE28BB" w:rsidRDefault="000F1A2F" w:rsidP="000F1A2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5EFFF"/>
          </w:tcPr>
          <w:p w14:paraId="17C8585B" w14:textId="77777777" w:rsidR="000F1A2F" w:rsidRPr="00FE28BB" w:rsidRDefault="000F1A2F" w:rsidP="000F1A2F">
            <w:pPr>
              <w:tabs>
                <w:tab w:val="left" w:pos="691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1ADB2283" w14:textId="710742AC" w:rsidR="000F1A2F" w:rsidRPr="008A0045" w:rsidRDefault="000F1A2F" w:rsidP="008A0045">
            <w:pPr>
              <w:jc w:val="both"/>
              <w:rPr>
                <w:rFonts w:ascii="Gill Sans MT" w:hAnsi="Gill Sans MT" w:cs="Arial"/>
                <w:sz w:val="18"/>
                <w:szCs w:val="18"/>
              </w:rPr>
            </w:pPr>
            <w:r w:rsidRPr="008A0045">
              <w:rPr>
                <w:rFonts w:ascii="Gill Sans MT" w:hAnsi="Gill Sans MT" w:cs="Arial"/>
                <w:sz w:val="18"/>
                <w:szCs w:val="18"/>
              </w:rPr>
              <w:t>e. Prowadzenie jednostek specjalistycznego poradnictwa</w:t>
            </w:r>
            <w:r w:rsidR="005B7F21">
              <w:rPr>
                <w:rFonts w:ascii="Gill Sans MT" w:hAnsi="Gill Sans MT" w:cs="Arial"/>
                <w:sz w:val="18"/>
                <w:szCs w:val="18"/>
              </w:rPr>
              <w:t xml:space="preserve"> (</w:t>
            </w:r>
            <w:r w:rsidRPr="008A0045">
              <w:rPr>
                <w:rFonts w:ascii="Gill Sans MT" w:hAnsi="Gill Sans MT" w:cs="Arial"/>
                <w:sz w:val="18"/>
                <w:szCs w:val="18"/>
              </w:rPr>
              <w:t xml:space="preserve">zadanie własne powiatu wynikające z ustawy </w:t>
            </w:r>
            <w:r w:rsidRPr="008A0045">
              <w:rPr>
                <w:rFonts w:ascii="Gill Sans MT" w:hAnsi="Gill Sans MT" w:cs="Arial"/>
                <w:sz w:val="18"/>
                <w:szCs w:val="18"/>
              </w:rPr>
              <w:br/>
              <w:t>o pomocy społecznej</w:t>
            </w:r>
            <w:r w:rsidR="005B7F21">
              <w:rPr>
                <w:rFonts w:ascii="Gill Sans MT" w:hAnsi="Gill Sans MT" w:cs="Arial"/>
                <w:sz w:val="18"/>
                <w:szCs w:val="18"/>
              </w:rPr>
              <w:t>).</w:t>
            </w:r>
          </w:p>
          <w:p w14:paraId="63C7B8A8" w14:textId="77777777" w:rsidR="000F1A2F" w:rsidRPr="008A0045" w:rsidRDefault="000F1A2F" w:rsidP="008A0045">
            <w:pPr>
              <w:tabs>
                <w:tab w:val="left" w:pos="691"/>
              </w:tabs>
              <w:jc w:val="both"/>
              <w:rPr>
                <w:rFonts w:ascii="Gill Sans MT" w:hAnsi="Gill Sans MT" w:cs="Arial"/>
                <w:sz w:val="18"/>
                <w:szCs w:val="18"/>
              </w:rPr>
            </w:pPr>
          </w:p>
          <w:p w14:paraId="0003E04C" w14:textId="77777777" w:rsidR="000F1A2F" w:rsidRPr="00B54EEE" w:rsidRDefault="000F1A2F" w:rsidP="000F1A2F">
            <w:pPr>
              <w:tabs>
                <w:tab w:val="left" w:pos="691"/>
              </w:tabs>
              <w:rPr>
                <w:rFonts w:ascii="Arial" w:hAnsi="Arial" w:cs="Arial"/>
                <w:color w:val="00B0F0"/>
                <w:sz w:val="16"/>
                <w:szCs w:val="16"/>
              </w:rPr>
            </w:pPr>
          </w:p>
          <w:p w14:paraId="2FC0803A" w14:textId="77777777" w:rsidR="000F1A2F" w:rsidRPr="00FE28BB" w:rsidRDefault="000F1A2F" w:rsidP="000F1A2F">
            <w:pPr>
              <w:tabs>
                <w:tab w:val="left" w:pos="691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2E10E529" w14:textId="77777777" w:rsidR="000F1A2F" w:rsidRDefault="000F1A2F" w:rsidP="000F1A2F">
            <w:pPr>
              <w:tabs>
                <w:tab w:val="left" w:pos="691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070408E4" w14:textId="5F40533F" w:rsidR="00236EF9" w:rsidRPr="008A0045" w:rsidRDefault="00236EF9" w:rsidP="000F1A2F">
            <w:pPr>
              <w:tabs>
                <w:tab w:val="left" w:pos="691"/>
              </w:tabs>
              <w:rPr>
                <w:rFonts w:ascii="Gill Sans MT" w:hAnsi="Gill Sans MT" w:cs="Arial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D5EFFF"/>
          </w:tcPr>
          <w:p w14:paraId="40D5CFA2" w14:textId="77777777" w:rsidR="000F1A2F" w:rsidRPr="008A0045" w:rsidRDefault="000F1A2F" w:rsidP="004D2767">
            <w:pPr>
              <w:jc w:val="both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8A0045">
              <w:rPr>
                <w:rFonts w:ascii="Gill Sans MT" w:hAnsi="Gill Sans MT" w:cs="Arial"/>
                <w:bCs/>
                <w:sz w:val="18"/>
                <w:szCs w:val="18"/>
              </w:rPr>
              <w:t>Liczba uczestników/jeżeli było realizowane zadanie: 371 osób.</w:t>
            </w:r>
          </w:p>
          <w:p w14:paraId="658B4FE8" w14:textId="5CBDAEF9" w:rsidR="000F1A2F" w:rsidRPr="008A0045" w:rsidRDefault="000F1A2F" w:rsidP="004D2767">
            <w:pPr>
              <w:jc w:val="both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8A0045">
              <w:rPr>
                <w:rFonts w:ascii="Gill Sans MT" w:hAnsi="Gill Sans MT" w:cs="Arial"/>
                <w:bCs/>
                <w:sz w:val="18"/>
                <w:szCs w:val="18"/>
              </w:rPr>
              <w:t xml:space="preserve">Liczba godzin: 999 </w:t>
            </w:r>
            <w:r w:rsidR="004D2767">
              <w:rPr>
                <w:rFonts w:ascii="Gill Sans MT" w:hAnsi="Gill Sans MT" w:cs="Arial"/>
                <w:bCs/>
                <w:sz w:val="18"/>
                <w:szCs w:val="18"/>
              </w:rPr>
              <w:t>godzin</w:t>
            </w:r>
            <w:r w:rsidRPr="008A0045">
              <w:rPr>
                <w:rFonts w:ascii="Gill Sans MT" w:hAnsi="Gill Sans MT" w:cs="Arial"/>
                <w:bCs/>
                <w:sz w:val="18"/>
                <w:szCs w:val="18"/>
              </w:rPr>
              <w:t xml:space="preserve"> porad w gabinetach (953 </w:t>
            </w:r>
            <w:r w:rsidR="004D2767">
              <w:rPr>
                <w:rFonts w:ascii="Gill Sans MT" w:hAnsi="Gill Sans MT" w:cs="Arial"/>
                <w:bCs/>
                <w:sz w:val="18"/>
                <w:szCs w:val="18"/>
              </w:rPr>
              <w:t>godzin</w:t>
            </w:r>
            <w:r w:rsidRPr="008A0045">
              <w:rPr>
                <w:rFonts w:ascii="Gill Sans MT" w:hAnsi="Gill Sans MT" w:cs="Arial"/>
                <w:bCs/>
                <w:sz w:val="18"/>
                <w:szCs w:val="18"/>
              </w:rPr>
              <w:t xml:space="preserve"> poradnictwa psychologicznego/psychospołecznego i rodzinnego, 46 </w:t>
            </w:r>
            <w:r w:rsidR="004D2767">
              <w:rPr>
                <w:rFonts w:ascii="Gill Sans MT" w:hAnsi="Gill Sans MT" w:cs="Arial"/>
                <w:bCs/>
                <w:sz w:val="18"/>
                <w:szCs w:val="18"/>
              </w:rPr>
              <w:t>godzin</w:t>
            </w:r>
            <w:r w:rsidRPr="008A0045">
              <w:rPr>
                <w:rFonts w:ascii="Gill Sans MT" w:hAnsi="Gill Sans MT" w:cs="Arial"/>
                <w:bCs/>
                <w:sz w:val="18"/>
                <w:szCs w:val="18"/>
              </w:rPr>
              <w:t xml:space="preserve"> poradnictwa prawnego), ponadto udzielono 130 porad telefonicznych oraz przeprowadzono 101 wizyt domowych dla osób </w:t>
            </w:r>
            <w:r w:rsidR="004D2767">
              <w:rPr>
                <w:rFonts w:ascii="Gill Sans MT" w:hAnsi="Gill Sans MT" w:cs="Arial"/>
                <w:bCs/>
                <w:sz w:val="18"/>
                <w:szCs w:val="18"/>
              </w:rPr>
              <w:br/>
            </w:r>
            <w:r w:rsidRPr="008A0045">
              <w:rPr>
                <w:rFonts w:ascii="Gill Sans MT" w:hAnsi="Gill Sans MT" w:cs="Arial"/>
                <w:bCs/>
                <w:sz w:val="18"/>
                <w:szCs w:val="18"/>
              </w:rPr>
              <w:t>o ograniczonej mobilności.</w:t>
            </w:r>
          </w:p>
          <w:p w14:paraId="092DD00D" w14:textId="77777777" w:rsidR="00236EF9" w:rsidRPr="008A0045" w:rsidRDefault="00236EF9" w:rsidP="008A0045">
            <w:pPr>
              <w:jc w:val="both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5695718A" w14:textId="77777777" w:rsidR="00236EF9" w:rsidRDefault="00236EF9" w:rsidP="000F1A2F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05218F1" w14:textId="77777777" w:rsidR="00236EF9" w:rsidRDefault="00236EF9" w:rsidP="000F1A2F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F2AA126" w14:textId="77777777" w:rsidR="00236EF9" w:rsidRDefault="00236EF9" w:rsidP="000F1A2F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C85558B" w14:textId="77777777" w:rsidR="00236EF9" w:rsidRPr="00FE28BB" w:rsidRDefault="00236EF9" w:rsidP="005F0C47">
            <w:pPr>
              <w:tabs>
                <w:tab w:val="left" w:pos="567"/>
              </w:tabs>
              <w:spacing w:line="360" w:lineRule="auto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D5EFFF"/>
          </w:tcPr>
          <w:p w14:paraId="7C32A323" w14:textId="77777777" w:rsidR="0006542D" w:rsidRPr="008A0045" w:rsidRDefault="0006542D" w:rsidP="0006542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8A0045">
              <w:rPr>
                <w:rFonts w:ascii="Gill Sans MT" w:hAnsi="Gill Sans MT" w:cs="Arial"/>
                <w:bCs/>
                <w:sz w:val="18"/>
                <w:szCs w:val="18"/>
              </w:rPr>
              <w:t>Kwota:</w:t>
            </w:r>
          </w:p>
          <w:p w14:paraId="4B920898" w14:textId="77777777" w:rsidR="0006542D" w:rsidRPr="008A0045" w:rsidRDefault="0006542D" w:rsidP="0006542D">
            <w:pPr>
              <w:pStyle w:val="Bezodstpw"/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8A0045">
              <w:rPr>
                <w:rFonts w:ascii="Gill Sans MT" w:hAnsi="Gill Sans MT" w:cs="Arial"/>
                <w:sz w:val="18"/>
                <w:szCs w:val="18"/>
              </w:rPr>
              <w:t>178 139,06 zł</w:t>
            </w:r>
          </w:p>
          <w:p w14:paraId="3DA97339" w14:textId="77777777" w:rsidR="0006542D" w:rsidRPr="008A0045" w:rsidRDefault="0006542D" w:rsidP="0006542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8A0045">
              <w:rPr>
                <w:rFonts w:ascii="Gill Sans MT" w:hAnsi="Gill Sans MT" w:cs="Arial"/>
                <w:bCs/>
                <w:sz w:val="18"/>
                <w:szCs w:val="18"/>
              </w:rPr>
              <w:t>Kwota:</w:t>
            </w:r>
          </w:p>
          <w:p w14:paraId="7B863EEA" w14:textId="77777777" w:rsidR="0006542D" w:rsidRDefault="0006542D" w:rsidP="008A0045">
            <w:pPr>
              <w:pStyle w:val="Bezodstpw"/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8A0045">
              <w:rPr>
                <w:rFonts w:ascii="Gill Sans MT" w:hAnsi="Gill Sans MT" w:cs="Arial"/>
                <w:sz w:val="18"/>
                <w:szCs w:val="18"/>
              </w:rPr>
              <w:t>3318 zł</w:t>
            </w:r>
          </w:p>
          <w:p w14:paraId="0DD60896" w14:textId="77777777" w:rsidR="0006542D" w:rsidRDefault="0006542D" w:rsidP="008A0045">
            <w:pPr>
              <w:pStyle w:val="Bezodstpw"/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8A0045">
              <w:rPr>
                <w:rFonts w:ascii="Gill Sans MT" w:hAnsi="Gill Sans MT" w:cs="Arial"/>
                <w:sz w:val="18"/>
                <w:szCs w:val="18"/>
              </w:rPr>
              <w:t xml:space="preserve">(dodatek </w:t>
            </w:r>
          </w:p>
          <w:p w14:paraId="4D4DE306" w14:textId="02A1A225" w:rsidR="000F1A2F" w:rsidRDefault="0006542D" w:rsidP="008A0045">
            <w:pPr>
              <w:pStyle w:val="Bezodstpw"/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8A0045">
              <w:rPr>
                <w:rFonts w:ascii="Gill Sans MT" w:hAnsi="Gill Sans MT" w:cs="Arial"/>
                <w:sz w:val="18"/>
                <w:szCs w:val="18"/>
              </w:rPr>
              <w:t>motywacyjny)</w:t>
            </w:r>
          </w:p>
          <w:p w14:paraId="46808800" w14:textId="77777777" w:rsidR="000F1A2F" w:rsidRPr="008A0045" w:rsidRDefault="000F1A2F" w:rsidP="008A0045">
            <w:pPr>
              <w:pStyle w:val="Bezodstpw"/>
              <w:jc w:val="center"/>
              <w:rPr>
                <w:rFonts w:ascii="Gill Sans MT" w:hAnsi="Gill Sans MT" w:cs="Arial"/>
                <w:sz w:val="18"/>
                <w:szCs w:val="18"/>
              </w:rPr>
            </w:pPr>
          </w:p>
          <w:p w14:paraId="4BEE3387" w14:textId="62823E78" w:rsidR="000F1A2F" w:rsidRPr="0006542D" w:rsidRDefault="0006542D" w:rsidP="0006542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>
              <w:rPr>
                <w:rFonts w:ascii="Gill Sans MT" w:hAnsi="Gill Sans MT" w:cs="Arial"/>
                <w:bCs/>
                <w:sz w:val="18"/>
                <w:szCs w:val="18"/>
              </w:rPr>
              <w:t>Uwaga k</w:t>
            </w:r>
            <w:r w:rsidRPr="008A0045">
              <w:rPr>
                <w:rFonts w:ascii="Gill Sans MT" w:hAnsi="Gill Sans MT" w:cs="Arial"/>
                <w:bCs/>
                <w:sz w:val="18"/>
                <w:szCs w:val="18"/>
              </w:rPr>
              <w:t>wota:</w:t>
            </w:r>
          </w:p>
          <w:p w14:paraId="2D181536" w14:textId="35761686" w:rsidR="008A0045" w:rsidRDefault="000F1A2F" w:rsidP="008A0045">
            <w:pPr>
              <w:pStyle w:val="Bezodstpw"/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8A0045">
              <w:rPr>
                <w:rFonts w:ascii="Gill Sans MT" w:hAnsi="Gill Sans MT" w:cs="Arial"/>
                <w:sz w:val="18"/>
                <w:szCs w:val="18"/>
              </w:rPr>
              <w:t>178 139,06</w:t>
            </w:r>
            <w:r w:rsidR="0006542D">
              <w:rPr>
                <w:rFonts w:ascii="Gill Sans MT" w:hAnsi="Gill Sans MT" w:cs="Arial"/>
                <w:sz w:val="18"/>
                <w:szCs w:val="18"/>
              </w:rPr>
              <w:t xml:space="preserve"> zł plus</w:t>
            </w:r>
          </w:p>
          <w:p w14:paraId="633D99F9" w14:textId="699A0D70" w:rsidR="008A0045" w:rsidRDefault="000F1A2F" w:rsidP="008A0045">
            <w:pPr>
              <w:pStyle w:val="Bezodstpw"/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8A0045">
              <w:rPr>
                <w:rFonts w:ascii="Gill Sans MT" w:hAnsi="Gill Sans MT" w:cs="Arial"/>
                <w:sz w:val="18"/>
                <w:szCs w:val="18"/>
              </w:rPr>
              <w:t xml:space="preserve">3318 </w:t>
            </w:r>
            <w:r w:rsidR="0006542D">
              <w:rPr>
                <w:rFonts w:ascii="Gill Sans MT" w:hAnsi="Gill Sans MT" w:cs="Arial"/>
                <w:sz w:val="18"/>
                <w:szCs w:val="18"/>
              </w:rPr>
              <w:t>zł suma</w:t>
            </w:r>
          </w:p>
          <w:p w14:paraId="3F40A4C7" w14:textId="040CD044" w:rsidR="008A0045" w:rsidRPr="008A0045" w:rsidRDefault="000F1A2F" w:rsidP="0006542D">
            <w:pPr>
              <w:pStyle w:val="Bezodstpw"/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8A0045">
              <w:rPr>
                <w:rFonts w:ascii="Gill Sans MT" w:hAnsi="Gill Sans MT" w:cs="Arial"/>
                <w:sz w:val="18"/>
                <w:szCs w:val="18"/>
              </w:rPr>
              <w:t>181 457,06 zł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5EFFF"/>
          </w:tcPr>
          <w:p w14:paraId="5789A612" w14:textId="358FDD6B" w:rsidR="000F1A2F" w:rsidRDefault="0006542D" w:rsidP="008A0045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rFonts w:ascii="Gill Sans MT" w:hAnsi="Gill Sans MT" w:cs="Arial"/>
                <w:sz w:val="18"/>
                <w:szCs w:val="18"/>
              </w:rPr>
              <w:t>Kwota:</w:t>
            </w:r>
          </w:p>
          <w:p w14:paraId="394085EE" w14:textId="637B2BDE" w:rsidR="0006542D" w:rsidRDefault="0006542D" w:rsidP="008A0045">
            <w:pPr>
              <w:jc w:val="center"/>
              <w:rPr>
                <w:rFonts w:ascii="Gill Sans MT" w:hAnsi="Gill Sans MT" w:cs="Arial"/>
                <w:kern w:val="2"/>
                <w:sz w:val="18"/>
                <w:szCs w:val="18"/>
                <w14:ligatures w14:val="standardContextual"/>
              </w:rPr>
            </w:pPr>
            <w:r w:rsidRPr="008A0045">
              <w:rPr>
                <w:rFonts w:ascii="Gill Sans MT" w:hAnsi="Gill Sans MT" w:cs="Arial"/>
                <w:kern w:val="2"/>
                <w:sz w:val="18"/>
                <w:szCs w:val="18"/>
                <w14:ligatures w14:val="standardContextual"/>
              </w:rPr>
              <w:t>140 069,00 zł</w:t>
            </w:r>
          </w:p>
          <w:p w14:paraId="5C1955E2" w14:textId="61E1B965" w:rsidR="0006542D" w:rsidRDefault="0006542D" w:rsidP="008A0045">
            <w:pPr>
              <w:jc w:val="center"/>
              <w:rPr>
                <w:rFonts w:ascii="Gill Sans MT" w:hAnsi="Gill Sans MT" w:cs="Arial"/>
                <w:kern w:val="2"/>
                <w:sz w:val="18"/>
                <w:szCs w:val="18"/>
                <w14:ligatures w14:val="standardContextual"/>
              </w:rPr>
            </w:pPr>
            <w:r>
              <w:rPr>
                <w:rFonts w:ascii="Gill Sans MT" w:hAnsi="Gill Sans MT" w:cs="Arial"/>
                <w:kern w:val="2"/>
                <w:sz w:val="18"/>
                <w:szCs w:val="18"/>
                <w14:ligatures w14:val="standardContextual"/>
              </w:rPr>
              <w:t>Kwota:</w:t>
            </w:r>
          </w:p>
          <w:p w14:paraId="667CBB54" w14:textId="77777777" w:rsidR="00C05D88" w:rsidRDefault="0006542D" w:rsidP="008A0045">
            <w:pPr>
              <w:jc w:val="center"/>
              <w:rPr>
                <w:rFonts w:ascii="Gill Sans MT" w:hAnsi="Gill Sans MT" w:cs="Arial"/>
                <w:kern w:val="2"/>
                <w:sz w:val="18"/>
                <w:szCs w:val="18"/>
                <w14:ligatures w14:val="standardContextual"/>
              </w:rPr>
            </w:pPr>
            <w:r w:rsidRPr="008A0045">
              <w:rPr>
                <w:rFonts w:ascii="Gill Sans MT" w:hAnsi="Gill Sans MT" w:cs="Arial"/>
                <w:kern w:val="2"/>
                <w:sz w:val="18"/>
                <w:szCs w:val="18"/>
                <w14:ligatures w14:val="standardContextual"/>
              </w:rPr>
              <w:t xml:space="preserve">3318 zł </w:t>
            </w:r>
          </w:p>
          <w:p w14:paraId="088FEB0E" w14:textId="7D3B496C" w:rsidR="0006542D" w:rsidRDefault="0006542D" w:rsidP="008A0045">
            <w:pPr>
              <w:jc w:val="center"/>
              <w:rPr>
                <w:rFonts w:ascii="Gill Sans MT" w:hAnsi="Gill Sans MT" w:cs="Arial"/>
                <w:kern w:val="2"/>
                <w:sz w:val="18"/>
                <w:szCs w:val="18"/>
                <w14:ligatures w14:val="standardContextual"/>
              </w:rPr>
            </w:pPr>
            <w:r w:rsidRPr="008A0045">
              <w:rPr>
                <w:rFonts w:ascii="Gill Sans MT" w:hAnsi="Gill Sans MT" w:cs="Arial"/>
                <w:kern w:val="2"/>
                <w:sz w:val="18"/>
                <w:szCs w:val="18"/>
                <w14:ligatures w14:val="standardContextual"/>
              </w:rPr>
              <w:t>(dodatek motywacyjny)</w:t>
            </w:r>
          </w:p>
          <w:p w14:paraId="1A93BDE4" w14:textId="77777777" w:rsidR="0006542D" w:rsidRDefault="0006542D" w:rsidP="0006542D">
            <w:pPr>
              <w:rPr>
                <w:rFonts w:ascii="Gill Sans MT" w:hAnsi="Gill Sans MT" w:cs="Arial"/>
                <w:kern w:val="2"/>
                <w:sz w:val="18"/>
                <w:szCs w:val="18"/>
                <w14:ligatures w14:val="standardContextual"/>
              </w:rPr>
            </w:pPr>
          </w:p>
          <w:p w14:paraId="4BFA375B" w14:textId="5CFA91A6" w:rsidR="0006542D" w:rsidRPr="008A0045" w:rsidRDefault="0006542D" w:rsidP="008A0045">
            <w:pPr>
              <w:jc w:val="center"/>
              <w:rPr>
                <w:rFonts w:ascii="Gill Sans MT" w:hAnsi="Gill Sans MT" w:cs="Arial"/>
                <w:kern w:val="2"/>
                <w:sz w:val="18"/>
                <w:szCs w:val="18"/>
                <w14:ligatures w14:val="standardContextual"/>
              </w:rPr>
            </w:pPr>
            <w:r>
              <w:rPr>
                <w:rFonts w:ascii="Gill Sans MT" w:hAnsi="Gill Sans MT" w:cs="Arial"/>
                <w:kern w:val="2"/>
                <w:sz w:val="18"/>
                <w:szCs w:val="18"/>
                <w14:ligatures w14:val="standardContextual"/>
              </w:rPr>
              <w:t>Uwaga: kwota</w:t>
            </w:r>
          </w:p>
          <w:p w14:paraId="5DF0D2E3" w14:textId="0585ACD9" w:rsidR="008A0045" w:rsidRDefault="000F1A2F" w:rsidP="008A0045">
            <w:pPr>
              <w:jc w:val="center"/>
              <w:rPr>
                <w:rFonts w:ascii="Gill Sans MT" w:hAnsi="Gill Sans MT" w:cs="Arial"/>
                <w:kern w:val="2"/>
                <w:sz w:val="18"/>
                <w:szCs w:val="18"/>
                <w14:ligatures w14:val="standardContextual"/>
              </w:rPr>
            </w:pPr>
            <w:r w:rsidRPr="008A0045">
              <w:rPr>
                <w:rFonts w:ascii="Gill Sans MT" w:hAnsi="Gill Sans MT" w:cs="Arial"/>
                <w:kern w:val="2"/>
                <w:sz w:val="18"/>
                <w:szCs w:val="18"/>
                <w14:ligatures w14:val="standardContextual"/>
              </w:rPr>
              <w:t>140</w:t>
            </w:r>
            <w:r w:rsidR="008A0045">
              <w:rPr>
                <w:rFonts w:ascii="Gill Sans MT" w:hAnsi="Gill Sans MT" w:cs="Arial"/>
                <w:kern w:val="2"/>
                <w:sz w:val="18"/>
                <w:szCs w:val="18"/>
                <w14:ligatures w14:val="standardContextual"/>
              </w:rPr>
              <w:t> </w:t>
            </w:r>
            <w:r w:rsidRPr="008A0045">
              <w:rPr>
                <w:rFonts w:ascii="Gill Sans MT" w:hAnsi="Gill Sans MT" w:cs="Arial"/>
                <w:kern w:val="2"/>
                <w:sz w:val="18"/>
                <w:szCs w:val="18"/>
                <w14:ligatures w14:val="standardContextual"/>
              </w:rPr>
              <w:t xml:space="preserve">069 </w:t>
            </w:r>
            <w:r w:rsidR="0006542D">
              <w:rPr>
                <w:rFonts w:ascii="Gill Sans MT" w:hAnsi="Gill Sans MT" w:cs="Arial"/>
                <w:kern w:val="2"/>
                <w:sz w:val="18"/>
                <w:szCs w:val="18"/>
                <w14:ligatures w14:val="standardContextual"/>
              </w:rPr>
              <w:t>zł plus</w:t>
            </w:r>
          </w:p>
          <w:p w14:paraId="58DFB7C7" w14:textId="7C3A5B7D" w:rsidR="008A0045" w:rsidRDefault="000F1A2F" w:rsidP="008A0045">
            <w:pPr>
              <w:jc w:val="center"/>
              <w:rPr>
                <w:rFonts w:ascii="Gill Sans MT" w:hAnsi="Gill Sans MT" w:cs="Arial"/>
                <w:kern w:val="2"/>
                <w:sz w:val="18"/>
                <w:szCs w:val="18"/>
                <w14:ligatures w14:val="standardContextual"/>
              </w:rPr>
            </w:pPr>
            <w:r w:rsidRPr="008A0045">
              <w:rPr>
                <w:rFonts w:ascii="Gill Sans MT" w:hAnsi="Gill Sans MT" w:cs="Arial"/>
                <w:kern w:val="2"/>
                <w:sz w:val="18"/>
                <w:szCs w:val="18"/>
                <w14:ligatures w14:val="standardContextual"/>
              </w:rPr>
              <w:t xml:space="preserve"> 3318 </w:t>
            </w:r>
            <w:r w:rsidR="0006542D">
              <w:rPr>
                <w:rFonts w:ascii="Gill Sans MT" w:hAnsi="Gill Sans MT" w:cs="Arial"/>
                <w:kern w:val="2"/>
                <w:sz w:val="18"/>
                <w:szCs w:val="18"/>
                <w14:ligatures w14:val="standardContextual"/>
              </w:rPr>
              <w:t>zł suma</w:t>
            </w:r>
          </w:p>
          <w:p w14:paraId="0EE68C8A" w14:textId="5A81F9A9" w:rsidR="000F1A2F" w:rsidRDefault="000F1A2F" w:rsidP="008A0045">
            <w:pPr>
              <w:jc w:val="center"/>
              <w:rPr>
                <w:rFonts w:ascii="Gill Sans MT" w:hAnsi="Gill Sans MT" w:cs="Arial"/>
                <w:kern w:val="2"/>
                <w:sz w:val="18"/>
                <w:szCs w:val="18"/>
                <w14:ligatures w14:val="standardContextual"/>
              </w:rPr>
            </w:pPr>
            <w:r w:rsidRPr="008A0045">
              <w:rPr>
                <w:rFonts w:ascii="Gill Sans MT" w:hAnsi="Gill Sans MT" w:cs="Arial"/>
                <w:kern w:val="2"/>
                <w:sz w:val="18"/>
                <w:szCs w:val="18"/>
                <w14:ligatures w14:val="standardContextual"/>
              </w:rPr>
              <w:t>143 387 zł</w:t>
            </w:r>
          </w:p>
          <w:p w14:paraId="54921431" w14:textId="41C679BE" w:rsidR="008A0045" w:rsidRPr="008A0045" w:rsidRDefault="008A0045" w:rsidP="005F0C47">
            <w:pPr>
              <w:rPr>
                <w:rFonts w:ascii="Gill Sans MT" w:hAnsi="Gill Sans MT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5EFFF"/>
          </w:tcPr>
          <w:p w14:paraId="6B02D652" w14:textId="5A45FCAC" w:rsidR="0006542D" w:rsidRDefault="000F1A2F" w:rsidP="000F1A2F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8A0045">
              <w:rPr>
                <w:rFonts w:ascii="Gill Sans MT" w:hAnsi="Gill Sans MT" w:cs="Arial"/>
                <w:sz w:val="18"/>
                <w:szCs w:val="18"/>
              </w:rPr>
              <w:t>WWES</w:t>
            </w:r>
          </w:p>
          <w:p w14:paraId="7B147128" w14:textId="77777777" w:rsidR="0006542D" w:rsidRDefault="000F1A2F" w:rsidP="000F1A2F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8A0045">
              <w:rPr>
                <w:rFonts w:ascii="Gill Sans MT" w:hAnsi="Gill Sans MT" w:cs="Arial"/>
                <w:sz w:val="18"/>
                <w:szCs w:val="18"/>
              </w:rPr>
              <w:t>WFK</w:t>
            </w:r>
            <w:r w:rsidR="008A0045">
              <w:rPr>
                <w:rFonts w:ascii="Gill Sans MT" w:hAnsi="Gill Sans MT" w:cs="Arial"/>
                <w:sz w:val="18"/>
                <w:szCs w:val="18"/>
              </w:rPr>
              <w:t xml:space="preserve"> </w:t>
            </w:r>
          </w:p>
          <w:p w14:paraId="031D8767" w14:textId="66E50597" w:rsidR="000F1A2F" w:rsidRPr="008A0045" w:rsidRDefault="008A0045" w:rsidP="000F1A2F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rFonts w:ascii="Gill Sans MT" w:hAnsi="Gill Sans MT" w:cs="Arial"/>
                <w:sz w:val="18"/>
                <w:szCs w:val="18"/>
              </w:rPr>
              <w:t>MOPS</w:t>
            </w:r>
          </w:p>
        </w:tc>
      </w:tr>
      <w:tr w:rsidR="003901B3" w:rsidRPr="00FE28BB" w14:paraId="4587ABC0" w14:textId="77777777" w:rsidTr="000417EC">
        <w:trPr>
          <w:gridAfter w:val="1"/>
          <w:wAfter w:w="6" w:type="dxa"/>
          <w:trHeight w:val="510"/>
        </w:trPr>
        <w:tc>
          <w:tcPr>
            <w:tcW w:w="1277" w:type="dxa"/>
            <w:vMerge/>
            <w:shd w:val="clear" w:color="auto" w:fill="66CCFF"/>
          </w:tcPr>
          <w:p w14:paraId="185C06BB" w14:textId="77777777" w:rsidR="003901B3" w:rsidRPr="00FE28BB" w:rsidRDefault="003901B3" w:rsidP="000417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66CCFF"/>
          </w:tcPr>
          <w:p w14:paraId="1D7AFEDD" w14:textId="77777777" w:rsidR="003901B3" w:rsidRPr="008A0045" w:rsidRDefault="003901B3" w:rsidP="008A0045">
            <w:pPr>
              <w:jc w:val="both"/>
              <w:rPr>
                <w:rFonts w:ascii="Gill Sans MT" w:hAnsi="Gill Sans MT" w:cs="Arial"/>
                <w:b/>
                <w:bCs/>
                <w:sz w:val="18"/>
                <w:szCs w:val="18"/>
              </w:rPr>
            </w:pPr>
            <w:r w:rsidRPr="008A0045">
              <w:rPr>
                <w:rFonts w:ascii="Gill Sans MT" w:hAnsi="Gill Sans MT" w:cs="Arial"/>
                <w:b/>
                <w:bCs/>
                <w:sz w:val="18"/>
                <w:szCs w:val="18"/>
              </w:rPr>
              <w:t xml:space="preserve">1. Miejski Program Profilaktyki </w:t>
            </w:r>
            <w:r w:rsidRPr="008A0045">
              <w:rPr>
                <w:rFonts w:ascii="Gill Sans MT" w:hAnsi="Gill Sans MT" w:cs="Arial"/>
                <w:b/>
                <w:bCs/>
                <w:sz w:val="18"/>
                <w:szCs w:val="18"/>
              </w:rPr>
              <w:br/>
              <w:t>i Rozwiązywania Problemów Alkoholowych oraz Przeciwdziałania Narkomanii na lata 2022-2025</w:t>
            </w:r>
          </w:p>
        </w:tc>
        <w:tc>
          <w:tcPr>
            <w:tcW w:w="5103" w:type="dxa"/>
            <w:tcBorders>
              <w:tl2br w:val="single" w:sz="4" w:space="0" w:color="auto"/>
            </w:tcBorders>
            <w:shd w:val="clear" w:color="auto" w:fill="66CCFF"/>
          </w:tcPr>
          <w:p w14:paraId="12903057" w14:textId="77777777" w:rsidR="003901B3" w:rsidRPr="00FE28BB" w:rsidRDefault="003901B3" w:rsidP="000417EC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09B3B18" w14:textId="77777777" w:rsidR="003901B3" w:rsidRPr="00FE28BB" w:rsidRDefault="003901B3" w:rsidP="000417EC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843" w:type="dxa"/>
            <w:tcBorders>
              <w:tl2br w:val="single" w:sz="4" w:space="0" w:color="auto"/>
            </w:tcBorders>
            <w:shd w:val="clear" w:color="auto" w:fill="66CCFF"/>
          </w:tcPr>
          <w:p w14:paraId="1E36D81F" w14:textId="77777777" w:rsidR="003901B3" w:rsidRPr="00FE28BB" w:rsidRDefault="003901B3" w:rsidP="000417EC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90DCCEB" w14:textId="77777777" w:rsidR="003901B3" w:rsidRPr="00FE28BB" w:rsidRDefault="003901B3" w:rsidP="000417E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l2br w:val="single" w:sz="4" w:space="0" w:color="auto"/>
            </w:tcBorders>
            <w:shd w:val="clear" w:color="auto" w:fill="66CCFF"/>
          </w:tcPr>
          <w:p w14:paraId="617B1AED" w14:textId="77777777" w:rsidR="003901B3" w:rsidRPr="00FE28BB" w:rsidRDefault="003901B3" w:rsidP="000417EC">
            <w:p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AC4E1D8" w14:textId="77777777" w:rsidR="003901B3" w:rsidRPr="00FE28BB" w:rsidRDefault="003901B3" w:rsidP="000417EC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  <w:tl2br w:val="single" w:sz="4" w:space="0" w:color="auto"/>
            </w:tcBorders>
            <w:shd w:val="clear" w:color="auto" w:fill="66CCFF"/>
          </w:tcPr>
          <w:p w14:paraId="7E18FCF2" w14:textId="77777777" w:rsidR="003901B3" w:rsidRPr="00FE28BB" w:rsidRDefault="003901B3" w:rsidP="000417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FACDC2F" w14:textId="77777777" w:rsidR="003901B3" w:rsidRPr="00FE28BB" w:rsidRDefault="003901B3" w:rsidP="000417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01B3" w:rsidRPr="00FE28BB" w14:paraId="6208F155" w14:textId="77777777" w:rsidTr="000417EC">
        <w:trPr>
          <w:gridAfter w:val="1"/>
          <w:wAfter w:w="6" w:type="dxa"/>
          <w:trHeight w:val="1154"/>
        </w:trPr>
        <w:tc>
          <w:tcPr>
            <w:tcW w:w="1277" w:type="dxa"/>
            <w:vMerge/>
            <w:shd w:val="clear" w:color="auto" w:fill="66CCFF"/>
          </w:tcPr>
          <w:p w14:paraId="00D4B2D4" w14:textId="77777777" w:rsidR="003901B3" w:rsidRPr="00FE28BB" w:rsidRDefault="003901B3" w:rsidP="000417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D5EFFF"/>
          </w:tcPr>
          <w:p w14:paraId="7ADD2CD4" w14:textId="77777777" w:rsidR="003901B3" w:rsidRPr="00E403B6" w:rsidRDefault="003901B3" w:rsidP="00E403B6">
            <w:pPr>
              <w:jc w:val="both"/>
              <w:rPr>
                <w:rFonts w:ascii="Gill Sans MT" w:hAnsi="Gill Sans MT" w:cs="Arial"/>
                <w:sz w:val="18"/>
                <w:szCs w:val="18"/>
              </w:rPr>
            </w:pPr>
            <w:r w:rsidRPr="00E403B6">
              <w:rPr>
                <w:rFonts w:ascii="Gill Sans MT" w:hAnsi="Gill Sans MT" w:cs="Arial"/>
                <w:sz w:val="18"/>
                <w:szCs w:val="18"/>
              </w:rPr>
              <w:t>a. Prowadzenie zajęć edukacyjnych i socjoterapeutycznych dla dzieci i młodzieży z grupy wysokiego ryzyka w ramach profilaktyki wskazującej.</w:t>
            </w:r>
          </w:p>
          <w:p w14:paraId="120DBB9A" w14:textId="77777777" w:rsidR="003901B3" w:rsidRPr="00FD5CC4" w:rsidRDefault="003901B3" w:rsidP="00E403B6">
            <w:pPr>
              <w:jc w:val="both"/>
              <w:rPr>
                <w:rFonts w:ascii="Arial" w:hAnsi="Arial" w:cs="Arial"/>
                <w:color w:val="00B0F0"/>
                <w:sz w:val="16"/>
                <w:szCs w:val="16"/>
              </w:rPr>
            </w:pPr>
            <w:r w:rsidRPr="00E403B6">
              <w:rPr>
                <w:rFonts w:ascii="Arial" w:hAnsi="Arial" w:cs="Arial"/>
                <w:sz w:val="16"/>
                <w:szCs w:val="16"/>
              </w:rPr>
              <w:t xml:space="preserve">    </w:t>
            </w:r>
          </w:p>
        </w:tc>
        <w:tc>
          <w:tcPr>
            <w:tcW w:w="5103" w:type="dxa"/>
            <w:shd w:val="clear" w:color="auto" w:fill="D5EFFF"/>
          </w:tcPr>
          <w:p w14:paraId="33E2C841" w14:textId="77777777" w:rsidR="003901B3" w:rsidRPr="00BC6368" w:rsidRDefault="003901B3" w:rsidP="000417EC">
            <w:pPr>
              <w:rPr>
                <w:rFonts w:ascii="Gill Sans MT" w:hAnsi="Gill Sans MT" w:cs="Arial"/>
                <w:sz w:val="18"/>
                <w:szCs w:val="18"/>
              </w:rPr>
            </w:pPr>
            <w:r w:rsidRPr="00BC6368">
              <w:rPr>
                <w:rFonts w:ascii="Gill Sans MT" w:hAnsi="Gill Sans MT" w:cs="Arial"/>
                <w:sz w:val="18"/>
                <w:szCs w:val="18"/>
              </w:rPr>
              <w:t>Liczba uczestników.</w:t>
            </w:r>
          </w:p>
          <w:p w14:paraId="1E294021" w14:textId="77777777" w:rsidR="003901B3" w:rsidRPr="00BC6368" w:rsidRDefault="003901B3" w:rsidP="000417EC">
            <w:pPr>
              <w:rPr>
                <w:rFonts w:ascii="Gill Sans MT" w:hAnsi="Gill Sans MT" w:cs="Arial"/>
                <w:sz w:val="18"/>
                <w:szCs w:val="18"/>
              </w:rPr>
            </w:pPr>
            <w:r w:rsidRPr="00BC6368">
              <w:rPr>
                <w:rFonts w:ascii="Gill Sans MT" w:hAnsi="Gill Sans MT" w:cs="Arial"/>
                <w:sz w:val="18"/>
                <w:szCs w:val="18"/>
              </w:rPr>
              <w:t xml:space="preserve">  - 815 osób</w:t>
            </w:r>
          </w:p>
          <w:p w14:paraId="2F8DF5A6" w14:textId="77777777" w:rsidR="003901B3" w:rsidRPr="00FD5CC4" w:rsidRDefault="003901B3" w:rsidP="000417EC">
            <w:pPr>
              <w:rPr>
                <w:rFonts w:ascii="Arial" w:hAnsi="Arial" w:cs="Arial"/>
                <w:color w:val="00B0F0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D5EFFF"/>
          </w:tcPr>
          <w:p w14:paraId="00D8EAB2" w14:textId="77777777" w:rsidR="003901B3" w:rsidRPr="00BC6368" w:rsidRDefault="003901B3" w:rsidP="00FD1237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BC6368">
              <w:rPr>
                <w:rFonts w:ascii="Gill Sans MT" w:hAnsi="Gill Sans MT" w:cs="Arial"/>
                <w:bCs/>
                <w:sz w:val="18"/>
                <w:szCs w:val="18"/>
              </w:rPr>
              <w:t>Kwota:</w:t>
            </w:r>
          </w:p>
          <w:p w14:paraId="1CB05ACD" w14:textId="1233E4CD" w:rsidR="003901B3" w:rsidRPr="00BC6368" w:rsidRDefault="003901B3" w:rsidP="00FD1237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BC6368">
              <w:rPr>
                <w:rFonts w:ascii="Gill Sans MT" w:hAnsi="Gill Sans MT" w:cs="Arial"/>
                <w:bCs/>
                <w:sz w:val="18"/>
                <w:szCs w:val="18"/>
              </w:rPr>
              <w:t>135 390,00</w:t>
            </w:r>
            <w:r w:rsidR="00BC6368">
              <w:rPr>
                <w:rFonts w:ascii="Gill Sans MT" w:hAnsi="Gill Sans MT" w:cs="Arial"/>
                <w:bCs/>
                <w:sz w:val="18"/>
                <w:szCs w:val="18"/>
              </w:rPr>
              <w:t xml:space="preserve"> zł</w:t>
            </w:r>
          </w:p>
          <w:p w14:paraId="34981D6D" w14:textId="77777777" w:rsidR="003901B3" w:rsidRPr="00BC6368" w:rsidRDefault="003901B3" w:rsidP="00FD1237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BC6368">
              <w:rPr>
                <w:rFonts w:ascii="Gill Sans MT" w:hAnsi="Gill Sans MT" w:cs="Arial"/>
                <w:bCs/>
                <w:sz w:val="18"/>
                <w:szCs w:val="18"/>
              </w:rPr>
              <w:t>w tym wkład własny organizacji:</w:t>
            </w:r>
          </w:p>
          <w:p w14:paraId="4AADB15B" w14:textId="50432900" w:rsidR="003901B3" w:rsidRPr="00BC6368" w:rsidRDefault="003901B3" w:rsidP="00FD1237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BC6368">
              <w:rPr>
                <w:rFonts w:ascii="Gill Sans MT" w:hAnsi="Gill Sans MT" w:cs="Arial"/>
                <w:bCs/>
                <w:sz w:val="18"/>
                <w:szCs w:val="18"/>
              </w:rPr>
              <w:t>15 390,00</w:t>
            </w:r>
            <w:r w:rsidR="005F0C47">
              <w:rPr>
                <w:rFonts w:ascii="Gill Sans MT" w:hAnsi="Gill Sans MT" w:cs="Arial"/>
                <w:bCs/>
                <w:sz w:val="18"/>
                <w:szCs w:val="18"/>
              </w:rPr>
              <w:t xml:space="preserve"> zł</w:t>
            </w:r>
          </w:p>
          <w:p w14:paraId="19DA3CD3" w14:textId="77777777" w:rsidR="003901B3" w:rsidRPr="00BC6368" w:rsidRDefault="003901B3" w:rsidP="00D06E82">
            <w:pPr>
              <w:jc w:val="center"/>
              <w:rPr>
                <w:rFonts w:ascii="Gill Sans MT" w:hAnsi="Gill Sans MT" w:cs="Arial"/>
                <w:b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D5EFFF"/>
          </w:tcPr>
          <w:p w14:paraId="3C5BB0E7" w14:textId="77777777" w:rsidR="003901B3" w:rsidRPr="00BC6368" w:rsidRDefault="003901B3" w:rsidP="00FD1237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BC6368">
              <w:rPr>
                <w:rFonts w:ascii="Gill Sans MT" w:hAnsi="Gill Sans MT" w:cs="Arial"/>
                <w:bCs/>
                <w:sz w:val="18"/>
                <w:szCs w:val="18"/>
              </w:rPr>
              <w:t>Kwota:</w:t>
            </w:r>
          </w:p>
          <w:p w14:paraId="249E67E9" w14:textId="0123E764" w:rsidR="003901B3" w:rsidRPr="00BC6368" w:rsidRDefault="003901B3" w:rsidP="00FD1237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BC6368">
              <w:rPr>
                <w:rFonts w:ascii="Gill Sans MT" w:hAnsi="Gill Sans MT" w:cs="Arial"/>
                <w:bCs/>
                <w:sz w:val="18"/>
                <w:szCs w:val="18"/>
              </w:rPr>
              <w:t>120 000,00</w:t>
            </w:r>
            <w:r w:rsidR="00BC6368">
              <w:rPr>
                <w:rFonts w:ascii="Gill Sans MT" w:hAnsi="Gill Sans MT" w:cs="Arial"/>
                <w:bCs/>
                <w:sz w:val="18"/>
                <w:szCs w:val="18"/>
              </w:rPr>
              <w:t xml:space="preserve"> zł</w:t>
            </w:r>
          </w:p>
          <w:p w14:paraId="57EAA0B0" w14:textId="77777777" w:rsidR="003901B3" w:rsidRPr="00BC6368" w:rsidRDefault="003901B3" w:rsidP="00BC6368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5F236B75" w14:textId="77777777" w:rsidR="003901B3" w:rsidRPr="00BC6368" w:rsidRDefault="003901B3" w:rsidP="00BC6368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6CDE5A71" w14:textId="77777777" w:rsidR="003901B3" w:rsidRPr="00BC6368" w:rsidRDefault="003901B3" w:rsidP="00BC6368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29409351" w14:textId="77777777" w:rsidR="003901B3" w:rsidRPr="00BC6368" w:rsidRDefault="003901B3" w:rsidP="00BC6368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2D60646B" w14:textId="77777777" w:rsidR="003901B3" w:rsidRPr="00BC6368" w:rsidRDefault="003901B3" w:rsidP="00BC6368">
            <w:pPr>
              <w:jc w:val="center"/>
              <w:rPr>
                <w:rFonts w:ascii="Gill Sans MT" w:hAnsi="Gill Sans MT" w:cs="Arial"/>
                <w:b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  <w:shd w:val="clear" w:color="auto" w:fill="D5EFFF"/>
          </w:tcPr>
          <w:p w14:paraId="65F9161D" w14:textId="153386DF" w:rsidR="003901B3" w:rsidRPr="005F0C47" w:rsidRDefault="003240EF" w:rsidP="000417EC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sz w:val="18"/>
                <w:szCs w:val="18"/>
              </w:rPr>
              <w:t xml:space="preserve">WYDZIAŁ ZDROWIA </w:t>
            </w:r>
          </w:p>
          <w:p w14:paraId="1FD24E0C" w14:textId="1C40F850" w:rsidR="003901B3" w:rsidRPr="00BC6368" w:rsidRDefault="003240EF" w:rsidP="000417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F0C47">
              <w:rPr>
                <w:rFonts w:ascii="Gill Sans MT" w:hAnsi="Gill Sans MT" w:cs="Arial"/>
                <w:sz w:val="18"/>
                <w:szCs w:val="18"/>
              </w:rPr>
              <w:t>I SPRAW SPOŁECZNYCH UMŁ</w:t>
            </w:r>
          </w:p>
        </w:tc>
      </w:tr>
      <w:tr w:rsidR="003901B3" w:rsidRPr="00FE28BB" w14:paraId="1B0461DD" w14:textId="77777777" w:rsidTr="000417EC">
        <w:trPr>
          <w:gridAfter w:val="1"/>
          <w:wAfter w:w="6" w:type="dxa"/>
          <w:trHeight w:val="1160"/>
        </w:trPr>
        <w:tc>
          <w:tcPr>
            <w:tcW w:w="1277" w:type="dxa"/>
            <w:vMerge/>
            <w:shd w:val="clear" w:color="auto" w:fill="66CCFF"/>
          </w:tcPr>
          <w:p w14:paraId="0C1F34F4" w14:textId="77777777" w:rsidR="003901B3" w:rsidRPr="00FE28BB" w:rsidRDefault="003901B3" w:rsidP="000417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D5EFFF"/>
          </w:tcPr>
          <w:p w14:paraId="243F3DC6" w14:textId="425AA9FF" w:rsidR="003901B3" w:rsidRPr="00BC6368" w:rsidRDefault="003901B3" w:rsidP="00BC6368">
            <w:pPr>
              <w:jc w:val="both"/>
              <w:rPr>
                <w:rFonts w:ascii="Gill Sans MT" w:hAnsi="Gill Sans MT" w:cs="Arial"/>
                <w:sz w:val="18"/>
                <w:szCs w:val="18"/>
              </w:rPr>
            </w:pPr>
            <w:r w:rsidRPr="00BC6368">
              <w:rPr>
                <w:rFonts w:ascii="Gill Sans MT" w:hAnsi="Gill Sans MT" w:cs="Arial"/>
                <w:sz w:val="18"/>
                <w:szCs w:val="18"/>
              </w:rPr>
              <w:t xml:space="preserve">b. Prowadzenie zajęć opiekuńczych, edukacyjnych </w:t>
            </w:r>
            <w:r w:rsidR="00BC6368">
              <w:rPr>
                <w:rFonts w:ascii="Gill Sans MT" w:hAnsi="Gill Sans MT" w:cs="Arial"/>
                <w:sz w:val="18"/>
                <w:szCs w:val="18"/>
              </w:rPr>
              <w:br/>
            </w:r>
            <w:r w:rsidRPr="00BC6368">
              <w:rPr>
                <w:rFonts w:ascii="Gill Sans MT" w:hAnsi="Gill Sans MT" w:cs="Arial"/>
                <w:sz w:val="18"/>
                <w:szCs w:val="18"/>
              </w:rPr>
              <w:t xml:space="preserve">i rozwojowych oraz organizowanie różnorodnych form spędzania czasu wolnego dla dzieci i młodzieży </w:t>
            </w:r>
            <w:r w:rsidR="00BC6368">
              <w:rPr>
                <w:rFonts w:ascii="Gill Sans MT" w:hAnsi="Gill Sans MT" w:cs="Arial"/>
                <w:sz w:val="18"/>
                <w:szCs w:val="18"/>
              </w:rPr>
              <w:br/>
            </w:r>
            <w:r w:rsidRPr="00BC6368">
              <w:rPr>
                <w:rFonts w:ascii="Gill Sans MT" w:hAnsi="Gill Sans MT" w:cs="Arial"/>
                <w:sz w:val="18"/>
                <w:szCs w:val="18"/>
              </w:rPr>
              <w:t>z grupy zwiększonego ryzyka w ramach profilaktyki selektywnej.</w:t>
            </w:r>
          </w:p>
          <w:p w14:paraId="29319332" w14:textId="77777777" w:rsidR="003901B3" w:rsidRPr="00BC6368" w:rsidRDefault="003901B3" w:rsidP="000417EC">
            <w:pPr>
              <w:rPr>
                <w:rFonts w:ascii="Gill Sans MT" w:hAnsi="Gill Sans MT" w:cs="Arial"/>
                <w:sz w:val="18"/>
                <w:szCs w:val="18"/>
              </w:rPr>
            </w:pPr>
          </w:p>
        </w:tc>
        <w:tc>
          <w:tcPr>
            <w:tcW w:w="5103" w:type="dxa"/>
            <w:shd w:val="clear" w:color="auto" w:fill="D5EFFF"/>
          </w:tcPr>
          <w:p w14:paraId="14A0FECA" w14:textId="77777777" w:rsidR="003901B3" w:rsidRPr="00BC6368" w:rsidRDefault="003901B3" w:rsidP="000417EC">
            <w:pPr>
              <w:rPr>
                <w:rFonts w:ascii="Gill Sans MT" w:hAnsi="Gill Sans MT" w:cs="Arial"/>
                <w:sz w:val="18"/>
                <w:szCs w:val="18"/>
              </w:rPr>
            </w:pPr>
            <w:r w:rsidRPr="00BC6368">
              <w:rPr>
                <w:rFonts w:ascii="Gill Sans MT" w:hAnsi="Gill Sans MT" w:cs="Arial"/>
                <w:sz w:val="18"/>
                <w:szCs w:val="18"/>
              </w:rPr>
              <w:t>Liczba uczestników.</w:t>
            </w:r>
          </w:p>
          <w:p w14:paraId="7F5B42E7" w14:textId="77777777" w:rsidR="003901B3" w:rsidRPr="00BC6368" w:rsidRDefault="003901B3" w:rsidP="000417EC">
            <w:pPr>
              <w:rPr>
                <w:rFonts w:ascii="Gill Sans MT" w:hAnsi="Gill Sans MT" w:cs="Arial"/>
                <w:sz w:val="18"/>
                <w:szCs w:val="18"/>
              </w:rPr>
            </w:pPr>
            <w:r w:rsidRPr="00BC6368">
              <w:rPr>
                <w:rFonts w:ascii="Gill Sans MT" w:hAnsi="Gill Sans MT" w:cs="Arial"/>
                <w:sz w:val="18"/>
                <w:szCs w:val="18"/>
              </w:rPr>
              <w:t>- 540 osób</w:t>
            </w:r>
          </w:p>
          <w:p w14:paraId="6B22889C" w14:textId="77777777" w:rsidR="003901B3" w:rsidRPr="00BC6368" w:rsidRDefault="003901B3" w:rsidP="000417EC">
            <w:pPr>
              <w:rPr>
                <w:rFonts w:ascii="Gill Sans MT" w:hAnsi="Gill Sans MT" w:cs="Arial"/>
                <w:sz w:val="18"/>
                <w:szCs w:val="18"/>
              </w:rPr>
            </w:pPr>
          </w:p>
          <w:p w14:paraId="26DFA9B5" w14:textId="77777777" w:rsidR="003901B3" w:rsidRPr="00BC6368" w:rsidRDefault="003901B3" w:rsidP="000417EC">
            <w:pPr>
              <w:rPr>
                <w:rFonts w:ascii="Gill Sans MT" w:hAnsi="Gill Sans MT" w:cs="Arial"/>
                <w:sz w:val="18"/>
                <w:szCs w:val="18"/>
              </w:rPr>
            </w:pPr>
          </w:p>
          <w:p w14:paraId="6D7E40EB" w14:textId="77777777" w:rsidR="003901B3" w:rsidRPr="00BC6368" w:rsidRDefault="003901B3" w:rsidP="000417EC">
            <w:pPr>
              <w:rPr>
                <w:rFonts w:ascii="Gill Sans MT" w:hAnsi="Gill Sans MT" w:cs="Arial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D5EFFF"/>
          </w:tcPr>
          <w:p w14:paraId="105F3DAB" w14:textId="77777777" w:rsidR="003901B3" w:rsidRPr="00BC6368" w:rsidRDefault="003901B3" w:rsidP="00FD1237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BC6368">
              <w:rPr>
                <w:rFonts w:ascii="Gill Sans MT" w:hAnsi="Gill Sans MT" w:cs="Arial"/>
                <w:bCs/>
                <w:sz w:val="18"/>
                <w:szCs w:val="18"/>
              </w:rPr>
              <w:t>Kwota:</w:t>
            </w:r>
          </w:p>
          <w:p w14:paraId="30CD8404" w14:textId="5B9B05D8" w:rsidR="003901B3" w:rsidRPr="00BC6368" w:rsidRDefault="003901B3" w:rsidP="00FD1237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BC6368">
              <w:rPr>
                <w:rFonts w:ascii="Gill Sans MT" w:hAnsi="Gill Sans MT" w:cs="Arial"/>
                <w:bCs/>
                <w:sz w:val="18"/>
                <w:szCs w:val="18"/>
              </w:rPr>
              <w:t>113 620,00</w:t>
            </w:r>
            <w:r w:rsidR="005F0C47">
              <w:rPr>
                <w:rFonts w:ascii="Gill Sans MT" w:hAnsi="Gill Sans MT" w:cs="Arial"/>
                <w:bCs/>
                <w:sz w:val="18"/>
                <w:szCs w:val="18"/>
              </w:rPr>
              <w:t xml:space="preserve"> zł</w:t>
            </w:r>
          </w:p>
          <w:p w14:paraId="574E5E73" w14:textId="2B3872B4" w:rsidR="003901B3" w:rsidRPr="00BC6368" w:rsidRDefault="003901B3" w:rsidP="00FD1237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BC6368">
              <w:rPr>
                <w:rFonts w:ascii="Gill Sans MT" w:hAnsi="Gill Sans MT" w:cs="Arial"/>
                <w:bCs/>
                <w:sz w:val="18"/>
                <w:szCs w:val="18"/>
              </w:rPr>
              <w:t>w tym wkład własny organizacji:</w:t>
            </w:r>
          </w:p>
          <w:p w14:paraId="748A492D" w14:textId="3371A877" w:rsidR="003901B3" w:rsidRPr="00BC6368" w:rsidRDefault="003901B3" w:rsidP="00FD1237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BC6368">
              <w:rPr>
                <w:rFonts w:ascii="Gill Sans MT" w:hAnsi="Gill Sans MT" w:cs="Arial"/>
                <w:bCs/>
                <w:sz w:val="18"/>
                <w:szCs w:val="18"/>
              </w:rPr>
              <w:t>17 436,00</w:t>
            </w:r>
            <w:r w:rsidR="005F0C47">
              <w:rPr>
                <w:rFonts w:ascii="Gill Sans MT" w:hAnsi="Gill Sans MT" w:cs="Arial"/>
                <w:bCs/>
                <w:sz w:val="18"/>
                <w:szCs w:val="18"/>
              </w:rPr>
              <w:t xml:space="preserve"> zł</w:t>
            </w:r>
          </w:p>
          <w:p w14:paraId="7BA56A54" w14:textId="38B70BCA" w:rsidR="003901B3" w:rsidRPr="00BC6368" w:rsidRDefault="003901B3" w:rsidP="00FD1237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D5EFFF"/>
          </w:tcPr>
          <w:p w14:paraId="0A641663" w14:textId="77777777" w:rsidR="003901B3" w:rsidRPr="00BC6368" w:rsidRDefault="003901B3" w:rsidP="00FD1237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BC6368">
              <w:rPr>
                <w:rFonts w:ascii="Gill Sans MT" w:hAnsi="Gill Sans MT" w:cs="Arial"/>
                <w:bCs/>
                <w:sz w:val="18"/>
                <w:szCs w:val="18"/>
              </w:rPr>
              <w:t>Kwota:</w:t>
            </w:r>
          </w:p>
          <w:p w14:paraId="3CBB87F7" w14:textId="2B88DD70" w:rsidR="003901B3" w:rsidRPr="00BC6368" w:rsidRDefault="003901B3" w:rsidP="00FD1237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BC6368">
              <w:rPr>
                <w:rFonts w:ascii="Gill Sans MT" w:hAnsi="Gill Sans MT" w:cs="Arial"/>
                <w:bCs/>
                <w:sz w:val="18"/>
                <w:szCs w:val="18"/>
              </w:rPr>
              <w:t>96 184,00</w:t>
            </w:r>
            <w:r w:rsidR="005F0C47">
              <w:rPr>
                <w:rFonts w:ascii="Gill Sans MT" w:hAnsi="Gill Sans MT" w:cs="Arial"/>
                <w:bCs/>
                <w:sz w:val="18"/>
                <w:szCs w:val="18"/>
              </w:rPr>
              <w:t xml:space="preserve"> zł</w:t>
            </w:r>
          </w:p>
          <w:p w14:paraId="15F24800" w14:textId="77777777" w:rsidR="003901B3" w:rsidRPr="00BC6368" w:rsidRDefault="003901B3" w:rsidP="00FD1237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0AC0F52E" w14:textId="77777777" w:rsidR="003901B3" w:rsidRPr="00BC6368" w:rsidRDefault="003901B3" w:rsidP="00FD1237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278A9CA3" w14:textId="77777777" w:rsidR="003901B3" w:rsidRPr="00BC6368" w:rsidRDefault="003901B3" w:rsidP="00FD1237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0BA7D22A" w14:textId="77777777" w:rsidR="003901B3" w:rsidRPr="00BC6368" w:rsidRDefault="003901B3" w:rsidP="00FD1237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  <w:shd w:val="clear" w:color="auto" w:fill="D5EFFF"/>
          </w:tcPr>
          <w:p w14:paraId="40364A88" w14:textId="4D651002" w:rsidR="003901B3" w:rsidRPr="00BC6368" w:rsidRDefault="003240EF" w:rsidP="000417EC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BC6368">
              <w:rPr>
                <w:rFonts w:ascii="Gill Sans MT" w:hAnsi="Gill Sans MT" w:cs="Arial"/>
                <w:sz w:val="18"/>
                <w:szCs w:val="18"/>
              </w:rPr>
              <w:t xml:space="preserve">WYDZIAŁ ZDROWIA </w:t>
            </w:r>
          </w:p>
          <w:p w14:paraId="7DD622DD" w14:textId="0A010B8D" w:rsidR="003901B3" w:rsidRPr="00BC6368" w:rsidRDefault="003240EF" w:rsidP="000417EC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BC6368">
              <w:rPr>
                <w:rFonts w:ascii="Gill Sans MT" w:hAnsi="Gill Sans MT" w:cs="Arial"/>
                <w:sz w:val="18"/>
                <w:szCs w:val="18"/>
              </w:rPr>
              <w:t>I SPRAW SPOŁECZNYCH</w:t>
            </w:r>
            <w:r>
              <w:rPr>
                <w:rFonts w:ascii="Gill Sans MT" w:hAnsi="Gill Sans MT" w:cs="Arial"/>
                <w:sz w:val="18"/>
                <w:szCs w:val="18"/>
              </w:rPr>
              <w:t xml:space="preserve"> UMŁ</w:t>
            </w:r>
          </w:p>
        </w:tc>
      </w:tr>
      <w:tr w:rsidR="003901B3" w:rsidRPr="00FE28BB" w14:paraId="5DBF566F" w14:textId="77777777" w:rsidTr="000417EC">
        <w:trPr>
          <w:gridAfter w:val="1"/>
          <w:wAfter w:w="6" w:type="dxa"/>
          <w:trHeight w:val="2424"/>
        </w:trPr>
        <w:tc>
          <w:tcPr>
            <w:tcW w:w="1277" w:type="dxa"/>
            <w:vMerge/>
            <w:shd w:val="clear" w:color="auto" w:fill="66CCFF"/>
          </w:tcPr>
          <w:p w14:paraId="122B0C37" w14:textId="77777777" w:rsidR="003901B3" w:rsidRPr="00FE28BB" w:rsidRDefault="003901B3" w:rsidP="000417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110" w:type="dxa"/>
            <w:tcBorders>
              <w:bottom w:val="single" w:sz="4" w:space="0" w:color="70AD47"/>
            </w:tcBorders>
            <w:shd w:val="clear" w:color="auto" w:fill="D5EFFF"/>
          </w:tcPr>
          <w:p w14:paraId="188064E9" w14:textId="77777777" w:rsidR="003901B3" w:rsidRPr="005F0C47" w:rsidRDefault="003901B3" w:rsidP="005F0C47">
            <w:pPr>
              <w:pStyle w:val="Akapitzlist"/>
              <w:spacing w:line="240" w:lineRule="auto"/>
              <w:ind w:left="0"/>
              <w:jc w:val="both"/>
              <w:rPr>
                <w:rFonts w:ascii="Gill Sans MT" w:hAnsi="Gill Sans MT" w:cs="Arial"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sz w:val="18"/>
                <w:szCs w:val="18"/>
              </w:rPr>
              <w:t>c.  Zagospodarowanie czasu wolnego dzieci młodzieży-podopiecznych ośrodków wsparcia dziennego w okresie ferii letnich, w formie wypoczynku wyjazdowego (kolonii profilaktycznych lub obozu profilaktycznego).</w:t>
            </w:r>
          </w:p>
          <w:p w14:paraId="10AC0AB3" w14:textId="77777777" w:rsidR="003901B3" w:rsidRPr="005F0C47" w:rsidRDefault="003901B3" w:rsidP="005F0C47">
            <w:pPr>
              <w:pStyle w:val="Akapitzlist"/>
              <w:spacing w:line="240" w:lineRule="auto"/>
              <w:ind w:left="0"/>
              <w:jc w:val="both"/>
              <w:rPr>
                <w:rFonts w:ascii="Gill Sans MT" w:hAnsi="Gill Sans MT" w:cs="Arial"/>
                <w:sz w:val="18"/>
                <w:szCs w:val="18"/>
              </w:rPr>
            </w:pPr>
          </w:p>
          <w:p w14:paraId="33233684" w14:textId="77777777" w:rsidR="003901B3" w:rsidRPr="005F0C47" w:rsidRDefault="003901B3" w:rsidP="005F0C47">
            <w:pPr>
              <w:pStyle w:val="Akapitzlist"/>
              <w:spacing w:line="240" w:lineRule="auto"/>
              <w:ind w:left="0"/>
              <w:rPr>
                <w:rFonts w:ascii="Gill Sans MT" w:hAnsi="Gill Sans MT" w:cs="Arial"/>
                <w:sz w:val="18"/>
                <w:szCs w:val="18"/>
              </w:rPr>
            </w:pPr>
          </w:p>
          <w:p w14:paraId="68EF3659" w14:textId="77777777" w:rsidR="003901B3" w:rsidRPr="005F0C47" w:rsidRDefault="003901B3" w:rsidP="005F0C47">
            <w:pPr>
              <w:pStyle w:val="Akapitzlist"/>
              <w:spacing w:line="240" w:lineRule="auto"/>
              <w:ind w:left="0"/>
              <w:rPr>
                <w:rFonts w:ascii="Gill Sans MT" w:hAnsi="Gill Sans MT" w:cs="Arial"/>
                <w:sz w:val="18"/>
                <w:szCs w:val="18"/>
              </w:rPr>
            </w:pPr>
          </w:p>
          <w:p w14:paraId="3C04F0B7" w14:textId="77777777" w:rsidR="003901B3" w:rsidRPr="005F0C47" w:rsidRDefault="003901B3" w:rsidP="005F0C47">
            <w:pPr>
              <w:pStyle w:val="Akapitzlist"/>
              <w:spacing w:line="240" w:lineRule="auto"/>
              <w:ind w:left="0"/>
              <w:rPr>
                <w:rFonts w:ascii="Gill Sans MT" w:hAnsi="Gill Sans MT" w:cs="Arial"/>
                <w:sz w:val="18"/>
                <w:szCs w:val="18"/>
              </w:rPr>
            </w:pPr>
          </w:p>
          <w:p w14:paraId="2493640A" w14:textId="77777777" w:rsidR="003901B3" w:rsidRPr="005F0C47" w:rsidRDefault="003901B3" w:rsidP="005F0C47">
            <w:pPr>
              <w:pStyle w:val="Akapitzlist"/>
              <w:spacing w:line="240" w:lineRule="auto"/>
              <w:ind w:left="0"/>
              <w:rPr>
                <w:rFonts w:ascii="Gill Sans MT" w:hAnsi="Gill Sans MT" w:cs="Arial"/>
                <w:sz w:val="18"/>
                <w:szCs w:val="18"/>
              </w:rPr>
            </w:pPr>
          </w:p>
          <w:p w14:paraId="45719904" w14:textId="77777777" w:rsidR="003901B3" w:rsidRPr="005F0C47" w:rsidRDefault="003901B3" w:rsidP="005F0C47">
            <w:pPr>
              <w:pStyle w:val="Akapitzlist"/>
              <w:spacing w:line="240" w:lineRule="auto"/>
              <w:ind w:left="0"/>
              <w:rPr>
                <w:rFonts w:ascii="Gill Sans MT" w:hAnsi="Gill Sans MT" w:cs="Arial"/>
                <w:sz w:val="18"/>
                <w:szCs w:val="18"/>
              </w:rPr>
            </w:pPr>
          </w:p>
        </w:tc>
        <w:tc>
          <w:tcPr>
            <w:tcW w:w="5103" w:type="dxa"/>
            <w:tcBorders>
              <w:bottom w:val="single" w:sz="4" w:space="0" w:color="70AD47"/>
            </w:tcBorders>
            <w:shd w:val="clear" w:color="auto" w:fill="D5EFFF"/>
          </w:tcPr>
          <w:p w14:paraId="32080FF0" w14:textId="77777777" w:rsidR="003901B3" w:rsidRPr="005F0C47" w:rsidRDefault="003901B3" w:rsidP="005F0C47">
            <w:pPr>
              <w:rPr>
                <w:rFonts w:ascii="Gill Sans MT" w:hAnsi="Gill Sans MT" w:cs="Arial"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sz w:val="18"/>
                <w:szCs w:val="18"/>
              </w:rPr>
              <w:t>Liczba uczestników.</w:t>
            </w:r>
          </w:p>
          <w:p w14:paraId="7A5829B9" w14:textId="77777777" w:rsidR="003901B3" w:rsidRPr="005F0C47" w:rsidRDefault="003901B3" w:rsidP="005F0C47">
            <w:pPr>
              <w:rPr>
                <w:rFonts w:ascii="Gill Sans MT" w:hAnsi="Gill Sans MT" w:cs="Arial"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sz w:val="18"/>
                <w:szCs w:val="18"/>
              </w:rPr>
              <w:t>- 134 osoby</w:t>
            </w:r>
          </w:p>
          <w:p w14:paraId="23459F9C" w14:textId="77777777" w:rsidR="003901B3" w:rsidRPr="005F0C47" w:rsidRDefault="003901B3" w:rsidP="005F0C47">
            <w:pPr>
              <w:rPr>
                <w:rFonts w:ascii="Gill Sans MT" w:hAnsi="Gill Sans MT" w:cs="Arial"/>
                <w:sz w:val="18"/>
                <w:szCs w:val="18"/>
              </w:rPr>
            </w:pPr>
          </w:p>
          <w:p w14:paraId="4108F1D3" w14:textId="77777777" w:rsidR="003901B3" w:rsidRPr="005F0C47" w:rsidRDefault="003901B3" w:rsidP="005F0C47">
            <w:pPr>
              <w:rPr>
                <w:rFonts w:ascii="Gill Sans MT" w:hAnsi="Gill Sans MT" w:cs="Arial"/>
                <w:sz w:val="18"/>
                <w:szCs w:val="18"/>
              </w:rPr>
            </w:pPr>
          </w:p>
          <w:p w14:paraId="0F31F071" w14:textId="77777777" w:rsidR="003901B3" w:rsidRPr="005F0C47" w:rsidRDefault="003901B3" w:rsidP="005F0C47">
            <w:pPr>
              <w:rPr>
                <w:rFonts w:ascii="Gill Sans MT" w:hAnsi="Gill Sans MT" w:cs="Arial"/>
                <w:sz w:val="18"/>
                <w:szCs w:val="18"/>
              </w:rPr>
            </w:pPr>
          </w:p>
        </w:tc>
        <w:tc>
          <w:tcPr>
            <w:tcW w:w="1843" w:type="dxa"/>
            <w:tcBorders>
              <w:bottom w:val="single" w:sz="4" w:space="0" w:color="70AD47"/>
            </w:tcBorders>
            <w:shd w:val="clear" w:color="auto" w:fill="D5EFFF"/>
          </w:tcPr>
          <w:p w14:paraId="35E0A787" w14:textId="77777777" w:rsidR="003901B3" w:rsidRPr="005F0C47" w:rsidRDefault="003901B3" w:rsidP="00FD1237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sz w:val="18"/>
                <w:szCs w:val="18"/>
              </w:rPr>
              <w:t>Kwota:</w:t>
            </w:r>
          </w:p>
          <w:p w14:paraId="0687BE16" w14:textId="1A318E1E" w:rsidR="003901B3" w:rsidRPr="005F0C47" w:rsidRDefault="003901B3" w:rsidP="00FD1237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sz w:val="18"/>
                <w:szCs w:val="18"/>
              </w:rPr>
              <w:t>279 830,00</w:t>
            </w:r>
            <w:r w:rsidR="005F0C47" w:rsidRPr="005F0C47">
              <w:rPr>
                <w:rFonts w:ascii="Gill Sans MT" w:hAnsi="Gill Sans MT" w:cs="Arial"/>
                <w:sz w:val="18"/>
                <w:szCs w:val="18"/>
              </w:rPr>
              <w:t xml:space="preserve"> zł</w:t>
            </w:r>
          </w:p>
          <w:p w14:paraId="209415E1" w14:textId="77777777" w:rsidR="003901B3" w:rsidRPr="005F0C47" w:rsidRDefault="003901B3" w:rsidP="00FD1237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sz w:val="18"/>
                <w:szCs w:val="18"/>
              </w:rPr>
              <w:t>w tym wkład własny organizacji:</w:t>
            </w:r>
          </w:p>
          <w:p w14:paraId="6C1821F1" w14:textId="6B787AA1" w:rsidR="003901B3" w:rsidRPr="005F0C47" w:rsidRDefault="003901B3" w:rsidP="00FD1237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sz w:val="18"/>
                <w:szCs w:val="18"/>
              </w:rPr>
              <w:t>29 830,00</w:t>
            </w:r>
            <w:r w:rsidR="005F0C47" w:rsidRPr="005F0C47">
              <w:rPr>
                <w:rFonts w:ascii="Gill Sans MT" w:hAnsi="Gill Sans MT" w:cs="Arial"/>
                <w:sz w:val="18"/>
                <w:szCs w:val="18"/>
              </w:rPr>
              <w:t xml:space="preserve"> zł</w:t>
            </w:r>
          </w:p>
          <w:p w14:paraId="1DF84B8E" w14:textId="614C2424" w:rsidR="003901B3" w:rsidRPr="005F0C47" w:rsidRDefault="003901B3" w:rsidP="00FD1237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single" w:sz="4" w:space="0" w:color="70AD47"/>
            </w:tcBorders>
            <w:shd w:val="clear" w:color="auto" w:fill="D5EFFF"/>
          </w:tcPr>
          <w:p w14:paraId="4F17DCAE" w14:textId="77777777" w:rsidR="003901B3" w:rsidRPr="005F0C47" w:rsidRDefault="003901B3" w:rsidP="00FD1237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sz w:val="18"/>
                <w:szCs w:val="18"/>
              </w:rPr>
              <w:t>Kwota:</w:t>
            </w:r>
          </w:p>
          <w:p w14:paraId="6179E69C" w14:textId="7C39F706" w:rsidR="003901B3" w:rsidRPr="005F0C47" w:rsidRDefault="003901B3" w:rsidP="00FD1237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sz w:val="18"/>
                <w:szCs w:val="18"/>
              </w:rPr>
              <w:t>250 000,00</w:t>
            </w:r>
            <w:r w:rsidR="005F0C47" w:rsidRPr="005F0C47">
              <w:rPr>
                <w:rFonts w:ascii="Gill Sans MT" w:hAnsi="Gill Sans MT" w:cs="Arial"/>
                <w:sz w:val="18"/>
                <w:szCs w:val="18"/>
              </w:rPr>
              <w:t xml:space="preserve"> zł</w:t>
            </w:r>
          </w:p>
          <w:p w14:paraId="4AFB032D" w14:textId="77777777" w:rsidR="003901B3" w:rsidRPr="005F0C47" w:rsidRDefault="003901B3" w:rsidP="00FD1237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</w:p>
          <w:p w14:paraId="1AB59FFB" w14:textId="77777777" w:rsidR="003901B3" w:rsidRPr="005F0C47" w:rsidRDefault="003901B3" w:rsidP="00FD1237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</w:p>
          <w:p w14:paraId="44C7105D" w14:textId="77777777" w:rsidR="003901B3" w:rsidRPr="005F0C47" w:rsidRDefault="003901B3" w:rsidP="00FD1237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</w:p>
          <w:p w14:paraId="23CB91C2" w14:textId="77777777" w:rsidR="003901B3" w:rsidRPr="005F0C47" w:rsidRDefault="003901B3" w:rsidP="00FD1237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  <w:bottom w:val="single" w:sz="4" w:space="0" w:color="70AD47"/>
            </w:tcBorders>
            <w:shd w:val="clear" w:color="auto" w:fill="D5EFFF"/>
          </w:tcPr>
          <w:p w14:paraId="53A38E60" w14:textId="11D0C381" w:rsidR="003901B3" w:rsidRPr="005F0C47" w:rsidRDefault="003240EF" w:rsidP="005F0C47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sz w:val="18"/>
                <w:szCs w:val="18"/>
              </w:rPr>
              <w:t xml:space="preserve">WYDZIAŁ ZDROWIA </w:t>
            </w:r>
          </w:p>
          <w:p w14:paraId="4499DCFB" w14:textId="27880EAE" w:rsidR="003901B3" w:rsidRPr="005F0C47" w:rsidRDefault="003240EF" w:rsidP="005F0C47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sz w:val="18"/>
                <w:szCs w:val="18"/>
              </w:rPr>
              <w:t>I SPRAW SPOŁECZNYCH UMŁ</w:t>
            </w:r>
          </w:p>
        </w:tc>
      </w:tr>
      <w:tr w:rsidR="003901B3" w:rsidRPr="00FE28BB" w14:paraId="06A47199" w14:textId="77777777" w:rsidTr="000417EC">
        <w:trPr>
          <w:gridAfter w:val="1"/>
          <w:wAfter w:w="6" w:type="dxa"/>
          <w:trHeight w:val="2184"/>
        </w:trPr>
        <w:tc>
          <w:tcPr>
            <w:tcW w:w="1277" w:type="dxa"/>
            <w:vMerge/>
            <w:shd w:val="clear" w:color="auto" w:fill="66CCFF"/>
          </w:tcPr>
          <w:p w14:paraId="1063C495" w14:textId="77777777" w:rsidR="003901B3" w:rsidRPr="00FE28BB" w:rsidRDefault="003901B3" w:rsidP="000417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110" w:type="dxa"/>
            <w:tcBorders>
              <w:top w:val="single" w:sz="4" w:space="0" w:color="70AD47"/>
              <w:bottom w:val="single" w:sz="4" w:space="0" w:color="70AD47"/>
            </w:tcBorders>
            <w:shd w:val="clear" w:color="auto" w:fill="D5EFFF"/>
          </w:tcPr>
          <w:p w14:paraId="5E793CF4" w14:textId="77777777" w:rsidR="003901B3" w:rsidRPr="005F0C47" w:rsidRDefault="003901B3" w:rsidP="005F0C47">
            <w:pPr>
              <w:pStyle w:val="Akapitzlist"/>
              <w:spacing w:line="240" w:lineRule="auto"/>
              <w:ind w:left="0"/>
              <w:jc w:val="both"/>
              <w:rPr>
                <w:rFonts w:ascii="Gill Sans MT" w:hAnsi="Gill Sans MT" w:cs="Arial"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sz w:val="18"/>
                <w:szCs w:val="18"/>
              </w:rPr>
              <w:t>d. Organizowanie i prowadzenie wsparcia dla rodzin osób z problemem alkoholowym oraz rodzin osób z problemem narkotykowym w formie specjalistycznych konsultacji i poradnictwa (m.in.: medycznego, psychologicznego, psychospołecznego, pedagogicznego, rodzinnego, prawnego, socjalnego), usług terapeutycznych oraz grup wsparcia</w:t>
            </w:r>
          </w:p>
        </w:tc>
        <w:tc>
          <w:tcPr>
            <w:tcW w:w="5103" w:type="dxa"/>
            <w:tcBorders>
              <w:top w:val="single" w:sz="4" w:space="0" w:color="70AD47"/>
              <w:bottom w:val="single" w:sz="4" w:space="0" w:color="70AD47"/>
            </w:tcBorders>
            <w:shd w:val="clear" w:color="auto" w:fill="D5EFFF"/>
          </w:tcPr>
          <w:p w14:paraId="6C2438A6" w14:textId="77777777" w:rsidR="003901B3" w:rsidRPr="005F0C47" w:rsidRDefault="003901B3" w:rsidP="005F0C47">
            <w:pPr>
              <w:rPr>
                <w:rFonts w:ascii="Gill Sans MT" w:hAnsi="Gill Sans MT" w:cs="Arial"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sz w:val="18"/>
                <w:szCs w:val="18"/>
              </w:rPr>
              <w:t>- Liczba uczestników.</w:t>
            </w:r>
          </w:p>
          <w:p w14:paraId="449E3A9B" w14:textId="77777777" w:rsidR="003901B3" w:rsidRPr="005F0C47" w:rsidRDefault="003901B3" w:rsidP="005F0C47">
            <w:pPr>
              <w:rPr>
                <w:rFonts w:ascii="Gill Sans MT" w:hAnsi="Gill Sans MT" w:cs="Arial"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sz w:val="18"/>
                <w:szCs w:val="18"/>
              </w:rPr>
              <w:t>- 3047 osób</w:t>
            </w:r>
          </w:p>
          <w:p w14:paraId="053B215B" w14:textId="77777777" w:rsidR="003901B3" w:rsidRPr="005F0C47" w:rsidRDefault="003901B3" w:rsidP="005F0C47">
            <w:pPr>
              <w:rPr>
                <w:rFonts w:ascii="Gill Sans MT" w:hAnsi="Gill Sans MT" w:cs="Arial"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sz w:val="18"/>
                <w:szCs w:val="18"/>
              </w:rPr>
              <w:t>- liczba godzin.</w:t>
            </w:r>
          </w:p>
          <w:p w14:paraId="487B59C1" w14:textId="77777777" w:rsidR="003901B3" w:rsidRPr="005F0C47" w:rsidRDefault="003901B3" w:rsidP="005F0C47">
            <w:pPr>
              <w:rPr>
                <w:rFonts w:ascii="Gill Sans MT" w:hAnsi="Gill Sans MT" w:cs="Arial"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sz w:val="18"/>
                <w:szCs w:val="18"/>
              </w:rPr>
              <w:t>-3439h różnego rodzaju form poradnictwa</w:t>
            </w:r>
          </w:p>
          <w:p w14:paraId="3F2F15B5" w14:textId="77777777" w:rsidR="003901B3" w:rsidRPr="005F0C47" w:rsidRDefault="003901B3" w:rsidP="005F0C47">
            <w:pPr>
              <w:rPr>
                <w:rFonts w:ascii="Gill Sans MT" w:hAnsi="Gill Sans MT" w:cs="Arial"/>
                <w:sz w:val="18"/>
                <w:szCs w:val="18"/>
              </w:rPr>
            </w:pPr>
          </w:p>
          <w:p w14:paraId="0C609D5E" w14:textId="77777777" w:rsidR="003901B3" w:rsidRPr="005F0C47" w:rsidRDefault="003901B3" w:rsidP="005F0C47">
            <w:pPr>
              <w:rPr>
                <w:rFonts w:ascii="Gill Sans MT" w:hAnsi="Gill Sans MT" w:cs="Arial"/>
                <w:sz w:val="18"/>
                <w:szCs w:val="18"/>
              </w:rPr>
            </w:pPr>
          </w:p>
          <w:p w14:paraId="7181E61A" w14:textId="77777777" w:rsidR="003901B3" w:rsidRPr="005F0C47" w:rsidRDefault="003901B3" w:rsidP="005F0C47">
            <w:pPr>
              <w:rPr>
                <w:rFonts w:ascii="Gill Sans MT" w:hAnsi="Gill Sans MT" w:cs="Arial"/>
                <w:sz w:val="18"/>
                <w:szCs w:val="18"/>
              </w:rPr>
            </w:pPr>
          </w:p>
          <w:p w14:paraId="1F65742D" w14:textId="77777777" w:rsidR="003901B3" w:rsidRPr="005F0C47" w:rsidRDefault="003901B3" w:rsidP="005F0C47">
            <w:pPr>
              <w:rPr>
                <w:rFonts w:ascii="Gill Sans MT" w:hAnsi="Gill Sans MT" w:cs="Arial"/>
                <w:sz w:val="18"/>
                <w:szCs w:val="18"/>
              </w:rPr>
            </w:pPr>
          </w:p>
          <w:p w14:paraId="12269839" w14:textId="77777777" w:rsidR="003901B3" w:rsidRPr="005F0C47" w:rsidRDefault="003901B3" w:rsidP="005F0C47">
            <w:pPr>
              <w:rPr>
                <w:rFonts w:ascii="Gill Sans MT" w:hAnsi="Gill Sans MT" w:cs="Arial"/>
                <w:sz w:val="18"/>
                <w:szCs w:val="18"/>
              </w:rPr>
            </w:pPr>
          </w:p>
          <w:p w14:paraId="6DAA8D2F" w14:textId="77777777" w:rsidR="003901B3" w:rsidRPr="005F0C47" w:rsidRDefault="003901B3" w:rsidP="005F0C47">
            <w:pPr>
              <w:rPr>
                <w:rFonts w:ascii="Gill Sans MT" w:hAnsi="Gill Sans MT" w:cs="Arial"/>
                <w:sz w:val="18"/>
                <w:szCs w:val="18"/>
              </w:rPr>
            </w:pPr>
          </w:p>
          <w:p w14:paraId="42F7330B" w14:textId="77777777" w:rsidR="003901B3" w:rsidRPr="005F0C47" w:rsidRDefault="003901B3" w:rsidP="005F0C47">
            <w:pPr>
              <w:rPr>
                <w:rFonts w:ascii="Gill Sans MT" w:hAnsi="Gill Sans MT" w:cs="Arial"/>
                <w:sz w:val="18"/>
                <w:szCs w:val="18"/>
              </w:rPr>
            </w:pPr>
          </w:p>
          <w:p w14:paraId="206E0749" w14:textId="77777777" w:rsidR="003901B3" w:rsidRPr="005F0C47" w:rsidRDefault="003901B3" w:rsidP="005F0C47">
            <w:pPr>
              <w:rPr>
                <w:rFonts w:ascii="Gill Sans MT" w:hAnsi="Gill Sans MT" w:cs="Arial"/>
                <w:sz w:val="18"/>
                <w:szCs w:val="18"/>
              </w:rPr>
            </w:pPr>
          </w:p>
          <w:p w14:paraId="381A50A4" w14:textId="77777777" w:rsidR="003901B3" w:rsidRPr="005F0C47" w:rsidRDefault="003901B3" w:rsidP="005F0C47">
            <w:pPr>
              <w:rPr>
                <w:rFonts w:ascii="Gill Sans MT" w:hAnsi="Gill Sans MT" w:cs="Arial"/>
                <w:sz w:val="18"/>
                <w:szCs w:val="18"/>
              </w:rPr>
            </w:pPr>
          </w:p>
          <w:p w14:paraId="6494643D" w14:textId="77777777" w:rsidR="003901B3" w:rsidRPr="005F0C47" w:rsidRDefault="003901B3" w:rsidP="005F0C47">
            <w:pPr>
              <w:rPr>
                <w:rFonts w:ascii="Gill Sans MT" w:hAnsi="Gill Sans MT" w:cs="Arial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70AD47"/>
              <w:bottom w:val="single" w:sz="4" w:space="0" w:color="70AD47"/>
            </w:tcBorders>
            <w:shd w:val="clear" w:color="auto" w:fill="D5EFFF"/>
          </w:tcPr>
          <w:p w14:paraId="2BD66EFF" w14:textId="77777777" w:rsidR="003901B3" w:rsidRPr="005F0C47" w:rsidRDefault="003901B3" w:rsidP="005F0C47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sz w:val="18"/>
                <w:szCs w:val="18"/>
              </w:rPr>
              <w:t>Kwota:</w:t>
            </w:r>
          </w:p>
          <w:p w14:paraId="5C6D099F" w14:textId="77E59D6E" w:rsidR="003901B3" w:rsidRPr="005F0C47" w:rsidRDefault="003901B3" w:rsidP="005F0C47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sz w:val="18"/>
                <w:szCs w:val="18"/>
              </w:rPr>
              <w:t>297 783,00</w:t>
            </w:r>
            <w:r w:rsidR="005F0C47" w:rsidRPr="005F0C47">
              <w:rPr>
                <w:rFonts w:ascii="Gill Sans MT" w:hAnsi="Gill Sans MT" w:cs="Arial"/>
                <w:sz w:val="18"/>
                <w:szCs w:val="18"/>
              </w:rPr>
              <w:t xml:space="preserve"> zł</w:t>
            </w:r>
          </w:p>
          <w:p w14:paraId="5E17028F" w14:textId="77777777" w:rsidR="003901B3" w:rsidRPr="005F0C47" w:rsidRDefault="003901B3" w:rsidP="005F0C47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sz w:val="18"/>
                <w:szCs w:val="18"/>
              </w:rPr>
              <w:t>w tym wkład własny organizacji:</w:t>
            </w:r>
          </w:p>
          <w:p w14:paraId="33CA1412" w14:textId="7F6D3946" w:rsidR="003901B3" w:rsidRPr="005F0C47" w:rsidRDefault="003901B3" w:rsidP="005F0C47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sz w:val="18"/>
                <w:szCs w:val="18"/>
              </w:rPr>
              <w:t>27 832,00</w:t>
            </w:r>
            <w:r w:rsidR="005F0C47" w:rsidRPr="005F0C47">
              <w:rPr>
                <w:rFonts w:ascii="Gill Sans MT" w:hAnsi="Gill Sans MT" w:cs="Arial"/>
                <w:sz w:val="18"/>
                <w:szCs w:val="18"/>
              </w:rPr>
              <w:t xml:space="preserve"> zł</w:t>
            </w:r>
          </w:p>
          <w:p w14:paraId="0E8550A6" w14:textId="77777777" w:rsidR="003901B3" w:rsidRPr="005F0C47" w:rsidRDefault="003901B3" w:rsidP="005F0C47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</w:p>
          <w:p w14:paraId="2B73BA30" w14:textId="27A6DEB5" w:rsidR="003901B3" w:rsidRPr="005F0C47" w:rsidRDefault="003901B3" w:rsidP="005F0C47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sz w:val="18"/>
                <w:szCs w:val="18"/>
              </w:rPr>
              <w:t>Kwota: 75 360,00</w:t>
            </w:r>
            <w:r w:rsidR="005F0C47" w:rsidRPr="005F0C47">
              <w:rPr>
                <w:rFonts w:ascii="Gill Sans MT" w:hAnsi="Gill Sans MT" w:cs="Arial"/>
                <w:sz w:val="18"/>
                <w:szCs w:val="18"/>
              </w:rPr>
              <w:t xml:space="preserve"> zł</w:t>
            </w:r>
          </w:p>
          <w:p w14:paraId="11BA7AAA" w14:textId="77777777" w:rsidR="003901B3" w:rsidRPr="005F0C47" w:rsidRDefault="003901B3" w:rsidP="005F0C47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</w:p>
          <w:p w14:paraId="7B7E084E" w14:textId="77777777" w:rsidR="003901B3" w:rsidRPr="005F0C47" w:rsidRDefault="003901B3" w:rsidP="005F0C47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</w:p>
          <w:p w14:paraId="2D119A30" w14:textId="77777777" w:rsidR="003901B3" w:rsidRPr="005F0C47" w:rsidRDefault="003901B3" w:rsidP="005F0C47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70AD47"/>
              <w:bottom w:val="single" w:sz="4" w:space="0" w:color="70AD47"/>
            </w:tcBorders>
            <w:shd w:val="clear" w:color="auto" w:fill="D5EFFF"/>
          </w:tcPr>
          <w:p w14:paraId="1754F50A" w14:textId="77777777" w:rsidR="003901B3" w:rsidRPr="005F0C47" w:rsidRDefault="003901B3" w:rsidP="005F0C47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sz w:val="18"/>
                <w:szCs w:val="18"/>
              </w:rPr>
              <w:t>Kwota:</w:t>
            </w:r>
          </w:p>
          <w:p w14:paraId="31492CB1" w14:textId="5EE9A9B7" w:rsidR="003901B3" w:rsidRPr="005F0C47" w:rsidRDefault="003901B3" w:rsidP="005F0C47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sz w:val="18"/>
                <w:szCs w:val="18"/>
              </w:rPr>
              <w:t>270 000,00</w:t>
            </w:r>
            <w:r w:rsidR="005F0C47" w:rsidRPr="005F0C47">
              <w:rPr>
                <w:rFonts w:ascii="Gill Sans MT" w:hAnsi="Gill Sans MT" w:cs="Arial"/>
                <w:sz w:val="18"/>
                <w:szCs w:val="18"/>
              </w:rPr>
              <w:t xml:space="preserve"> zł</w:t>
            </w:r>
          </w:p>
          <w:p w14:paraId="725BD406" w14:textId="77777777" w:rsidR="003901B3" w:rsidRPr="005F0C47" w:rsidRDefault="003901B3" w:rsidP="005F0C47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</w:p>
          <w:p w14:paraId="47E1E330" w14:textId="77777777" w:rsidR="003901B3" w:rsidRPr="005F0C47" w:rsidRDefault="003901B3" w:rsidP="005F0C47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</w:p>
          <w:p w14:paraId="3FD58FC4" w14:textId="77777777" w:rsidR="003901B3" w:rsidRPr="005F0C47" w:rsidRDefault="003901B3" w:rsidP="005F0C47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</w:p>
          <w:p w14:paraId="7EF9182F" w14:textId="77777777" w:rsidR="003901B3" w:rsidRPr="005F0C47" w:rsidRDefault="003901B3" w:rsidP="005F0C47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</w:p>
          <w:p w14:paraId="3521B5F1" w14:textId="69C0B623" w:rsidR="003901B3" w:rsidRPr="005F0C47" w:rsidRDefault="003901B3" w:rsidP="005F0C47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sz w:val="18"/>
                <w:szCs w:val="18"/>
              </w:rPr>
              <w:t>Kwota: 75 360,00</w:t>
            </w:r>
            <w:r w:rsidR="005F0C47" w:rsidRPr="005F0C47">
              <w:rPr>
                <w:rFonts w:ascii="Gill Sans MT" w:hAnsi="Gill Sans MT" w:cs="Arial"/>
                <w:sz w:val="18"/>
                <w:szCs w:val="18"/>
              </w:rPr>
              <w:t xml:space="preserve"> zł</w:t>
            </w:r>
          </w:p>
          <w:p w14:paraId="694DA38F" w14:textId="77777777" w:rsidR="003901B3" w:rsidRPr="005F0C47" w:rsidRDefault="003901B3" w:rsidP="005F0C47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</w:p>
          <w:p w14:paraId="2B2129C9" w14:textId="4113582A" w:rsidR="003901B3" w:rsidRPr="005F0C47" w:rsidRDefault="003901B3" w:rsidP="005F0C47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70AD47"/>
              <w:left w:val="single" w:sz="4" w:space="0" w:color="auto"/>
              <w:bottom w:val="single" w:sz="4" w:space="0" w:color="70AD47"/>
            </w:tcBorders>
            <w:shd w:val="clear" w:color="auto" w:fill="D5EFFF"/>
          </w:tcPr>
          <w:p w14:paraId="324CDD2F" w14:textId="29E6854C" w:rsidR="003901B3" w:rsidRPr="005F0C47" w:rsidRDefault="003240EF" w:rsidP="005F0C47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sz w:val="18"/>
                <w:szCs w:val="18"/>
              </w:rPr>
              <w:t xml:space="preserve">WYDZIAŁ ZDROWIA </w:t>
            </w:r>
          </w:p>
          <w:p w14:paraId="49CE33C2" w14:textId="0E8DA65B" w:rsidR="003901B3" w:rsidRPr="005F0C47" w:rsidRDefault="003240EF" w:rsidP="005F0C47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sz w:val="18"/>
                <w:szCs w:val="18"/>
              </w:rPr>
              <w:t>I SPRAW SPOŁECZNYCH</w:t>
            </w:r>
            <w:r>
              <w:rPr>
                <w:rFonts w:ascii="Gill Sans MT" w:hAnsi="Gill Sans MT" w:cs="Arial"/>
                <w:sz w:val="18"/>
                <w:szCs w:val="18"/>
              </w:rPr>
              <w:t xml:space="preserve"> UMŁ</w:t>
            </w:r>
          </w:p>
        </w:tc>
      </w:tr>
      <w:tr w:rsidR="003901B3" w:rsidRPr="00FE28BB" w14:paraId="1852116D" w14:textId="77777777" w:rsidTr="000417EC">
        <w:trPr>
          <w:gridAfter w:val="1"/>
          <w:wAfter w:w="6" w:type="dxa"/>
          <w:trHeight w:val="1819"/>
        </w:trPr>
        <w:tc>
          <w:tcPr>
            <w:tcW w:w="1277" w:type="dxa"/>
            <w:vMerge/>
            <w:shd w:val="clear" w:color="auto" w:fill="66CCFF"/>
          </w:tcPr>
          <w:p w14:paraId="6DA69F12" w14:textId="77777777" w:rsidR="003901B3" w:rsidRPr="00FE28BB" w:rsidRDefault="003901B3" w:rsidP="000417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110" w:type="dxa"/>
            <w:tcBorders>
              <w:top w:val="single" w:sz="4" w:space="0" w:color="70AD47"/>
              <w:bottom w:val="single" w:sz="4" w:space="0" w:color="70AD47"/>
            </w:tcBorders>
            <w:shd w:val="clear" w:color="auto" w:fill="D5EFFF"/>
          </w:tcPr>
          <w:p w14:paraId="2C3160FD" w14:textId="77777777" w:rsidR="003901B3" w:rsidRPr="005F0C47" w:rsidRDefault="003901B3" w:rsidP="005F0C47">
            <w:pPr>
              <w:pStyle w:val="Akapitzlist"/>
              <w:spacing w:line="240" w:lineRule="auto"/>
              <w:ind w:left="0"/>
              <w:rPr>
                <w:rFonts w:ascii="Gill Sans MT" w:hAnsi="Gill Sans MT" w:cs="Arial"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sz w:val="18"/>
                <w:szCs w:val="18"/>
              </w:rPr>
              <w:t>e. Prowadzenie mediacji rodzinnych</w:t>
            </w:r>
          </w:p>
        </w:tc>
        <w:tc>
          <w:tcPr>
            <w:tcW w:w="5103" w:type="dxa"/>
            <w:tcBorders>
              <w:top w:val="single" w:sz="4" w:space="0" w:color="70AD47"/>
              <w:bottom w:val="single" w:sz="4" w:space="0" w:color="70AD47"/>
            </w:tcBorders>
            <w:shd w:val="clear" w:color="auto" w:fill="D5EFFF"/>
          </w:tcPr>
          <w:p w14:paraId="7D628FAA" w14:textId="77777777" w:rsidR="003901B3" w:rsidRPr="005F0C47" w:rsidRDefault="003901B3" w:rsidP="005F0C47">
            <w:pPr>
              <w:rPr>
                <w:rFonts w:ascii="Gill Sans MT" w:hAnsi="Gill Sans MT" w:cs="Arial"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sz w:val="18"/>
                <w:szCs w:val="18"/>
              </w:rPr>
              <w:t>- Liczba uczestników:</w:t>
            </w:r>
          </w:p>
          <w:p w14:paraId="492E7115" w14:textId="77777777" w:rsidR="003901B3" w:rsidRPr="005F0C47" w:rsidRDefault="003901B3" w:rsidP="005F0C47">
            <w:pPr>
              <w:rPr>
                <w:rFonts w:ascii="Gill Sans MT" w:hAnsi="Gill Sans MT" w:cs="Arial"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sz w:val="18"/>
                <w:szCs w:val="18"/>
              </w:rPr>
              <w:t>- 41 par</w:t>
            </w:r>
          </w:p>
          <w:p w14:paraId="15B50414" w14:textId="77777777" w:rsidR="003901B3" w:rsidRPr="005F0C47" w:rsidRDefault="003901B3" w:rsidP="005F0C47">
            <w:pPr>
              <w:rPr>
                <w:rFonts w:ascii="Gill Sans MT" w:hAnsi="Gill Sans MT" w:cs="Arial"/>
                <w:sz w:val="18"/>
                <w:szCs w:val="18"/>
              </w:rPr>
            </w:pPr>
          </w:p>
          <w:p w14:paraId="5C6A37C0" w14:textId="77777777" w:rsidR="003901B3" w:rsidRPr="005F0C47" w:rsidRDefault="003901B3" w:rsidP="005F0C47">
            <w:pPr>
              <w:rPr>
                <w:rFonts w:ascii="Gill Sans MT" w:hAnsi="Gill Sans MT" w:cs="Arial"/>
                <w:sz w:val="18"/>
                <w:szCs w:val="18"/>
              </w:rPr>
            </w:pPr>
          </w:p>
          <w:p w14:paraId="71E99B56" w14:textId="77777777" w:rsidR="003901B3" w:rsidRPr="005F0C47" w:rsidRDefault="003901B3" w:rsidP="005F0C47">
            <w:pPr>
              <w:rPr>
                <w:rFonts w:ascii="Gill Sans MT" w:hAnsi="Gill Sans MT" w:cs="Arial"/>
                <w:sz w:val="18"/>
                <w:szCs w:val="18"/>
              </w:rPr>
            </w:pPr>
          </w:p>
          <w:p w14:paraId="29F9233C" w14:textId="77777777" w:rsidR="003901B3" w:rsidRPr="005F0C47" w:rsidRDefault="003901B3" w:rsidP="005F0C47">
            <w:pPr>
              <w:rPr>
                <w:rFonts w:ascii="Gill Sans MT" w:hAnsi="Gill Sans MT" w:cs="Arial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70AD47"/>
              <w:bottom w:val="single" w:sz="4" w:space="0" w:color="70AD47"/>
            </w:tcBorders>
            <w:shd w:val="clear" w:color="auto" w:fill="D5EFFF"/>
          </w:tcPr>
          <w:p w14:paraId="2FF35A94" w14:textId="4AC6F20B" w:rsidR="003901B3" w:rsidRPr="005F0C47" w:rsidRDefault="003901B3" w:rsidP="00FD1237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sz w:val="18"/>
                <w:szCs w:val="18"/>
              </w:rPr>
              <w:t>Kwota:</w:t>
            </w:r>
          </w:p>
          <w:p w14:paraId="25E6AEAB" w14:textId="786ADDCB" w:rsidR="003901B3" w:rsidRPr="005F0C47" w:rsidRDefault="003901B3" w:rsidP="00FD1237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sz w:val="18"/>
                <w:szCs w:val="18"/>
              </w:rPr>
              <w:t>16 468,00</w:t>
            </w:r>
            <w:r w:rsidR="005F0C47" w:rsidRPr="005F0C47">
              <w:rPr>
                <w:rFonts w:ascii="Gill Sans MT" w:hAnsi="Gill Sans MT" w:cs="Arial"/>
                <w:sz w:val="18"/>
                <w:szCs w:val="18"/>
              </w:rPr>
              <w:t xml:space="preserve"> zł</w:t>
            </w:r>
          </w:p>
          <w:p w14:paraId="1DC793DD" w14:textId="77777777" w:rsidR="003901B3" w:rsidRPr="005F0C47" w:rsidRDefault="003901B3" w:rsidP="00FD1237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sz w:val="18"/>
                <w:szCs w:val="18"/>
              </w:rPr>
              <w:t>w tym wkład własny organizacji:</w:t>
            </w:r>
          </w:p>
          <w:p w14:paraId="0C80528A" w14:textId="6794ABE1" w:rsidR="003901B3" w:rsidRPr="005F0C47" w:rsidRDefault="003901B3" w:rsidP="00FD1237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sz w:val="18"/>
                <w:szCs w:val="18"/>
              </w:rPr>
              <w:t>1 491,00</w:t>
            </w:r>
            <w:r w:rsidR="005F0C47" w:rsidRPr="005F0C47">
              <w:rPr>
                <w:rFonts w:ascii="Gill Sans MT" w:hAnsi="Gill Sans MT" w:cs="Arial"/>
                <w:sz w:val="18"/>
                <w:szCs w:val="18"/>
              </w:rPr>
              <w:t xml:space="preserve"> zł</w:t>
            </w:r>
          </w:p>
          <w:p w14:paraId="1C4B752A" w14:textId="77777777" w:rsidR="003901B3" w:rsidRPr="005F0C47" w:rsidRDefault="003901B3" w:rsidP="00FD1237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</w:p>
          <w:p w14:paraId="15DA81D6" w14:textId="77777777" w:rsidR="003901B3" w:rsidRPr="005F0C47" w:rsidRDefault="003901B3" w:rsidP="00FD1237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</w:p>
          <w:p w14:paraId="7AB39D58" w14:textId="77777777" w:rsidR="003901B3" w:rsidRPr="005F0C47" w:rsidRDefault="003901B3" w:rsidP="00FD1237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70AD47"/>
              <w:bottom w:val="single" w:sz="4" w:space="0" w:color="70AD47"/>
            </w:tcBorders>
            <w:shd w:val="clear" w:color="auto" w:fill="D5EFFF"/>
          </w:tcPr>
          <w:p w14:paraId="6B896006" w14:textId="77777777" w:rsidR="003901B3" w:rsidRPr="005F0C47" w:rsidRDefault="003901B3" w:rsidP="00FD1237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sz w:val="18"/>
                <w:szCs w:val="18"/>
              </w:rPr>
              <w:t>Kwota:</w:t>
            </w:r>
          </w:p>
          <w:p w14:paraId="1035A963" w14:textId="697FBE52" w:rsidR="003901B3" w:rsidRPr="005F0C47" w:rsidRDefault="003901B3" w:rsidP="00FD1237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sz w:val="18"/>
                <w:szCs w:val="18"/>
              </w:rPr>
              <w:t>14 977,00</w:t>
            </w:r>
            <w:r w:rsidR="005F0C47" w:rsidRPr="005F0C47">
              <w:rPr>
                <w:rFonts w:ascii="Gill Sans MT" w:hAnsi="Gill Sans MT" w:cs="Arial"/>
                <w:sz w:val="18"/>
                <w:szCs w:val="18"/>
              </w:rPr>
              <w:t xml:space="preserve"> zł</w:t>
            </w:r>
          </w:p>
          <w:p w14:paraId="489F6D31" w14:textId="77777777" w:rsidR="003901B3" w:rsidRPr="005F0C47" w:rsidRDefault="003901B3" w:rsidP="00FD1237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</w:p>
          <w:p w14:paraId="272CDEB9" w14:textId="77777777" w:rsidR="003901B3" w:rsidRPr="005F0C47" w:rsidRDefault="003901B3" w:rsidP="00FD1237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</w:p>
          <w:p w14:paraId="7F692496" w14:textId="77777777" w:rsidR="003901B3" w:rsidRPr="005F0C47" w:rsidRDefault="003901B3" w:rsidP="00FD1237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70AD47"/>
              <w:left w:val="single" w:sz="4" w:space="0" w:color="auto"/>
              <w:bottom w:val="single" w:sz="4" w:space="0" w:color="70AD47"/>
            </w:tcBorders>
            <w:shd w:val="clear" w:color="auto" w:fill="D5EFFF"/>
          </w:tcPr>
          <w:p w14:paraId="7FAD9655" w14:textId="39585521" w:rsidR="003901B3" w:rsidRPr="005F0C47" w:rsidRDefault="003240EF" w:rsidP="005F0C47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sz w:val="18"/>
                <w:szCs w:val="18"/>
              </w:rPr>
              <w:t xml:space="preserve">WYDZIAŁ ZDROWIA </w:t>
            </w:r>
          </w:p>
          <w:p w14:paraId="416D4738" w14:textId="7AC276FF" w:rsidR="003901B3" w:rsidRPr="005F0C47" w:rsidRDefault="003240EF" w:rsidP="005F0C47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sz w:val="18"/>
                <w:szCs w:val="18"/>
              </w:rPr>
              <w:t>I SPRAW SPOŁECZNYCH</w:t>
            </w:r>
            <w:r>
              <w:rPr>
                <w:rFonts w:ascii="Gill Sans MT" w:hAnsi="Gill Sans MT" w:cs="Arial"/>
                <w:sz w:val="18"/>
                <w:szCs w:val="18"/>
              </w:rPr>
              <w:t xml:space="preserve"> UMŁ</w:t>
            </w:r>
          </w:p>
        </w:tc>
      </w:tr>
      <w:tr w:rsidR="003901B3" w:rsidRPr="00FE28BB" w14:paraId="7EDB6049" w14:textId="77777777" w:rsidTr="000417EC">
        <w:trPr>
          <w:gridAfter w:val="1"/>
          <w:wAfter w:w="6" w:type="dxa"/>
          <w:trHeight w:val="2424"/>
        </w:trPr>
        <w:tc>
          <w:tcPr>
            <w:tcW w:w="1277" w:type="dxa"/>
            <w:vMerge/>
            <w:shd w:val="clear" w:color="auto" w:fill="66CCFF"/>
          </w:tcPr>
          <w:p w14:paraId="1F735386" w14:textId="77777777" w:rsidR="003901B3" w:rsidRPr="00FE28BB" w:rsidRDefault="003901B3" w:rsidP="000417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110" w:type="dxa"/>
            <w:tcBorders>
              <w:top w:val="single" w:sz="4" w:space="0" w:color="70AD47"/>
              <w:bottom w:val="single" w:sz="4" w:space="0" w:color="70AD47"/>
            </w:tcBorders>
            <w:shd w:val="clear" w:color="auto" w:fill="D5EFFF"/>
          </w:tcPr>
          <w:p w14:paraId="2657F5C0" w14:textId="77777777" w:rsidR="003901B3" w:rsidRPr="005F0C47" w:rsidRDefault="003901B3" w:rsidP="005F0C47">
            <w:pPr>
              <w:pStyle w:val="Akapitzlist"/>
              <w:ind w:left="0"/>
              <w:jc w:val="both"/>
              <w:rPr>
                <w:rFonts w:ascii="Gill Sans MT" w:hAnsi="Gill Sans MT" w:cs="Arial"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sz w:val="18"/>
                <w:szCs w:val="18"/>
              </w:rPr>
              <w:t>f. Organizowanie i prowadzenie specjalistycznego poradnictwa dla osób z problemem alkoholowym oraz osób z problemem narkotykowym uzależnionych (m.in. medycznego, psychologicznego, psychospołecznego, pedagogicznego, rodzinnego, prawnego, socjalnego)</w:t>
            </w:r>
          </w:p>
        </w:tc>
        <w:tc>
          <w:tcPr>
            <w:tcW w:w="5103" w:type="dxa"/>
            <w:tcBorders>
              <w:top w:val="single" w:sz="4" w:space="0" w:color="70AD47"/>
              <w:bottom w:val="single" w:sz="4" w:space="0" w:color="70AD47"/>
            </w:tcBorders>
            <w:shd w:val="clear" w:color="auto" w:fill="D5EFFF"/>
          </w:tcPr>
          <w:p w14:paraId="177B97D3" w14:textId="77777777" w:rsidR="003901B3" w:rsidRPr="005F0C47" w:rsidRDefault="003901B3" w:rsidP="000417EC">
            <w:pPr>
              <w:rPr>
                <w:rFonts w:ascii="Gill Sans MT" w:hAnsi="Gill Sans MT" w:cs="Arial"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sz w:val="18"/>
                <w:szCs w:val="18"/>
              </w:rPr>
              <w:t>- Liczba uczestników:</w:t>
            </w:r>
          </w:p>
          <w:p w14:paraId="7B7C41A8" w14:textId="77777777" w:rsidR="003901B3" w:rsidRPr="005F0C47" w:rsidRDefault="003901B3" w:rsidP="000417EC">
            <w:pPr>
              <w:rPr>
                <w:rFonts w:ascii="Gill Sans MT" w:hAnsi="Gill Sans MT" w:cs="Arial"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sz w:val="18"/>
                <w:szCs w:val="18"/>
              </w:rPr>
              <w:t>- 177 osób</w:t>
            </w:r>
          </w:p>
          <w:p w14:paraId="68EFB939" w14:textId="77777777" w:rsidR="003901B3" w:rsidRPr="005F0C47" w:rsidRDefault="003901B3" w:rsidP="000417EC">
            <w:pPr>
              <w:rPr>
                <w:rFonts w:ascii="Gill Sans MT" w:hAnsi="Gill Sans MT" w:cs="Arial"/>
                <w:sz w:val="18"/>
                <w:szCs w:val="18"/>
              </w:rPr>
            </w:pPr>
          </w:p>
          <w:p w14:paraId="4FA1AED3" w14:textId="77777777" w:rsidR="003901B3" w:rsidRPr="005F0C47" w:rsidRDefault="003901B3" w:rsidP="000417EC">
            <w:pPr>
              <w:rPr>
                <w:rFonts w:ascii="Gill Sans MT" w:hAnsi="Gill Sans MT" w:cs="Arial"/>
                <w:sz w:val="18"/>
                <w:szCs w:val="18"/>
              </w:rPr>
            </w:pPr>
          </w:p>
          <w:p w14:paraId="08BCBCCE" w14:textId="77777777" w:rsidR="003901B3" w:rsidRPr="005F0C47" w:rsidRDefault="003901B3" w:rsidP="000417EC">
            <w:pPr>
              <w:rPr>
                <w:rFonts w:ascii="Gill Sans MT" w:hAnsi="Gill Sans MT" w:cs="Arial"/>
                <w:sz w:val="18"/>
                <w:szCs w:val="18"/>
              </w:rPr>
            </w:pPr>
          </w:p>
          <w:p w14:paraId="4BA3F0BE" w14:textId="77777777" w:rsidR="003901B3" w:rsidRPr="005F0C47" w:rsidRDefault="003901B3" w:rsidP="000417EC">
            <w:pPr>
              <w:rPr>
                <w:rFonts w:ascii="Gill Sans MT" w:hAnsi="Gill Sans MT" w:cs="Arial"/>
                <w:sz w:val="18"/>
                <w:szCs w:val="18"/>
              </w:rPr>
            </w:pPr>
          </w:p>
          <w:p w14:paraId="6B5794EB" w14:textId="77777777" w:rsidR="003901B3" w:rsidRPr="005F0C47" w:rsidRDefault="003901B3" w:rsidP="000417EC">
            <w:pPr>
              <w:rPr>
                <w:rFonts w:ascii="Gill Sans MT" w:hAnsi="Gill Sans MT" w:cs="Arial"/>
                <w:sz w:val="18"/>
                <w:szCs w:val="18"/>
              </w:rPr>
            </w:pPr>
          </w:p>
          <w:p w14:paraId="19F8EACB" w14:textId="77777777" w:rsidR="003901B3" w:rsidRPr="005F0C47" w:rsidRDefault="003901B3" w:rsidP="000417EC">
            <w:pPr>
              <w:rPr>
                <w:rFonts w:ascii="Gill Sans MT" w:hAnsi="Gill Sans MT" w:cs="Arial"/>
                <w:sz w:val="18"/>
                <w:szCs w:val="18"/>
              </w:rPr>
            </w:pPr>
          </w:p>
          <w:p w14:paraId="7D54251D" w14:textId="77777777" w:rsidR="003901B3" w:rsidRPr="005F0C47" w:rsidRDefault="003901B3" w:rsidP="000417EC">
            <w:pPr>
              <w:rPr>
                <w:rFonts w:ascii="Gill Sans MT" w:hAnsi="Gill Sans MT" w:cs="Arial"/>
                <w:sz w:val="18"/>
                <w:szCs w:val="18"/>
              </w:rPr>
            </w:pPr>
          </w:p>
          <w:p w14:paraId="2020D2A8" w14:textId="77777777" w:rsidR="003901B3" w:rsidRPr="005F0C47" w:rsidRDefault="003901B3" w:rsidP="000417EC">
            <w:pPr>
              <w:rPr>
                <w:rFonts w:ascii="Gill Sans MT" w:hAnsi="Gill Sans MT" w:cs="Arial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70AD47"/>
              <w:bottom w:val="single" w:sz="4" w:space="0" w:color="70AD47"/>
            </w:tcBorders>
            <w:shd w:val="clear" w:color="auto" w:fill="D5EFFF"/>
          </w:tcPr>
          <w:p w14:paraId="3C477400" w14:textId="77777777" w:rsidR="003901B3" w:rsidRPr="005F0C47" w:rsidRDefault="003901B3" w:rsidP="00E444F4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bCs/>
                <w:sz w:val="18"/>
                <w:szCs w:val="18"/>
              </w:rPr>
              <w:t>Kwota:</w:t>
            </w:r>
          </w:p>
          <w:p w14:paraId="1C39F034" w14:textId="2E03F708" w:rsidR="003901B3" w:rsidRPr="005F0C47" w:rsidRDefault="003901B3" w:rsidP="00E444F4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bCs/>
                <w:sz w:val="18"/>
                <w:szCs w:val="18"/>
              </w:rPr>
              <w:t>55 370,00</w:t>
            </w:r>
            <w:r w:rsidR="005F0C47">
              <w:rPr>
                <w:rFonts w:ascii="Gill Sans MT" w:hAnsi="Gill Sans MT" w:cs="Arial"/>
                <w:bCs/>
                <w:sz w:val="18"/>
                <w:szCs w:val="18"/>
              </w:rPr>
              <w:t xml:space="preserve"> zł</w:t>
            </w:r>
          </w:p>
          <w:p w14:paraId="75C0CA50" w14:textId="77777777" w:rsidR="003901B3" w:rsidRPr="005F0C47" w:rsidRDefault="003901B3" w:rsidP="00E444F4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bCs/>
                <w:sz w:val="18"/>
                <w:szCs w:val="18"/>
              </w:rPr>
              <w:t>w tym wkład własny organizacji:</w:t>
            </w:r>
          </w:p>
          <w:p w14:paraId="001E4D96" w14:textId="25C89249" w:rsidR="003901B3" w:rsidRPr="005F0C47" w:rsidRDefault="003901B3" w:rsidP="00E444F4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bCs/>
                <w:sz w:val="18"/>
                <w:szCs w:val="18"/>
              </w:rPr>
              <w:t>5 370,00</w:t>
            </w:r>
            <w:r w:rsidR="005F0C47">
              <w:rPr>
                <w:rFonts w:ascii="Gill Sans MT" w:hAnsi="Gill Sans MT" w:cs="Arial"/>
                <w:bCs/>
                <w:sz w:val="18"/>
                <w:szCs w:val="18"/>
              </w:rPr>
              <w:t xml:space="preserve"> zł</w:t>
            </w:r>
          </w:p>
          <w:p w14:paraId="45221D81" w14:textId="77777777" w:rsidR="003901B3" w:rsidRPr="005F0C47" w:rsidRDefault="003901B3" w:rsidP="00D06E82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70AD47"/>
              <w:bottom w:val="single" w:sz="4" w:space="0" w:color="70AD47"/>
            </w:tcBorders>
            <w:shd w:val="clear" w:color="auto" w:fill="D5EFFF"/>
          </w:tcPr>
          <w:p w14:paraId="5506DB45" w14:textId="77777777" w:rsidR="003901B3" w:rsidRPr="005F0C47" w:rsidRDefault="003901B3" w:rsidP="00E444F4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bCs/>
                <w:sz w:val="18"/>
                <w:szCs w:val="18"/>
              </w:rPr>
              <w:t>Kwota:</w:t>
            </w:r>
          </w:p>
          <w:p w14:paraId="0316D723" w14:textId="715B8B4F" w:rsidR="003901B3" w:rsidRPr="005F0C47" w:rsidRDefault="003901B3" w:rsidP="00E444F4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bCs/>
                <w:sz w:val="18"/>
                <w:szCs w:val="18"/>
              </w:rPr>
              <w:t>50 000,00</w:t>
            </w:r>
            <w:r w:rsidR="005F0C47">
              <w:rPr>
                <w:rFonts w:ascii="Gill Sans MT" w:hAnsi="Gill Sans MT" w:cs="Arial"/>
                <w:bCs/>
                <w:sz w:val="18"/>
                <w:szCs w:val="18"/>
              </w:rPr>
              <w:t xml:space="preserve"> zł</w:t>
            </w:r>
          </w:p>
          <w:p w14:paraId="085497CB" w14:textId="77777777" w:rsidR="003901B3" w:rsidRPr="005F0C47" w:rsidRDefault="003901B3" w:rsidP="00E444F4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</w:p>
          <w:p w14:paraId="30500038" w14:textId="77777777" w:rsidR="003901B3" w:rsidRPr="005F0C47" w:rsidRDefault="003901B3" w:rsidP="00E444F4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</w:p>
          <w:p w14:paraId="08252409" w14:textId="77777777" w:rsidR="003901B3" w:rsidRPr="005F0C47" w:rsidRDefault="003901B3" w:rsidP="00E444F4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</w:p>
          <w:p w14:paraId="13E42FE2" w14:textId="77777777" w:rsidR="003901B3" w:rsidRPr="005F0C47" w:rsidRDefault="003901B3" w:rsidP="00E444F4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70AD47"/>
              <w:left w:val="single" w:sz="4" w:space="0" w:color="auto"/>
              <w:bottom w:val="single" w:sz="4" w:space="0" w:color="70AD47"/>
            </w:tcBorders>
            <w:shd w:val="clear" w:color="auto" w:fill="D5EFFF"/>
          </w:tcPr>
          <w:p w14:paraId="340DB6F0" w14:textId="4A67F7B0" w:rsidR="003901B3" w:rsidRPr="005F0C47" w:rsidRDefault="003240EF" w:rsidP="000417EC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sz w:val="18"/>
                <w:szCs w:val="18"/>
              </w:rPr>
              <w:t xml:space="preserve">WYDZIAŁ ZDROWIA </w:t>
            </w:r>
          </w:p>
          <w:p w14:paraId="0D2FD3C2" w14:textId="3A8EE0BE" w:rsidR="003901B3" w:rsidRPr="005F0C47" w:rsidRDefault="003240EF" w:rsidP="000417EC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sz w:val="18"/>
                <w:szCs w:val="18"/>
              </w:rPr>
              <w:t>I SPRAW SPOŁECZNYCH</w:t>
            </w:r>
            <w:r>
              <w:rPr>
                <w:rFonts w:ascii="Gill Sans MT" w:hAnsi="Gill Sans MT" w:cs="Arial"/>
                <w:sz w:val="18"/>
                <w:szCs w:val="18"/>
              </w:rPr>
              <w:t xml:space="preserve"> UMŁ</w:t>
            </w:r>
          </w:p>
        </w:tc>
      </w:tr>
      <w:tr w:rsidR="003901B3" w:rsidRPr="00FE28BB" w14:paraId="3F617259" w14:textId="77777777" w:rsidTr="000417EC">
        <w:trPr>
          <w:gridAfter w:val="1"/>
          <w:wAfter w:w="6" w:type="dxa"/>
          <w:trHeight w:val="1584"/>
        </w:trPr>
        <w:tc>
          <w:tcPr>
            <w:tcW w:w="1277" w:type="dxa"/>
            <w:vMerge/>
            <w:shd w:val="clear" w:color="auto" w:fill="66CCFF"/>
          </w:tcPr>
          <w:p w14:paraId="4109D42B" w14:textId="77777777" w:rsidR="003901B3" w:rsidRPr="00FE28BB" w:rsidRDefault="003901B3" w:rsidP="000417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110" w:type="dxa"/>
            <w:tcBorders>
              <w:top w:val="single" w:sz="4" w:space="0" w:color="70AD47"/>
              <w:bottom w:val="single" w:sz="4" w:space="0" w:color="auto"/>
            </w:tcBorders>
            <w:shd w:val="clear" w:color="auto" w:fill="D5EFFF"/>
          </w:tcPr>
          <w:p w14:paraId="311D5502" w14:textId="77777777" w:rsidR="003901B3" w:rsidRPr="005F0C47" w:rsidRDefault="003901B3" w:rsidP="005F0C47">
            <w:pPr>
              <w:pStyle w:val="Akapitzlist"/>
              <w:ind w:left="0"/>
              <w:jc w:val="both"/>
              <w:rPr>
                <w:rFonts w:ascii="Gill Sans MT" w:hAnsi="Gill Sans MT" w:cs="Arial"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sz w:val="18"/>
                <w:szCs w:val="18"/>
              </w:rPr>
              <w:t>g. Prowadzenie usług terapeutycznych dla rodzin osób problemowo używających oraz uzależnionych od narkotyków</w:t>
            </w:r>
          </w:p>
          <w:p w14:paraId="4D52E9F8" w14:textId="77777777" w:rsidR="003901B3" w:rsidRPr="005F0C47" w:rsidRDefault="003901B3" w:rsidP="000417EC">
            <w:pPr>
              <w:pStyle w:val="Akapitzlist"/>
              <w:ind w:left="0"/>
              <w:rPr>
                <w:rFonts w:ascii="Gill Sans MT" w:hAnsi="Gill Sans MT" w:cs="Arial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4" w:space="0" w:color="70AD47"/>
              <w:bottom w:val="single" w:sz="4" w:space="0" w:color="auto"/>
            </w:tcBorders>
            <w:shd w:val="clear" w:color="auto" w:fill="D5EFFF"/>
          </w:tcPr>
          <w:p w14:paraId="00E6AA6F" w14:textId="77777777" w:rsidR="003901B3" w:rsidRPr="005F0C47" w:rsidRDefault="003901B3" w:rsidP="000417EC">
            <w:pPr>
              <w:rPr>
                <w:rFonts w:ascii="Gill Sans MT" w:hAnsi="Gill Sans MT" w:cs="Arial"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sz w:val="18"/>
                <w:szCs w:val="18"/>
              </w:rPr>
              <w:t>- Liczba uczestników:</w:t>
            </w:r>
          </w:p>
          <w:p w14:paraId="2C2527E9" w14:textId="77777777" w:rsidR="003901B3" w:rsidRPr="005F0C47" w:rsidRDefault="003901B3" w:rsidP="000417EC">
            <w:pPr>
              <w:rPr>
                <w:rFonts w:ascii="Gill Sans MT" w:hAnsi="Gill Sans MT" w:cs="Arial"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sz w:val="18"/>
                <w:szCs w:val="18"/>
              </w:rPr>
              <w:t>- 4 254 osób</w:t>
            </w:r>
          </w:p>
          <w:p w14:paraId="2878E958" w14:textId="77777777" w:rsidR="003901B3" w:rsidRPr="005F0C47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419C8FD3" w14:textId="77777777" w:rsidR="003901B3" w:rsidRPr="005F0C47" w:rsidRDefault="003901B3" w:rsidP="000417EC">
            <w:pPr>
              <w:rPr>
                <w:rFonts w:ascii="Gill Sans MT" w:hAnsi="Gill Sans MT" w:cs="Arial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70AD47"/>
              <w:bottom w:val="single" w:sz="4" w:space="0" w:color="auto"/>
            </w:tcBorders>
            <w:shd w:val="clear" w:color="auto" w:fill="D5EFFF"/>
          </w:tcPr>
          <w:p w14:paraId="5F9D96A6" w14:textId="77777777" w:rsidR="003901B3" w:rsidRPr="005F0C47" w:rsidRDefault="003901B3" w:rsidP="00E444F4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bCs/>
                <w:sz w:val="18"/>
                <w:szCs w:val="18"/>
              </w:rPr>
              <w:t>Kwota:</w:t>
            </w:r>
          </w:p>
          <w:p w14:paraId="3BA941BC" w14:textId="13AB7C63" w:rsidR="003901B3" w:rsidRPr="005F0C47" w:rsidRDefault="003901B3" w:rsidP="00E444F4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bCs/>
                <w:sz w:val="18"/>
                <w:szCs w:val="18"/>
              </w:rPr>
              <w:t>210 000,00</w:t>
            </w:r>
            <w:r w:rsidR="005F0C47">
              <w:rPr>
                <w:rFonts w:ascii="Gill Sans MT" w:hAnsi="Gill Sans MT" w:cs="Arial"/>
                <w:bCs/>
                <w:sz w:val="18"/>
                <w:szCs w:val="18"/>
              </w:rPr>
              <w:t xml:space="preserve"> zł</w:t>
            </w:r>
          </w:p>
          <w:p w14:paraId="5BF4E4EE" w14:textId="1E2A09FE" w:rsidR="003901B3" w:rsidRPr="005F0C47" w:rsidRDefault="003901B3" w:rsidP="00E444F4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70AD47"/>
              <w:bottom w:val="single" w:sz="4" w:space="0" w:color="auto"/>
            </w:tcBorders>
            <w:shd w:val="clear" w:color="auto" w:fill="D5EFFF"/>
          </w:tcPr>
          <w:p w14:paraId="4A9DB723" w14:textId="77777777" w:rsidR="003901B3" w:rsidRPr="005F0C47" w:rsidRDefault="003901B3" w:rsidP="00E444F4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bCs/>
                <w:sz w:val="18"/>
                <w:szCs w:val="18"/>
              </w:rPr>
              <w:t>Kwota:</w:t>
            </w:r>
          </w:p>
          <w:p w14:paraId="1F878F49" w14:textId="67ED7CFC" w:rsidR="003901B3" w:rsidRPr="005F0C47" w:rsidRDefault="003901B3" w:rsidP="00E444F4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bCs/>
                <w:sz w:val="18"/>
                <w:szCs w:val="18"/>
              </w:rPr>
              <w:t>210 000,00</w:t>
            </w:r>
            <w:r w:rsidR="005F0C47">
              <w:rPr>
                <w:rFonts w:ascii="Gill Sans MT" w:hAnsi="Gill Sans MT" w:cs="Arial"/>
                <w:bCs/>
                <w:sz w:val="18"/>
                <w:szCs w:val="18"/>
              </w:rPr>
              <w:t xml:space="preserve"> zł</w:t>
            </w:r>
          </w:p>
          <w:p w14:paraId="692631D0" w14:textId="77777777" w:rsidR="003901B3" w:rsidRPr="005F0C47" w:rsidRDefault="003901B3" w:rsidP="00D06E82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70AD47"/>
              <w:left w:val="single" w:sz="4" w:space="0" w:color="auto"/>
              <w:bottom w:val="single" w:sz="4" w:space="0" w:color="auto"/>
            </w:tcBorders>
            <w:shd w:val="clear" w:color="auto" w:fill="D5EFFF"/>
          </w:tcPr>
          <w:p w14:paraId="7951F3AB" w14:textId="2E07DB32" w:rsidR="003901B3" w:rsidRPr="005F0C47" w:rsidRDefault="003240EF" w:rsidP="000417EC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sz w:val="18"/>
                <w:szCs w:val="18"/>
              </w:rPr>
              <w:t xml:space="preserve">WYDZIAŁ ZDROWIA </w:t>
            </w:r>
          </w:p>
          <w:p w14:paraId="57FDD1AB" w14:textId="49FB8C84" w:rsidR="003901B3" w:rsidRPr="005F0C47" w:rsidRDefault="003240EF" w:rsidP="000417EC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sz w:val="18"/>
                <w:szCs w:val="18"/>
              </w:rPr>
              <w:t>I SPRAW SPOŁECZNYCH</w:t>
            </w:r>
            <w:r>
              <w:rPr>
                <w:rFonts w:ascii="Gill Sans MT" w:hAnsi="Gill Sans MT" w:cs="Arial"/>
                <w:sz w:val="18"/>
                <w:szCs w:val="18"/>
              </w:rPr>
              <w:t xml:space="preserve"> UMŁ</w:t>
            </w:r>
          </w:p>
        </w:tc>
      </w:tr>
      <w:tr w:rsidR="00956873" w:rsidRPr="00FE28BB" w14:paraId="6B9DFB89" w14:textId="77777777" w:rsidTr="000417EC">
        <w:trPr>
          <w:gridAfter w:val="1"/>
          <w:wAfter w:w="6" w:type="dxa"/>
          <w:trHeight w:val="992"/>
        </w:trPr>
        <w:tc>
          <w:tcPr>
            <w:tcW w:w="1277" w:type="dxa"/>
            <w:vMerge w:val="restart"/>
            <w:shd w:val="clear" w:color="auto" w:fill="66CCFF"/>
          </w:tcPr>
          <w:p w14:paraId="186CA962" w14:textId="4C5F4EFE" w:rsidR="00956873" w:rsidRPr="005F0C47" w:rsidRDefault="00956873" w:rsidP="00956873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Arial"/>
                <w:b/>
                <w:bCs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b/>
                <w:bCs/>
                <w:sz w:val="18"/>
                <w:szCs w:val="18"/>
              </w:rPr>
              <w:t>2.WSPARCIE</w:t>
            </w:r>
            <w:r w:rsidR="00216C93">
              <w:rPr>
                <w:rFonts w:ascii="Gill Sans MT" w:hAnsi="Gill Sans MT" w:cs="Arial"/>
                <w:b/>
                <w:bCs/>
                <w:sz w:val="18"/>
                <w:szCs w:val="18"/>
              </w:rPr>
              <w:t xml:space="preserve"> </w:t>
            </w:r>
            <w:r w:rsidRPr="005F0C47">
              <w:rPr>
                <w:rFonts w:ascii="Gill Sans MT" w:hAnsi="Gill Sans MT" w:cs="Arial"/>
                <w:b/>
                <w:bCs/>
                <w:sz w:val="18"/>
                <w:szCs w:val="18"/>
              </w:rPr>
              <w:t>ASYSTENTÓW RODZINY</w:t>
            </w:r>
          </w:p>
        </w:tc>
        <w:tc>
          <w:tcPr>
            <w:tcW w:w="4110" w:type="dxa"/>
            <w:shd w:val="clear" w:color="auto" w:fill="CCECFF"/>
          </w:tcPr>
          <w:p w14:paraId="1BAAE168" w14:textId="77777777" w:rsidR="00956873" w:rsidRPr="005F0C47" w:rsidRDefault="00956873" w:rsidP="00956873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bCs/>
                <w:sz w:val="18"/>
                <w:szCs w:val="18"/>
              </w:rPr>
              <w:t xml:space="preserve">a. Zapewnienie rodzinom opieki i wsparcia asystenta rodziny oraz pomocy </w:t>
            </w:r>
            <w:proofErr w:type="spellStart"/>
            <w:r w:rsidRPr="005F0C47">
              <w:rPr>
                <w:rFonts w:ascii="Gill Sans MT" w:hAnsi="Gill Sans MT" w:cs="Arial"/>
                <w:bCs/>
                <w:sz w:val="18"/>
                <w:szCs w:val="18"/>
              </w:rPr>
              <w:t>pedagogiczno</w:t>
            </w:r>
            <w:proofErr w:type="spellEnd"/>
            <w:r w:rsidRPr="005F0C47">
              <w:rPr>
                <w:rFonts w:ascii="Gill Sans MT" w:hAnsi="Gill Sans MT" w:cs="Arial"/>
                <w:bCs/>
                <w:sz w:val="18"/>
                <w:szCs w:val="18"/>
              </w:rPr>
              <w:t xml:space="preserve"> – psychologicznej.</w:t>
            </w:r>
          </w:p>
          <w:p w14:paraId="05960D3B" w14:textId="77777777" w:rsidR="00956873" w:rsidRDefault="00956873" w:rsidP="00956873">
            <w:pPr>
              <w:rPr>
                <w:rFonts w:ascii="Gill Sans MT" w:hAnsi="Gill Sans MT" w:cs="Arial"/>
                <w:sz w:val="18"/>
                <w:szCs w:val="18"/>
              </w:rPr>
            </w:pPr>
          </w:p>
          <w:p w14:paraId="7120F40C" w14:textId="77777777" w:rsidR="005F0C47" w:rsidRDefault="005F0C47" w:rsidP="00956873">
            <w:pPr>
              <w:rPr>
                <w:rFonts w:ascii="Gill Sans MT" w:hAnsi="Gill Sans MT" w:cs="Arial"/>
                <w:sz w:val="18"/>
                <w:szCs w:val="18"/>
              </w:rPr>
            </w:pPr>
          </w:p>
          <w:p w14:paraId="51899B9E" w14:textId="77777777" w:rsidR="005F0C47" w:rsidRDefault="005F0C47" w:rsidP="00956873">
            <w:pPr>
              <w:rPr>
                <w:rFonts w:ascii="Gill Sans MT" w:hAnsi="Gill Sans MT" w:cs="Arial"/>
                <w:sz w:val="18"/>
                <w:szCs w:val="18"/>
              </w:rPr>
            </w:pPr>
          </w:p>
          <w:p w14:paraId="264BC369" w14:textId="77777777" w:rsidR="005F0C47" w:rsidRPr="005F0C47" w:rsidRDefault="005F0C47" w:rsidP="00956873">
            <w:pPr>
              <w:rPr>
                <w:rFonts w:ascii="Gill Sans MT" w:hAnsi="Gill Sans MT" w:cs="Arial"/>
                <w:sz w:val="18"/>
                <w:szCs w:val="18"/>
              </w:rPr>
            </w:pPr>
          </w:p>
          <w:p w14:paraId="6886379E" w14:textId="56E91974" w:rsidR="00956873" w:rsidRPr="005F0C47" w:rsidRDefault="005F0C47" w:rsidP="00956873">
            <w:pPr>
              <w:jc w:val="both"/>
              <w:rPr>
                <w:rFonts w:ascii="Gill Sans MT" w:hAnsi="Gill Sans MT" w:cs="Arial"/>
                <w:sz w:val="18"/>
                <w:szCs w:val="18"/>
              </w:rPr>
            </w:pPr>
            <w:r w:rsidRPr="008A0045">
              <w:rPr>
                <w:rFonts w:ascii="Gill Sans MT" w:hAnsi="Gill Sans MT"/>
                <w:sz w:val="18"/>
                <w:szCs w:val="18"/>
              </w:rPr>
              <w:t>*Zapewnienie rodzinom wsparcia przez rodziny wspierające</w:t>
            </w:r>
            <w:r>
              <w:rPr>
                <w:rFonts w:ascii="Gill Sans MT" w:hAnsi="Gill Sans MT"/>
                <w:sz w:val="18"/>
                <w:szCs w:val="18"/>
              </w:rPr>
              <w:t>.</w:t>
            </w:r>
          </w:p>
        </w:tc>
        <w:tc>
          <w:tcPr>
            <w:tcW w:w="5103" w:type="dxa"/>
            <w:shd w:val="clear" w:color="auto" w:fill="CCECFF"/>
          </w:tcPr>
          <w:p w14:paraId="0010A888" w14:textId="7D053C0A" w:rsidR="00956873" w:rsidRPr="005F0C47" w:rsidRDefault="005F0C47" w:rsidP="00956873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  <w:r>
              <w:rPr>
                <w:rFonts w:ascii="Gill Sans MT" w:hAnsi="Gill Sans MT" w:cs="Arial"/>
                <w:bCs/>
                <w:sz w:val="18"/>
                <w:szCs w:val="18"/>
              </w:rPr>
              <w:t>III</w:t>
            </w:r>
            <w:r w:rsidRPr="005F0C47">
              <w:rPr>
                <w:rFonts w:ascii="Gill Sans MT" w:hAnsi="Gill Sans MT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5F0C47">
              <w:rPr>
                <w:rFonts w:ascii="Gill Sans MT" w:hAnsi="Gill Sans MT" w:cs="Arial"/>
                <w:bCs/>
                <w:sz w:val="18"/>
                <w:szCs w:val="18"/>
              </w:rPr>
              <w:t>wpś</w:t>
            </w:r>
            <w:proofErr w:type="spellEnd"/>
            <w:r w:rsidRPr="005F0C47">
              <w:rPr>
                <w:rFonts w:ascii="Gill Sans MT" w:hAnsi="Gill Sans MT" w:cs="Arial"/>
                <w:bCs/>
                <w:sz w:val="18"/>
                <w:szCs w:val="18"/>
              </w:rPr>
              <w:t xml:space="preserve"> </w:t>
            </w:r>
            <w:r>
              <w:rPr>
                <w:rFonts w:ascii="Gill Sans MT" w:hAnsi="Gill Sans MT" w:cs="Arial"/>
                <w:bCs/>
                <w:sz w:val="18"/>
                <w:szCs w:val="18"/>
              </w:rPr>
              <w:t>mops</w:t>
            </w:r>
            <w:r w:rsidRPr="005F0C47">
              <w:rPr>
                <w:rFonts w:ascii="Gill Sans MT" w:hAnsi="Gill Sans MT" w:cs="Arial"/>
                <w:bCs/>
                <w:sz w:val="18"/>
                <w:szCs w:val="18"/>
              </w:rPr>
              <w:t>– 15 osób / 15 etatów</w:t>
            </w:r>
            <w:r w:rsidRPr="005F0C47">
              <w:rPr>
                <w:rFonts w:ascii="Gill Sans MT" w:hAnsi="Gill Sans MT" w:cs="Arial"/>
                <w:bCs/>
                <w:sz w:val="18"/>
                <w:szCs w:val="18"/>
              </w:rPr>
              <w:br/>
            </w:r>
            <w:r>
              <w:rPr>
                <w:rFonts w:ascii="Gill Sans MT" w:hAnsi="Gill Sans MT" w:cs="Arial"/>
                <w:bCs/>
                <w:sz w:val="18"/>
                <w:szCs w:val="18"/>
              </w:rPr>
              <w:t>P</w:t>
            </w:r>
            <w:r w:rsidRPr="005F0C47">
              <w:rPr>
                <w:rFonts w:ascii="Gill Sans MT" w:hAnsi="Gill Sans MT" w:cs="Arial"/>
                <w:bCs/>
                <w:sz w:val="18"/>
                <w:szCs w:val="18"/>
              </w:rPr>
              <w:t xml:space="preserve">rojekt </w:t>
            </w:r>
            <w:r>
              <w:rPr>
                <w:rFonts w:ascii="Gill Sans MT" w:hAnsi="Gill Sans MT" w:cs="Arial"/>
                <w:bCs/>
                <w:sz w:val="18"/>
                <w:szCs w:val="18"/>
              </w:rPr>
              <w:t>UE</w:t>
            </w:r>
            <w:r w:rsidRPr="005F0C47">
              <w:rPr>
                <w:rFonts w:ascii="Gill Sans MT" w:hAnsi="Gill Sans MT" w:cs="Arial"/>
                <w:bCs/>
                <w:sz w:val="18"/>
                <w:szCs w:val="18"/>
              </w:rPr>
              <w:t xml:space="preserve"> </w:t>
            </w:r>
            <w:r>
              <w:rPr>
                <w:rFonts w:ascii="Gill Sans MT" w:hAnsi="Gill Sans MT" w:cs="Arial"/>
                <w:bCs/>
                <w:sz w:val="18"/>
                <w:szCs w:val="18"/>
              </w:rPr>
              <w:t xml:space="preserve"> </w:t>
            </w:r>
            <w:r w:rsidRPr="005F0C47">
              <w:rPr>
                <w:rFonts w:ascii="Gill Sans MT" w:hAnsi="Gill Sans MT" w:cs="Arial"/>
                <w:bCs/>
                <w:sz w:val="18"/>
                <w:szCs w:val="18"/>
              </w:rPr>
              <w:t>„</w:t>
            </w:r>
            <w:r>
              <w:rPr>
                <w:rFonts w:ascii="Gill Sans MT" w:hAnsi="Gill Sans MT" w:cs="Arial"/>
                <w:bCs/>
                <w:sz w:val="18"/>
                <w:szCs w:val="18"/>
              </w:rPr>
              <w:t>W</w:t>
            </w:r>
            <w:r w:rsidRPr="005F0C47">
              <w:rPr>
                <w:rFonts w:ascii="Gill Sans MT" w:hAnsi="Gill Sans MT" w:cs="Arial"/>
                <w:bCs/>
                <w:sz w:val="18"/>
                <w:szCs w:val="18"/>
              </w:rPr>
              <w:t>spólnie” – 5 osób / 4,5 etatu</w:t>
            </w:r>
          </w:p>
          <w:p w14:paraId="0E0235E7" w14:textId="77777777" w:rsidR="00956873" w:rsidRPr="005F0C47" w:rsidRDefault="00956873" w:rsidP="00956873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bCs/>
                <w:sz w:val="18"/>
                <w:szCs w:val="18"/>
              </w:rPr>
              <w:t xml:space="preserve">Liczba rodzin objętych wsparciem-III WPŚ – 339 </w:t>
            </w:r>
          </w:p>
          <w:p w14:paraId="05DA9411" w14:textId="77777777" w:rsidR="00956873" w:rsidRPr="005F0C47" w:rsidRDefault="00956873" w:rsidP="00956873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bCs/>
                <w:sz w:val="18"/>
                <w:szCs w:val="18"/>
              </w:rPr>
              <w:t>Liczba porad psychologa i pedagoga-III WPŚ - 1155</w:t>
            </w:r>
          </w:p>
          <w:p w14:paraId="2C62DC8B" w14:textId="77777777" w:rsidR="00956873" w:rsidRDefault="00956873" w:rsidP="00956873">
            <w:pPr>
              <w:rPr>
                <w:rFonts w:ascii="Gill Sans MT" w:hAnsi="Gill Sans MT" w:cs="Arial"/>
                <w:sz w:val="18"/>
                <w:szCs w:val="18"/>
              </w:rPr>
            </w:pPr>
          </w:p>
          <w:p w14:paraId="700F4898" w14:textId="77777777" w:rsidR="005F0C47" w:rsidRPr="005F0C47" w:rsidRDefault="005F0C47" w:rsidP="005F0C47">
            <w:pPr>
              <w:rPr>
                <w:rFonts w:ascii="Gill Sans MT" w:hAnsi="Gill Sans MT" w:cs="Arial"/>
                <w:sz w:val="18"/>
                <w:szCs w:val="18"/>
              </w:rPr>
            </w:pPr>
          </w:p>
          <w:p w14:paraId="3F445CA5" w14:textId="77777777" w:rsidR="005F0C47" w:rsidRDefault="005F0C47" w:rsidP="005F0C47">
            <w:pPr>
              <w:rPr>
                <w:rFonts w:ascii="Gill Sans MT" w:hAnsi="Gill Sans MT" w:cs="Arial"/>
                <w:sz w:val="18"/>
                <w:szCs w:val="18"/>
              </w:rPr>
            </w:pPr>
          </w:p>
          <w:p w14:paraId="533B98D6" w14:textId="2D02282C" w:rsidR="005F0C47" w:rsidRDefault="005F0C47" w:rsidP="005F0C47">
            <w:pPr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rFonts w:ascii="Gill Sans MT" w:hAnsi="Gill Sans MT" w:cs="Arial"/>
                <w:sz w:val="18"/>
                <w:szCs w:val="18"/>
              </w:rPr>
              <w:t>W sprawozdawanym okresie żadna rodzina nie wnioskowała o wsparcie w tym zakresie.</w:t>
            </w:r>
          </w:p>
          <w:p w14:paraId="69809875" w14:textId="77777777" w:rsidR="005F0C47" w:rsidRDefault="005F0C47" w:rsidP="005F0C47">
            <w:pPr>
              <w:ind w:firstLine="720"/>
              <w:rPr>
                <w:rFonts w:ascii="Gill Sans MT" w:hAnsi="Gill Sans MT" w:cs="Arial"/>
                <w:sz w:val="18"/>
                <w:szCs w:val="18"/>
              </w:rPr>
            </w:pPr>
          </w:p>
          <w:p w14:paraId="2D6EF37D" w14:textId="77777777" w:rsidR="005F0C47" w:rsidRPr="005F0C47" w:rsidRDefault="005F0C47" w:rsidP="005F0C47">
            <w:pPr>
              <w:ind w:firstLine="720"/>
              <w:rPr>
                <w:rFonts w:ascii="Gill Sans MT" w:hAnsi="Gill Sans MT" w:cs="Arial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CCECFF"/>
          </w:tcPr>
          <w:p w14:paraId="12618F9C" w14:textId="77777777" w:rsidR="005F0C47" w:rsidRPr="006E528F" w:rsidRDefault="005F0C47" w:rsidP="005F0C47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6E528F">
              <w:rPr>
                <w:rFonts w:ascii="Gill Sans MT" w:hAnsi="Gill Sans MT" w:cs="Arial"/>
                <w:bCs/>
                <w:sz w:val="18"/>
                <w:szCs w:val="18"/>
              </w:rPr>
              <w:t>Kwota:</w:t>
            </w:r>
          </w:p>
          <w:p w14:paraId="7F3500AB" w14:textId="6CC8BDFF" w:rsidR="005F0C47" w:rsidRPr="006E528F" w:rsidRDefault="005F0C47" w:rsidP="005F0C47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6E528F">
              <w:rPr>
                <w:rFonts w:ascii="Gill Sans MT" w:hAnsi="Gill Sans MT" w:cs="Arial"/>
                <w:bCs/>
                <w:sz w:val="18"/>
                <w:szCs w:val="18"/>
              </w:rPr>
              <w:t>1 816 386,51 zł</w:t>
            </w:r>
          </w:p>
          <w:p w14:paraId="35110260" w14:textId="77777777" w:rsidR="005F0C47" w:rsidRPr="006E528F" w:rsidRDefault="005F0C47" w:rsidP="005F0C47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356220CF" w14:textId="77777777" w:rsidR="005F0C47" w:rsidRPr="006E528F" w:rsidRDefault="005F0C47" w:rsidP="005F0C47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37EEBDE0" w14:textId="71E8B210" w:rsidR="005F0C47" w:rsidRPr="006E528F" w:rsidRDefault="00E1580D" w:rsidP="00E1580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6E528F">
              <w:rPr>
                <w:rFonts w:ascii="Gill Sans MT" w:hAnsi="Gill Sans MT" w:cs="Arial"/>
                <w:bCs/>
                <w:sz w:val="18"/>
                <w:szCs w:val="18"/>
              </w:rPr>
              <w:t>Kwota:</w:t>
            </w:r>
          </w:p>
          <w:p w14:paraId="3A42136E" w14:textId="6F5B2A51" w:rsidR="00956873" w:rsidRPr="006E528F" w:rsidRDefault="006E528F" w:rsidP="005F0C47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6E528F">
              <w:rPr>
                <w:rFonts w:ascii="Gill Sans MT" w:hAnsi="Gill Sans MT" w:cs="Arial"/>
                <w:bCs/>
                <w:sz w:val="18"/>
                <w:szCs w:val="18"/>
              </w:rPr>
              <w:t>0 zł</w:t>
            </w:r>
          </w:p>
          <w:p w14:paraId="4BFFEC63" w14:textId="77777777" w:rsidR="005F0C47" w:rsidRPr="006E528F" w:rsidRDefault="005F0C47" w:rsidP="00D06E82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CCECFF"/>
          </w:tcPr>
          <w:p w14:paraId="09AC90B2" w14:textId="340347E7" w:rsidR="00956873" w:rsidRPr="006E528F" w:rsidRDefault="006E528F" w:rsidP="006E528F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6E528F">
              <w:rPr>
                <w:rFonts w:ascii="Gill Sans MT" w:hAnsi="Gill Sans MT" w:cs="Arial"/>
                <w:bCs/>
                <w:sz w:val="18"/>
                <w:szCs w:val="18"/>
              </w:rPr>
              <w:t>Kwota:</w:t>
            </w:r>
          </w:p>
          <w:p w14:paraId="3CF1E355" w14:textId="494E555A" w:rsidR="00956873" w:rsidRPr="006E528F" w:rsidRDefault="00956873" w:rsidP="006E528F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6E528F">
              <w:rPr>
                <w:rFonts w:ascii="Gill Sans MT" w:hAnsi="Gill Sans MT" w:cs="Arial"/>
                <w:bCs/>
                <w:sz w:val="18"/>
                <w:szCs w:val="18"/>
              </w:rPr>
              <w:t>1</w:t>
            </w:r>
            <w:r w:rsidR="006E528F" w:rsidRPr="006E528F">
              <w:rPr>
                <w:rFonts w:ascii="Gill Sans MT" w:hAnsi="Gill Sans MT" w:cs="Arial"/>
                <w:bCs/>
                <w:sz w:val="18"/>
                <w:szCs w:val="18"/>
              </w:rPr>
              <w:t> </w:t>
            </w:r>
            <w:r w:rsidRPr="006E528F">
              <w:rPr>
                <w:rFonts w:ascii="Gill Sans MT" w:hAnsi="Gill Sans MT" w:cs="Arial"/>
                <w:bCs/>
                <w:sz w:val="18"/>
                <w:szCs w:val="18"/>
              </w:rPr>
              <w:t>816</w:t>
            </w:r>
            <w:r w:rsidR="006E528F" w:rsidRPr="006E528F">
              <w:rPr>
                <w:rFonts w:ascii="Gill Sans MT" w:hAnsi="Gill Sans MT" w:cs="Arial"/>
                <w:bCs/>
                <w:sz w:val="18"/>
                <w:szCs w:val="18"/>
              </w:rPr>
              <w:t xml:space="preserve"> </w:t>
            </w:r>
            <w:r w:rsidRPr="006E528F">
              <w:rPr>
                <w:rFonts w:ascii="Gill Sans MT" w:hAnsi="Gill Sans MT" w:cs="Arial"/>
                <w:bCs/>
                <w:sz w:val="18"/>
                <w:szCs w:val="18"/>
              </w:rPr>
              <w:t>386,51 zł</w:t>
            </w:r>
          </w:p>
          <w:p w14:paraId="175C5F03" w14:textId="77777777" w:rsidR="006E528F" w:rsidRPr="006E528F" w:rsidRDefault="006E528F" w:rsidP="006E528F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761DBBCB" w14:textId="77777777" w:rsidR="00956873" w:rsidRPr="006E528F" w:rsidRDefault="00956873" w:rsidP="006E528F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1D3ADC53" w14:textId="070411BE" w:rsidR="006E528F" w:rsidRPr="006E528F" w:rsidRDefault="00E1580D" w:rsidP="00E1580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6E528F">
              <w:rPr>
                <w:rFonts w:ascii="Gill Sans MT" w:hAnsi="Gill Sans MT" w:cs="Arial"/>
                <w:bCs/>
                <w:sz w:val="18"/>
                <w:szCs w:val="18"/>
              </w:rPr>
              <w:t>Kwota:</w:t>
            </w:r>
          </w:p>
          <w:p w14:paraId="3DB8FB85" w14:textId="0B002BBB" w:rsidR="006E528F" w:rsidRPr="006E528F" w:rsidRDefault="006E528F" w:rsidP="006E528F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6E528F">
              <w:rPr>
                <w:rFonts w:ascii="Gill Sans MT" w:hAnsi="Gill Sans MT" w:cs="Arial"/>
                <w:bCs/>
                <w:sz w:val="18"/>
                <w:szCs w:val="18"/>
              </w:rPr>
              <w:t>0 zł</w:t>
            </w:r>
          </w:p>
          <w:p w14:paraId="341C764B" w14:textId="6EDA1F6F" w:rsidR="006E528F" w:rsidRPr="006E528F" w:rsidRDefault="006E528F" w:rsidP="00D06E82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  <w:shd w:val="clear" w:color="auto" w:fill="CCECFF"/>
          </w:tcPr>
          <w:p w14:paraId="5464003E" w14:textId="02758EEF" w:rsidR="003240EF" w:rsidRDefault="003240EF" w:rsidP="00956873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5264E1">
              <w:rPr>
                <w:rFonts w:ascii="Gill Sans MT" w:hAnsi="Gill Sans MT" w:cs="Arial"/>
                <w:sz w:val="18"/>
                <w:szCs w:val="18"/>
              </w:rPr>
              <w:t>MOPS</w:t>
            </w:r>
          </w:p>
          <w:p w14:paraId="42F2FD67" w14:textId="1F685504" w:rsidR="00956873" w:rsidRPr="005264E1" w:rsidRDefault="003240EF" w:rsidP="00956873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5264E1">
              <w:rPr>
                <w:rFonts w:ascii="Gill Sans MT" w:hAnsi="Gill Sans MT" w:cs="Arial"/>
                <w:sz w:val="18"/>
                <w:szCs w:val="18"/>
              </w:rPr>
              <w:t xml:space="preserve"> /</w:t>
            </w:r>
            <w:r>
              <w:rPr>
                <w:rFonts w:ascii="Gill Sans MT" w:hAnsi="Gill Sans MT" w:cs="Arial"/>
                <w:sz w:val="18"/>
                <w:szCs w:val="18"/>
              </w:rPr>
              <w:t xml:space="preserve">DZIAŁ </w:t>
            </w:r>
            <w:r w:rsidRPr="005264E1">
              <w:rPr>
                <w:rFonts w:ascii="Gill Sans MT" w:hAnsi="Gill Sans MT" w:cs="Arial"/>
                <w:sz w:val="18"/>
                <w:szCs w:val="18"/>
              </w:rPr>
              <w:t>KADR/</w:t>
            </w:r>
          </w:p>
          <w:p w14:paraId="7EF0304E" w14:textId="05F8529B" w:rsidR="00956873" w:rsidRPr="005264E1" w:rsidRDefault="003240EF" w:rsidP="00956873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5264E1">
              <w:rPr>
                <w:rFonts w:ascii="Gill Sans MT" w:hAnsi="Gill Sans MT" w:cs="Arial"/>
                <w:sz w:val="18"/>
                <w:szCs w:val="18"/>
              </w:rPr>
              <w:t>WFK</w:t>
            </w:r>
          </w:p>
          <w:p w14:paraId="04223AFA" w14:textId="7F2A97FB" w:rsidR="00956873" w:rsidRDefault="003240EF" w:rsidP="00956873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5264E1">
              <w:rPr>
                <w:rFonts w:ascii="Gill Sans MT" w:hAnsi="Gill Sans MT" w:cs="Arial"/>
                <w:sz w:val="18"/>
                <w:szCs w:val="18"/>
              </w:rPr>
              <w:t xml:space="preserve">III WPŚ </w:t>
            </w:r>
            <w:r>
              <w:rPr>
                <w:rFonts w:ascii="Gill Sans MT" w:hAnsi="Gill Sans MT" w:cs="Arial"/>
                <w:sz w:val="18"/>
                <w:szCs w:val="18"/>
              </w:rPr>
              <w:t>MOPS</w:t>
            </w:r>
          </w:p>
          <w:p w14:paraId="71186A0B" w14:textId="77777777" w:rsidR="005264E1" w:rsidRDefault="005264E1" w:rsidP="003240EF">
            <w:pPr>
              <w:rPr>
                <w:rFonts w:ascii="Gill Sans MT" w:hAnsi="Gill Sans MT" w:cs="Arial"/>
                <w:sz w:val="18"/>
                <w:szCs w:val="18"/>
              </w:rPr>
            </w:pPr>
          </w:p>
          <w:p w14:paraId="526E6460" w14:textId="77777777" w:rsidR="003240EF" w:rsidRDefault="003240EF" w:rsidP="003240EF">
            <w:pPr>
              <w:rPr>
                <w:rFonts w:ascii="Gill Sans MT" w:hAnsi="Gill Sans MT" w:cs="Arial"/>
                <w:sz w:val="18"/>
                <w:szCs w:val="18"/>
              </w:rPr>
            </w:pPr>
          </w:p>
          <w:p w14:paraId="5F7A2302" w14:textId="6C1034AE" w:rsidR="005264E1" w:rsidRPr="005F0C47" w:rsidRDefault="005264E1" w:rsidP="00956873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rFonts w:ascii="Gill Sans MT" w:hAnsi="Gill Sans MT" w:cs="Arial"/>
                <w:sz w:val="18"/>
                <w:szCs w:val="18"/>
              </w:rPr>
              <w:t>MOPS</w:t>
            </w:r>
          </w:p>
        </w:tc>
      </w:tr>
      <w:tr w:rsidR="00650324" w:rsidRPr="00FE28BB" w14:paraId="3AD3AD80" w14:textId="77777777" w:rsidTr="000417EC">
        <w:trPr>
          <w:gridAfter w:val="1"/>
          <w:wAfter w:w="6" w:type="dxa"/>
          <w:trHeight w:val="1109"/>
        </w:trPr>
        <w:tc>
          <w:tcPr>
            <w:tcW w:w="1277" w:type="dxa"/>
            <w:vMerge/>
            <w:shd w:val="clear" w:color="auto" w:fill="66CCFF"/>
          </w:tcPr>
          <w:p w14:paraId="26C7A19F" w14:textId="77777777" w:rsidR="00650324" w:rsidRPr="00FE28BB" w:rsidRDefault="00650324" w:rsidP="006503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110" w:type="dxa"/>
            <w:shd w:val="clear" w:color="auto" w:fill="CCECFF"/>
          </w:tcPr>
          <w:p w14:paraId="53900523" w14:textId="068977F1" w:rsidR="00650324" w:rsidRPr="005F0C47" w:rsidRDefault="00650324" w:rsidP="00650324">
            <w:pPr>
              <w:rPr>
                <w:rFonts w:ascii="Gill Sans MT" w:hAnsi="Gill Sans MT" w:cs="Arial"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sz w:val="18"/>
                <w:szCs w:val="18"/>
              </w:rPr>
              <w:t xml:space="preserve">b. Organizowanie </w:t>
            </w:r>
            <w:proofErr w:type="spellStart"/>
            <w:r w:rsidRPr="005F0C47">
              <w:rPr>
                <w:rFonts w:ascii="Gill Sans MT" w:hAnsi="Gill Sans MT" w:cs="Arial"/>
                <w:sz w:val="18"/>
                <w:szCs w:val="18"/>
              </w:rPr>
              <w:t>superwizji</w:t>
            </w:r>
            <w:proofErr w:type="spellEnd"/>
            <w:r w:rsidRPr="005F0C47">
              <w:rPr>
                <w:rFonts w:ascii="Gill Sans MT" w:hAnsi="Gill Sans MT" w:cs="Arial"/>
                <w:sz w:val="18"/>
                <w:szCs w:val="18"/>
              </w:rPr>
              <w:t xml:space="preserve"> dla asystentów rodziny.</w:t>
            </w:r>
          </w:p>
          <w:p w14:paraId="5721E847" w14:textId="77777777" w:rsidR="00650324" w:rsidRPr="005F0C47" w:rsidRDefault="00650324" w:rsidP="00650324">
            <w:pPr>
              <w:rPr>
                <w:rFonts w:ascii="Gill Sans MT" w:hAnsi="Gill Sans MT" w:cs="Arial"/>
                <w:sz w:val="18"/>
                <w:szCs w:val="18"/>
              </w:rPr>
            </w:pPr>
          </w:p>
          <w:p w14:paraId="4AD8E075" w14:textId="77777777" w:rsidR="00650324" w:rsidRPr="005F0C47" w:rsidRDefault="00650324" w:rsidP="00650324">
            <w:pPr>
              <w:jc w:val="both"/>
              <w:rPr>
                <w:rFonts w:ascii="Gill Sans MT" w:hAnsi="Gill Sans MT" w:cs="Arial"/>
                <w:sz w:val="18"/>
                <w:szCs w:val="18"/>
              </w:rPr>
            </w:pPr>
          </w:p>
        </w:tc>
        <w:tc>
          <w:tcPr>
            <w:tcW w:w="5103" w:type="dxa"/>
            <w:shd w:val="clear" w:color="auto" w:fill="CCECFF"/>
          </w:tcPr>
          <w:p w14:paraId="7C94BE3F" w14:textId="6554F009" w:rsidR="00650324" w:rsidRPr="005F0C47" w:rsidRDefault="00650324" w:rsidP="00650324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bCs/>
                <w:sz w:val="18"/>
                <w:szCs w:val="18"/>
              </w:rPr>
              <w:t>Liczba uczestników: 15 /bezpłatnie</w:t>
            </w:r>
          </w:p>
        </w:tc>
        <w:tc>
          <w:tcPr>
            <w:tcW w:w="1843" w:type="dxa"/>
            <w:shd w:val="clear" w:color="auto" w:fill="CCECFF"/>
          </w:tcPr>
          <w:p w14:paraId="379E81F6" w14:textId="3178B420" w:rsidR="00650324" w:rsidRPr="005F0C47" w:rsidRDefault="00E1580D" w:rsidP="00E1580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6E528F">
              <w:rPr>
                <w:rFonts w:ascii="Gill Sans MT" w:hAnsi="Gill Sans MT" w:cs="Arial"/>
                <w:bCs/>
                <w:sz w:val="18"/>
                <w:szCs w:val="18"/>
              </w:rPr>
              <w:t>Kwota:</w:t>
            </w:r>
          </w:p>
          <w:p w14:paraId="56EC7D34" w14:textId="7413B283" w:rsidR="00650324" w:rsidRPr="005F0C47" w:rsidRDefault="00650324" w:rsidP="005F0C47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bCs/>
                <w:sz w:val="18"/>
                <w:szCs w:val="18"/>
              </w:rPr>
              <w:t>0 zł</w:t>
            </w:r>
          </w:p>
          <w:p w14:paraId="27941B8E" w14:textId="4DCE1ABB" w:rsidR="00650324" w:rsidRPr="005F0C47" w:rsidRDefault="00650324" w:rsidP="005F0C47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CCECFF"/>
          </w:tcPr>
          <w:p w14:paraId="0BC05A64" w14:textId="7EA2F7DA" w:rsidR="00650324" w:rsidRPr="005F0C47" w:rsidRDefault="00E1580D" w:rsidP="00E1580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6E528F">
              <w:rPr>
                <w:rFonts w:ascii="Gill Sans MT" w:hAnsi="Gill Sans MT" w:cs="Arial"/>
                <w:bCs/>
                <w:sz w:val="18"/>
                <w:szCs w:val="18"/>
              </w:rPr>
              <w:t>Kwota:</w:t>
            </w:r>
          </w:p>
          <w:p w14:paraId="2F58546D" w14:textId="77777777" w:rsidR="006E528F" w:rsidRPr="005F0C47" w:rsidRDefault="006E528F" w:rsidP="006E528F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5F0C47">
              <w:rPr>
                <w:rFonts w:ascii="Gill Sans MT" w:hAnsi="Gill Sans MT" w:cs="Arial"/>
                <w:bCs/>
                <w:sz w:val="18"/>
                <w:szCs w:val="18"/>
              </w:rPr>
              <w:t>0 zł</w:t>
            </w:r>
          </w:p>
          <w:p w14:paraId="77F1E8EE" w14:textId="76E46061" w:rsidR="00650324" w:rsidRPr="005F0C47" w:rsidRDefault="00650324" w:rsidP="006E528F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  <w:shd w:val="clear" w:color="auto" w:fill="CCECFF"/>
          </w:tcPr>
          <w:p w14:paraId="4A5484CD" w14:textId="77777777" w:rsidR="003240EF" w:rsidRDefault="003240EF" w:rsidP="003240EF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5264E1">
              <w:rPr>
                <w:rFonts w:ascii="Gill Sans MT" w:hAnsi="Gill Sans MT" w:cs="Arial"/>
                <w:sz w:val="18"/>
                <w:szCs w:val="18"/>
              </w:rPr>
              <w:t>MOPS</w:t>
            </w:r>
          </w:p>
          <w:p w14:paraId="27778544" w14:textId="77777777" w:rsidR="003240EF" w:rsidRPr="005264E1" w:rsidRDefault="003240EF" w:rsidP="003240EF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5264E1">
              <w:rPr>
                <w:rFonts w:ascii="Gill Sans MT" w:hAnsi="Gill Sans MT" w:cs="Arial"/>
                <w:sz w:val="18"/>
                <w:szCs w:val="18"/>
              </w:rPr>
              <w:t xml:space="preserve"> /</w:t>
            </w:r>
            <w:r>
              <w:rPr>
                <w:rFonts w:ascii="Gill Sans MT" w:hAnsi="Gill Sans MT" w:cs="Arial"/>
                <w:sz w:val="18"/>
                <w:szCs w:val="18"/>
              </w:rPr>
              <w:t xml:space="preserve">DZIAŁ </w:t>
            </w:r>
            <w:r w:rsidRPr="005264E1">
              <w:rPr>
                <w:rFonts w:ascii="Gill Sans MT" w:hAnsi="Gill Sans MT" w:cs="Arial"/>
                <w:sz w:val="18"/>
                <w:szCs w:val="18"/>
              </w:rPr>
              <w:t>KADR/</w:t>
            </w:r>
          </w:p>
          <w:p w14:paraId="2F403E8C" w14:textId="77777777" w:rsidR="003240EF" w:rsidRPr="005264E1" w:rsidRDefault="003240EF" w:rsidP="003240EF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5264E1">
              <w:rPr>
                <w:rFonts w:ascii="Gill Sans MT" w:hAnsi="Gill Sans MT" w:cs="Arial"/>
                <w:sz w:val="18"/>
                <w:szCs w:val="18"/>
              </w:rPr>
              <w:t>WFK</w:t>
            </w:r>
          </w:p>
          <w:p w14:paraId="4EAC4737" w14:textId="77777777" w:rsidR="003240EF" w:rsidRDefault="003240EF" w:rsidP="003240EF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5264E1">
              <w:rPr>
                <w:rFonts w:ascii="Gill Sans MT" w:hAnsi="Gill Sans MT" w:cs="Arial"/>
                <w:sz w:val="18"/>
                <w:szCs w:val="18"/>
              </w:rPr>
              <w:t xml:space="preserve">III WPŚ </w:t>
            </w:r>
            <w:r>
              <w:rPr>
                <w:rFonts w:ascii="Gill Sans MT" w:hAnsi="Gill Sans MT" w:cs="Arial"/>
                <w:sz w:val="18"/>
                <w:szCs w:val="18"/>
              </w:rPr>
              <w:t>MOPS</w:t>
            </w:r>
          </w:p>
          <w:p w14:paraId="4234F853" w14:textId="77777777" w:rsidR="003240EF" w:rsidRDefault="003240EF" w:rsidP="003240EF">
            <w:pPr>
              <w:rPr>
                <w:rFonts w:ascii="Gill Sans MT" w:hAnsi="Gill Sans MT" w:cs="Arial"/>
                <w:sz w:val="18"/>
                <w:szCs w:val="18"/>
              </w:rPr>
            </w:pPr>
          </w:p>
          <w:p w14:paraId="266E2592" w14:textId="77777777" w:rsidR="00650324" w:rsidRPr="005F0C47" w:rsidRDefault="00650324" w:rsidP="00650324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</w:p>
          <w:p w14:paraId="442782DA" w14:textId="1D4025EA" w:rsidR="00650324" w:rsidRPr="005F0C47" w:rsidRDefault="00650324" w:rsidP="005264E1">
            <w:pPr>
              <w:rPr>
                <w:rFonts w:ascii="Gill Sans MT" w:hAnsi="Gill Sans MT" w:cs="Arial"/>
                <w:sz w:val="18"/>
                <w:szCs w:val="18"/>
              </w:rPr>
            </w:pPr>
          </w:p>
        </w:tc>
      </w:tr>
      <w:tr w:rsidR="000B666A" w:rsidRPr="00FE28BB" w14:paraId="04C50404" w14:textId="77777777" w:rsidTr="000417EC">
        <w:trPr>
          <w:gridAfter w:val="1"/>
          <w:wAfter w:w="6" w:type="dxa"/>
          <w:trHeight w:val="2395"/>
        </w:trPr>
        <w:tc>
          <w:tcPr>
            <w:tcW w:w="1277" w:type="dxa"/>
            <w:shd w:val="clear" w:color="auto" w:fill="66CCFF"/>
          </w:tcPr>
          <w:p w14:paraId="65B3EC34" w14:textId="77777777" w:rsidR="000B666A" w:rsidRPr="00FA26CA" w:rsidRDefault="000B666A" w:rsidP="000B666A">
            <w:pPr>
              <w:rPr>
                <w:rFonts w:ascii="Gill Sans MT" w:hAnsi="Gill Sans MT" w:cs="Arial"/>
                <w:b/>
                <w:bCs/>
                <w:color w:val="000000"/>
                <w:sz w:val="18"/>
                <w:szCs w:val="18"/>
              </w:rPr>
            </w:pPr>
            <w:r w:rsidRPr="00FA26CA">
              <w:rPr>
                <w:rFonts w:ascii="Gill Sans MT" w:hAnsi="Gill Sans MT" w:cs="Arial"/>
                <w:b/>
                <w:bCs/>
                <w:sz w:val="18"/>
                <w:szCs w:val="18"/>
              </w:rPr>
              <w:lastRenderedPageBreak/>
              <w:t>3.</w:t>
            </w:r>
            <w:r w:rsidRPr="00FA26CA">
              <w:rPr>
                <w:rFonts w:ascii="Gill Sans MT" w:hAnsi="Gill Sans MT" w:cs="Arial"/>
                <w:b/>
                <w:bCs/>
                <w:color w:val="000000"/>
                <w:sz w:val="18"/>
                <w:szCs w:val="18"/>
              </w:rPr>
              <w:t>PROWADZENIE PLACÓWEK WSPARCIA DZIENNEGO</w:t>
            </w:r>
          </w:p>
          <w:p w14:paraId="42796586" w14:textId="77777777" w:rsidR="000B666A" w:rsidRPr="00FE28BB" w:rsidRDefault="000B666A" w:rsidP="000B666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0" w:type="dxa"/>
            <w:shd w:val="clear" w:color="auto" w:fill="CCECFF"/>
          </w:tcPr>
          <w:p w14:paraId="4638AF54" w14:textId="77777777" w:rsidR="000B666A" w:rsidRPr="007A2248" w:rsidRDefault="000B666A" w:rsidP="007A2248">
            <w:pPr>
              <w:jc w:val="both"/>
              <w:rPr>
                <w:rFonts w:ascii="Gill Sans MT" w:hAnsi="Gill Sans MT" w:cs="Arial"/>
                <w:sz w:val="18"/>
                <w:szCs w:val="18"/>
              </w:rPr>
            </w:pPr>
            <w:r w:rsidRPr="007A2248">
              <w:rPr>
                <w:rFonts w:ascii="Gill Sans MT" w:hAnsi="Gill Sans MT" w:cs="Arial"/>
                <w:sz w:val="18"/>
                <w:szCs w:val="18"/>
              </w:rPr>
              <w:t>Prowadzenie placówek wsparcia dziennego.</w:t>
            </w:r>
          </w:p>
          <w:p w14:paraId="07AB07B4" w14:textId="723F88FB" w:rsidR="000B666A" w:rsidRPr="007A2248" w:rsidRDefault="000B666A" w:rsidP="007A2248">
            <w:pPr>
              <w:jc w:val="both"/>
              <w:rPr>
                <w:rFonts w:ascii="Gill Sans MT" w:hAnsi="Gill Sans MT" w:cs="Arial"/>
                <w:sz w:val="18"/>
                <w:szCs w:val="18"/>
              </w:rPr>
            </w:pPr>
            <w:r w:rsidRPr="007A2248">
              <w:rPr>
                <w:rFonts w:ascii="Gill Sans MT" w:hAnsi="Gill Sans MT" w:cs="Arial"/>
                <w:sz w:val="18"/>
                <w:szCs w:val="18"/>
              </w:rPr>
              <w:t>– zajęcia socjoterapeutyczne, korekcyjne, kompensacyjne, organizacja czasu wolnego, pomoc w nauce, kontakt z rodzicami dzieci.</w:t>
            </w:r>
          </w:p>
          <w:p w14:paraId="4753443B" w14:textId="77777777" w:rsidR="000B666A" w:rsidRPr="007A2248" w:rsidRDefault="000B666A" w:rsidP="000B666A">
            <w:pPr>
              <w:jc w:val="both"/>
              <w:rPr>
                <w:rFonts w:ascii="Gill Sans MT" w:hAnsi="Gill Sans MT" w:cs="Arial"/>
                <w:sz w:val="18"/>
                <w:szCs w:val="18"/>
              </w:rPr>
            </w:pPr>
          </w:p>
        </w:tc>
        <w:tc>
          <w:tcPr>
            <w:tcW w:w="5103" w:type="dxa"/>
            <w:shd w:val="clear" w:color="auto" w:fill="CCECFF"/>
          </w:tcPr>
          <w:p w14:paraId="606D5BFB" w14:textId="77777777" w:rsidR="000B666A" w:rsidRDefault="000B666A" w:rsidP="000B666A">
            <w:pPr>
              <w:rPr>
                <w:rFonts w:ascii="Gill Sans MT" w:eastAsia="Calibri" w:hAnsi="Gill Sans MT" w:cs="Arial"/>
                <w:sz w:val="18"/>
                <w:szCs w:val="18"/>
              </w:rPr>
            </w:pPr>
            <w:r w:rsidRPr="007A2248">
              <w:rPr>
                <w:rFonts w:ascii="Gill Sans MT" w:eastAsia="Calibri" w:hAnsi="Gill Sans MT" w:cs="Arial"/>
                <w:sz w:val="18"/>
                <w:szCs w:val="18"/>
              </w:rPr>
              <w:t>Liczba placówek: 26 placówek (10 w formie opiekuńczej, 16 w formie opiekuńczo-specjalistycznej).</w:t>
            </w:r>
          </w:p>
          <w:p w14:paraId="454880DD" w14:textId="77777777" w:rsidR="007A2248" w:rsidRPr="007A2248" w:rsidRDefault="007A2248" w:rsidP="000B666A">
            <w:pPr>
              <w:rPr>
                <w:rFonts w:ascii="Gill Sans MT" w:eastAsia="Calibri" w:hAnsi="Gill Sans MT" w:cs="Arial"/>
                <w:sz w:val="18"/>
                <w:szCs w:val="18"/>
              </w:rPr>
            </w:pPr>
          </w:p>
          <w:p w14:paraId="5E6E9023" w14:textId="77777777" w:rsidR="000B666A" w:rsidRDefault="000B666A" w:rsidP="000B666A">
            <w:pPr>
              <w:rPr>
                <w:rFonts w:ascii="Gill Sans MT" w:eastAsia="Calibri" w:hAnsi="Gill Sans MT" w:cs="Arial"/>
                <w:sz w:val="18"/>
                <w:szCs w:val="18"/>
              </w:rPr>
            </w:pPr>
            <w:r w:rsidRPr="007A2248">
              <w:rPr>
                <w:rFonts w:ascii="Gill Sans MT" w:eastAsia="Calibri" w:hAnsi="Gill Sans MT" w:cs="Arial"/>
                <w:sz w:val="18"/>
                <w:szCs w:val="18"/>
              </w:rPr>
              <w:t>Liczba uczestników: 1 213 dzieci (448 dzieci z placówek w formie opiekuńczej, 765 dzieci z placówek w formie opiekuńczo-specjalistycznej)</w:t>
            </w:r>
          </w:p>
          <w:p w14:paraId="56527DD8" w14:textId="77777777" w:rsidR="007A2248" w:rsidRDefault="007A2248" w:rsidP="000B666A">
            <w:pPr>
              <w:rPr>
                <w:rFonts w:ascii="Gill Sans MT" w:eastAsia="Calibri" w:hAnsi="Gill Sans MT" w:cs="Arial"/>
                <w:sz w:val="18"/>
                <w:szCs w:val="18"/>
              </w:rPr>
            </w:pPr>
          </w:p>
          <w:p w14:paraId="20564BB6" w14:textId="77777777" w:rsidR="007A2248" w:rsidRDefault="007A2248" w:rsidP="000B666A">
            <w:pPr>
              <w:rPr>
                <w:rFonts w:ascii="Gill Sans MT" w:eastAsia="Calibri" w:hAnsi="Gill Sans MT" w:cs="Arial"/>
                <w:sz w:val="18"/>
                <w:szCs w:val="18"/>
              </w:rPr>
            </w:pPr>
          </w:p>
          <w:p w14:paraId="6102E643" w14:textId="77777777" w:rsidR="00C5484B" w:rsidRDefault="00C5484B" w:rsidP="000B666A">
            <w:pPr>
              <w:rPr>
                <w:rFonts w:ascii="Gill Sans MT" w:eastAsia="Calibri" w:hAnsi="Gill Sans MT" w:cs="Arial"/>
                <w:sz w:val="18"/>
                <w:szCs w:val="18"/>
              </w:rPr>
            </w:pPr>
          </w:p>
          <w:p w14:paraId="44E05763" w14:textId="77777777" w:rsidR="00C5484B" w:rsidRDefault="00C5484B" w:rsidP="000B666A">
            <w:pPr>
              <w:rPr>
                <w:rFonts w:ascii="Gill Sans MT" w:eastAsia="Calibri" w:hAnsi="Gill Sans MT" w:cs="Arial"/>
                <w:sz w:val="18"/>
                <w:szCs w:val="18"/>
              </w:rPr>
            </w:pPr>
          </w:p>
          <w:p w14:paraId="7F2F2ACD" w14:textId="77777777" w:rsidR="00C5484B" w:rsidRDefault="00C5484B" w:rsidP="000B666A">
            <w:pPr>
              <w:rPr>
                <w:rFonts w:ascii="Gill Sans MT" w:eastAsia="Calibri" w:hAnsi="Gill Sans MT" w:cs="Arial"/>
                <w:sz w:val="18"/>
                <w:szCs w:val="18"/>
              </w:rPr>
            </w:pPr>
          </w:p>
          <w:p w14:paraId="195080E1" w14:textId="77777777" w:rsidR="007A2248" w:rsidRPr="007A2248" w:rsidRDefault="007A2248" w:rsidP="000B666A">
            <w:pPr>
              <w:rPr>
                <w:rFonts w:ascii="Gill Sans MT" w:eastAsia="Calibri" w:hAnsi="Gill Sans MT" w:cs="Arial"/>
                <w:sz w:val="18"/>
                <w:szCs w:val="18"/>
              </w:rPr>
            </w:pPr>
          </w:p>
          <w:p w14:paraId="572A0CD3" w14:textId="77777777" w:rsidR="000B666A" w:rsidRPr="007A2248" w:rsidRDefault="000B666A" w:rsidP="000B666A">
            <w:pPr>
              <w:pStyle w:val="Tekstkomentarza"/>
              <w:spacing w:after="0"/>
              <w:rPr>
                <w:rFonts w:ascii="Gill Sans MT" w:hAnsi="Gill Sans MT" w:cs="Arial"/>
                <w:sz w:val="18"/>
                <w:szCs w:val="18"/>
              </w:rPr>
            </w:pPr>
          </w:p>
          <w:p w14:paraId="033AD518" w14:textId="77777777" w:rsidR="000B666A" w:rsidRPr="007A2248" w:rsidRDefault="000B666A" w:rsidP="000B666A">
            <w:pPr>
              <w:pStyle w:val="Tekstkomentarza"/>
              <w:spacing w:after="0"/>
              <w:rPr>
                <w:rFonts w:ascii="Gill Sans MT" w:hAnsi="Gill Sans MT" w:cs="Arial"/>
                <w:sz w:val="18"/>
                <w:szCs w:val="18"/>
              </w:rPr>
            </w:pPr>
            <w:r w:rsidRPr="007A2248">
              <w:rPr>
                <w:rFonts w:ascii="Gill Sans MT" w:hAnsi="Gill Sans MT" w:cs="Arial"/>
                <w:sz w:val="18"/>
                <w:szCs w:val="18"/>
              </w:rPr>
              <w:t>Ponadto od m-ca IX 2024 r. w ramach projektu „Nasze świetlice 2” realizowanego w ramach Priorytetu FELD.07 „Fundusze europejskie dla zatrudnienia i integracji w Łódzkiem", Działania FELD.07.12. „Usługi na rzecz rodziny" rozszerzono ofertę w 12 placówkach wsparcia dziennego (w 4 w formie opiekuńczej i w 8 w formie opiekuńczo-specjalistycznej) poprzez:</w:t>
            </w:r>
          </w:p>
          <w:p w14:paraId="030DB66A" w14:textId="77777777" w:rsidR="000B666A" w:rsidRPr="007A2248" w:rsidRDefault="000B666A" w:rsidP="00290C05">
            <w:pPr>
              <w:numPr>
                <w:ilvl w:val="0"/>
                <w:numId w:val="13"/>
              </w:numPr>
              <w:suppressAutoHyphens/>
              <w:ind w:left="177" w:hanging="177"/>
              <w:rPr>
                <w:rFonts w:ascii="Gill Sans MT" w:hAnsi="Gill Sans MT" w:cs="Arial"/>
                <w:sz w:val="18"/>
                <w:szCs w:val="18"/>
              </w:rPr>
            </w:pPr>
            <w:r w:rsidRPr="007A2248">
              <w:rPr>
                <w:rFonts w:ascii="Gill Sans MT" w:hAnsi="Gill Sans MT" w:cs="Arial"/>
                <w:sz w:val="18"/>
                <w:szCs w:val="18"/>
              </w:rPr>
              <w:t>podniesienie kompetencji matematycznych, naukowo-technicznych i informatycznych, podniesienie umiejętności porozumiewania się w języku ojczystym i/lub obcych, świadomości i ekspresji kulturalnej (w 12 placówkach wsparcia dziennego);</w:t>
            </w:r>
          </w:p>
          <w:p w14:paraId="401BB8EE" w14:textId="77777777" w:rsidR="000B666A" w:rsidRPr="007A2248" w:rsidRDefault="000B666A" w:rsidP="00290C05">
            <w:pPr>
              <w:numPr>
                <w:ilvl w:val="0"/>
                <w:numId w:val="13"/>
              </w:numPr>
              <w:suppressAutoHyphens/>
              <w:ind w:left="177" w:hanging="177"/>
              <w:rPr>
                <w:rFonts w:ascii="Gill Sans MT" w:hAnsi="Gill Sans MT" w:cs="Arial"/>
                <w:sz w:val="18"/>
                <w:szCs w:val="18"/>
              </w:rPr>
            </w:pPr>
            <w:r w:rsidRPr="007A2248">
              <w:rPr>
                <w:rFonts w:ascii="Gill Sans MT" w:hAnsi="Gill Sans MT" w:cs="Arial"/>
                <w:sz w:val="18"/>
                <w:szCs w:val="18"/>
              </w:rPr>
              <w:t xml:space="preserve">wsparcie specjalistyczne, udzielane przez m.in. logopedę, psychologa, psychoterapeutę, </w:t>
            </w:r>
            <w:proofErr w:type="spellStart"/>
            <w:r w:rsidRPr="007A2248">
              <w:rPr>
                <w:rFonts w:ascii="Gill Sans MT" w:hAnsi="Gill Sans MT" w:cs="Arial"/>
                <w:sz w:val="18"/>
                <w:szCs w:val="18"/>
              </w:rPr>
              <w:t>socjoterapeutę</w:t>
            </w:r>
            <w:proofErr w:type="spellEnd"/>
            <w:r w:rsidRPr="007A2248">
              <w:rPr>
                <w:rFonts w:ascii="Gill Sans MT" w:hAnsi="Gill Sans MT" w:cs="Arial"/>
                <w:sz w:val="18"/>
                <w:szCs w:val="18"/>
              </w:rPr>
              <w:t xml:space="preserve"> w zależności od potrzeb (w 12 placówkach wsparcia dziennego);</w:t>
            </w:r>
          </w:p>
          <w:p w14:paraId="02926AB0" w14:textId="77777777" w:rsidR="000B666A" w:rsidRPr="007A2248" w:rsidRDefault="000B666A" w:rsidP="00290C05">
            <w:pPr>
              <w:numPr>
                <w:ilvl w:val="0"/>
                <w:numId w:val="13"/>
              </w:numPr>
              <w:suppressAutoHyphens/>
              <w:ind w:left="177" w:hanging="177"/>
              <w:rPr>
                <w:rFonts w:ascii="Gill Sans MT" w:hAnsi="Gill Sans MT" w:cs="Arial"/>
                <w:sz w:val="18"/>
                <w:szCs w:val="18"/>
              </w:rPr>
            </w:pPr>
            <w:r w:rsidRPr="007A2248">
              <w:rPr>
                <w:rFonts w:ascii="Gill Sans MT" w:hAnsi="Gill Sans MT" w:cs="Arial"/>
                <w:sz w:val="18"/>
                <w:szCs w:val="18"/>
              </w:rPr>
              <w:t>wsparcie dzieci w edukacji wczesnoszkolnej (w 6 placówkach wsparcia dziennego).</w:t>
            </w:r>
          </w:p>
          <w:p w14:paraId="461380CF" w14:textId="77777777" w:rsidR="000B666A" w:rsidRPr="007A2248" w:rsidRDefault="000B666A" w:rsidP="000B666A">
            <w:pPr>
              <w:rPr>
                <w:rFonts w:ascii="Gill Sans MT" w:hAnsi="Gill Sans MT" w:cs="Arial"/>
                <w:sz w:val="18"/>
                <w:szCs w:val="18"/>
              </w:rPr>
            </w:pPr>
            <w:r w:rsidRPr="007A2248">
              <w:rPr>
                <w:rFonts w:ascii="Gill Sans MT" w:hAnsi="Gill Sans MT" w:cs="Arial"/>
                <w:sz w:val="18"/>
                <w:szCs w:val="18"/>
                <w:lang w:eastAsia="zh-CN"/>
              </w:rPr>
              <w:t>W okresie IX-XII 2024 r. z projektu skorzystało 223 dzieci i młodzieży.</w:t>
            </w:r>
          </w:p>
          <w:p w14:paraId="754158BE" w14:textId="09846B8A" w:rsidR="000B666A" w:rsidRPr="007A2248" w:rsidRDefault="000B666A" w:rsidP="000B666A">
            <w:pPr>
              <w:rPr>
                <w:rFonts w:ascii="Gill Sans MT" w:eastAsia="Calibri" w:hAnsi="Gill Sans MT" w:cs="Arial"/>
                <w:sz w:val="18"/>
                <w:szCs w:val="18"/>
              </w:rPr>
            </w:pPr>
          </w:p>
          <w:p w14:paraId="66F6762B" w14:textId="77777777" w:rsidR="000B666A" w:rsidRPr="007A2248" w:rsidRDefault="000B666A" w:rsidP="000B666A">
            <w:pPr>
              <w:pStyle w:val="Tekstkomentarza"/>
              <w:rPr>
                <w:rFonts w:ascii="Gill Sans MT" w:hAnsi="Gill Sans MT" w:cs="Arial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CCECFF"/>
          </w:tcPr>
          <w:p w14:paraId="08CBA326" w14:textId="77777777" w:rsidR="00E1580D" w:rsidRPr="006E528F" w:rsidRDefault="00E1580D" w:rsidP="00E1580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6E528F">
              <w:rPr>
                <w:rFonts w:ascii="Gill Sans MT" w:hAnsi="Gill Sans MT" w:cs="Arial"/>
                <w:bCs/>
                <w:sz w:val="18"/>
                <w:szCs w:val="18"/>
              </w:rPr>
              <w:t>Kwota:</w:t>
            </w:r>
          </w:p>
          <w:p w14:paraId="2CE1A067" w14:textId="49F9A214" w:rsidR="007A2248" w:rsidRDefault="007A2248" w:rsidP="007A2248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7A2248">
              <w:rPr>
                <w:rFonts w:ascii="Gill Sans MT" w:hAnsi="Gill Sans MT" w:cs="Arial"/>
                <w:bCs/>
                <w:sz w:val="18"/>
                <w:szCs w:val="18"/>
              </w:rPr>
              <w:t>393 918,60 zł</w:t>
            </w:r>
          </w:p>
          <w:p w14:paraId="193D9AC7" w14:textId="77777777" w:rsidR="000B666A" w:rsidRDefault="000B666A" w:rsidP="007A2248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455BDFB9" w14:textId="77777777" w:rsidR="007A2248" w:rsidRDefault="007A2248" w:rsidP="007A2248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27DC021D" w14:textId="38BE3325" w:rsidR="007A2248" w:rsidRDefault="00E1580D" w:rsidP="00E1580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6E528F">
              <w:rPr>
                <w:rFonts w:ascii="Gill Sans MT" w:hAnsi="Gill Sans MT" w:cs="Arial"/>
                <w:bCs/>
                <w:sz w:val="18"/>
                <w:szCs w:val="18"/>
              </w:rPr>
              <w:t>Kwota:</w:t>
            </w:r>
          </w:p>
          <w:p w14:paraId="4E158B37" w14:textId="77777777" w:rsidR="007A2248" w:rsidRDefault="007A2248" w:rsidP="007A2248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7A2248">
              <w:rPr>
                <w:rFonts w:ascii="Gill Sans MT" w:hAnsi="Gill Sans MT" w:cs="Arial"/>
                <w:bCs/>
                <w:sz w:val="18"/>
                <w:szCs w:val="18"/>
              </w:rPr>
              <w:t xml:space="preserve">22 460,65 zł </w:t>
            </w:r>
          </w:p>
          <w:p w14:paraId="77078D9A" w14:textId="0C0244C9" w:rsidR="007A2248" w:rsidRDefault="007A2248" w:rsidP="007A2248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7A2248">
              <w:rPr>
                <w:rFonts w:ascii="Gill Sans MT" w:hAnsi="Gill Sans MT" w:cs="Arial"/>
                <w:bCs/>
                <w:sz w:val="18"/>
                <w:szCs w:val="18"/>
              </w:rPr>
              <w:t>(dodatek motywacyjny)</w:t>
            </w:r>
          </w:p>
          <w:p w14:paraId="1C06615B" w14:textId="77777777" w:rsidR="007A2248" w:rsidRDefault="007A2248" w:rsidP="007A2248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76123287" w14:textId="1F74AF99" w:rsidR="007A2248" w:rsidRPr="007A2248" w:rsidRDefault="00E1580D" w:rsidP="00E1580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6E528F">
              <w:rPr>
                <w:rFonts w:ascii="Gill Sans MT" w:hAnsi="Gill Sans MT" w:cs="Arial"/>
                <w:bCs/>
                <w:sz w:val="18"/>
                <w:szCs w:val="18"/>
              </w:rPr>
              <w:t>Kwota:</w:t>
            </w:r>
          </w:p>
          <w:p w14:paraId="3014182D" w14:textId="55465D42" w:rsidR="007A2248" w:rsidRPr="007A2248" w:rsidRDefault="007A2248" w:rsidP="007A2248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7A2248">
              <w:rPr>
                <w:rFonts w:ascii="Gill Sans MT" w:hAnsi="Gill Sans MT" w:cs="Arial"/>
                <w:bCs/>
                <w:sz w:val="18"/>
                <w:szCs w:val="18"/>
              </w:rPr>
              <w:t>182 189,80 zł</w:t>
            </w:r>
          </w:p>
          <w:p w14:paraId="295B7212" w14:textId="39304635" w:rsidR="000B666A" w:rsidRPr="007A2248" w:rsidRDefault="000B666A" w:rsidP="00D06E82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CCECFF"/>
          </w:tcPr>
          <w:p w14:paraId="073EA008" w14:textId="77777777" w:rsidR="00E1580D" w:rsidRPr="006E528F" w:rsidRDefault="00E1580D" w:rsidP="00E1580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6E528F">
              <w:rPr>
                <w:rFonts w:ascii="Gill Sans MT" w:hAnsi="Gill Sans MT" w:cs="Arial"/>
                <w:bCs/>
                <w:sz w:val="18"/>
                <w:szCs w:val="18"/>
              </w:rPr>
              <w:t>Kwota:</w:t>
            </w:r>
          </w:p>
          <w:p w14:paraId="57181F0B" w14:textId="2FF4A054" w:rsidR="007A2248" w:rsidRDefault="007A2248" w:rsidP="007A2248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7A2248">
              <w:rPr>
                <w:rFonts w:ascii="Gill Sans MT" w:hAnsi="Gill Sans MT" w:cs="Arial"/>
                <w:bCs/>
                <w:sz w:val="18"/>
                <w:szCs w:val="18"/>
              </w:rPr>
              <w:t>266 774 zł</w:t>
            </w:r>
          </w:p>
          <w:p w14:paraId="532C15C7" w14:textId="77777777" w:rsidR="000B666A" w:rsidRDefault="000B666A" w:rsidP="007A2248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0ED1421C" w14:textId="77777777" w:rsidR="007A2248" w:rsidRDefault="007A2248" w:rsidP="007A2248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37AAFF87" w14:textId="73BCEDED" w:rsidR="007A2248" w:rsidRDefault="00E1580D" w:rsidP="00E1580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6E528F">
              <w:rPr>
                <w:rFonts w:ascii="Gill Sans MT" w:hAnsi="Gill Sans MT" w:cs="Arial"/>
                <w:bCs/>
                <w:sz w:val="18"/>
                <w:szCs w:val="18"/>
              </w:rPr>
              <w:t>Kwota:</w:t>
            </w:r>
          </w:p>
          <w:p w14:paraId="6242C5A6" w14:textId="77777777" w:rsidR="007A2248" w:rsidRPr="007A2248" w:rsidRDefault="007A2248" w:rsidP="007A2248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7A2248">
              <w:rPr>
                <w:rFonts w:ascii="Gill Sans MT" w:hAnsi="Gill Sans MT" w:cs="Arial"/>
                <w:bCs/>
                <w:sz w:val="18"/>
                <w:szCs w:val="18"/>
              </w:rPr>
              <w:t>22 460,65 zł</w:t>
            </w:r>
          </w:p>
          <w:p w14:paraId="1317D1A1" w14:textId="7EE194DE" w:rsidR="007A2248" w:rsidRDefault="007A2248" w:rsidP="007A2248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7A2248">
              <w:rPr>
                <w:rFonts w:ascii="Gill Sans MT" w:hAnsi="Gill Sans MT" w:cs="Arial"/>
                <w:bCs/>
                <w:sz w:val="18"/>
                <w:szCs w:val="18"/>
              </w:rPr>
              <w:t>(dodatek motywacyjny)</w:t>
            </w:r>
          </w:p>
          <w:p w14:paraId="4514C7B6" w14:textId="77777777" w:rsidR="007A2248" w:rsidRDefault="007A2248" w:rsidP="007A2248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001BF8B4" w14:textId="195CFD78" w:rsidR="007A2248" w:rsidRDefault="00E1580D" w:rsidP="00E1580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6E528F">
              <w:rPr>
                <w:rFonts w:ascii="Gill Sans MT" w:hAnsi="Gill Sans MT" w:cs="Arial"/>
                <w:bCs/>
                <w:sz w:val="18"/>
                <w:szCs w:val="18"/>
              </w:rPr>
              <w:t>Kwota:</w:t>
            </w:r>
          </w:p>
          <w:p w14:paraId="7AFBC647" w14:textId="4B1D3775" w:rsidR="007A2248" w:rsidRPr="007A2248" w:rsidRDefault="007A2248" w:rsidP="007A2248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7A2248">
              <w:rPr>
                <w:rFonts w:ascii="Gill Sans MT" w:hAnsi="Gill Sans MT" w:cs="Arial"/>
                <w:bCs/>
                <w:sz w:val="18"/>
                <w:szCs w:val="18"/>
              </w:rPr>
              <w:t>133 226 zł</w:t>
            </w:r>
          </w:p>
          <w:p w14:paraId="3433D902" w14:textId="0BC7CFD1" w:rsidR="000B666A" w:rsidRPr="007A2248" w:rsidRDefault="000B666A" w:rsidP="00D06E82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</w:tcBorders>
            <w:shd w:val="clear" w:color="auto" w:fill="CCECFF"/>
          </w:tcPr>
          <w:p w14:paraId="4418EB9B" w14:textId="77777777" w:rsidR="000B666A" w:rsidRPr="007A2248" w:rsidRDefault="000B666A" w:rsidP="000B666A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7A2248">
              <w:rPr>
                <w:rFonts w:ascii="Gill Sans MT" w:hAnsi="Gill Sans MT" w:cs="Arial"/>
                <w:bCs/>
                <w:sz w:val="18"/>
                <w:szCs w:val="18"/>
              </w:rPr>
              <w:t>WWES/</w:t>
            </w:r>
          </w:p>
          <w:p w14:paraId="077EF010" w14:textId="77777777" w:rsidR="000B666A" w:rsidRPr="007A2248" w:rsidRDefault="000B666A" w:rsidP="000B666A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7A2248">
              <w:rPr>
                <w:rFonts w:ascii="Gill Sans MT" w:hAnsi="Gill Sans MT" w:cs="Arial"/>
                <w:bCs/>
                <w:sz w:val="18"/>
                <w:szCs w:val="18"/>
              </w:rPr>
              <w:t>WFK</w:t>
            </w:r>
          </w:p>
          <w:p w14:paraId="6C41EAD4" w14:textId="77777777" w:rsidR="007A2248" w:rsidRDefault="007A2248" w:rsidP="000B666A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7A2248">
              <w:rPr>
                <w:rFonts w:ascii="Gill Sans MT" w:hAnsi="Gill Sans MT" w:cs="Arial"/>
                <w:bCs/>
                <w:sz w:val="18"/>
                <w:szCs w:val="18"/>
              </w:rPr>
              <w:t>MOPS</w:t>
            </w:r>
          </w:p>
          <w:p w14:paraId="5E5EA992" w14:textId="77777777" w:rsidR="007A2248" w:rsidRDefault="007A2248" w:rsidP="000B666A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326B564C" w14:textId="77777777" w:rsidR="007A2248" w:rsidRDefault="007A2248" w:rsidP="000B666A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54D0FDB5" w14:textId="77777777" w:rsidR="00C5484B" w:rsidRDefault="00C5484B" w:rsidP="000B666A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0F0E40EB" w14:textId="77777777" w:rsidR="00C5484B" w:rsidRDefault="00C5484B" w:rsidP="000B666A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3017D4A0" w14:textId="77777777" w:rsidR="00C5484B" w:rsidRDefault="00C5484B" w:rsidP="000B666A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73C4FFEB" w14:textId="77777777" w:rsidR="00C5484B" w:rsidRDefault="00C5484B" w:rsidP="000B666A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3A0DD32B" w14:textId="77777777" w:rsidR="00C5484B" w:rsidRDefault="00C5484B" w:rsidP="000B666A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03EA55CB" w14:textId="77777777" w:rsidR="00C5484B" w:rsidRDefault="00C5484B" w:rsidP="000B666A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0891158B" w14:textId="77777777" w:rsidR="007A2248" w:rsidRDefault="007A2248" w:rsidP="007A2248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70D7B582" w14:textId="77777777" w:rsidR="007A2248" w:rsidRDefault="007A2248" w:rsidP="007A2248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077950C7" w14:textId="77777777" w:rsidR="007A2248" w:rsidRPr="007A2248" w:rsidRDefault="007A2248" w:rsidP="007A2248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7A2248">
              <w:rPr>
                <w:rFonts w:ascii="Gill Sans MT" w:hAnsi="Gill Sans MT" w:cs="Arial"/>
                <w:bCs/>
                <w:sz w:val="18"/>
                <w:szCs w:val="18"/>
              </w:rPr>
              <w:t>WFK</w:t>
            </w:r>
          </w:p>
          <w:p w14:paraId="0B1376E6" w14:textId="541C8FB3" w:rsidR="007A2248" w:rsidRPr="007A2248" w:rsidRDefault="007A2248" w:rsidP="007A2248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7A2248">
              <w:rPr>
                <w:rFonts w:ascii="Gill Sans MT" w:hAnsi="Gill Sans MT" w:cs="Arial"/>
                <w:bCs/>
                <w:sz w:val="18"/>
                <w:szCs w:val="18"/>
              </w:rPr>
              <w:t>MOPS</w:t>
            </w:r>
          </w:p>
        </w:tc>
      </w:tr>
      <w:tr w:rsidR="00253E59" w:rsidRPr="00FE28BB" w14:paraId="1C604F62" w14:textId="77777777" w:rsidTr="000417EC">
        <w:trPr>
          <w:gridAfter w:val="1"/>
          <w:wAfter w:w="6" w:type="dxa"/>
          <w:trHeight w:val="3021"/>
        </w:trPr>
        <w:tc>
          <w:tcPr>
            <w:tcW w:w="1277" w:type="dxa"/>
            <w:vMerge w:val="restart"/>
            <w:shd w:val="clear" w:color="auto" w:fill="66CCFF"/>
          </w:tcPr>
          <w:p w14:paraId="02A2ED09" w14:textId="1D65F3AB" w:rsidR="004959D8" w:rsidRPr="00FA26CA" w:rsidRDefault="00253E59" w:rsidP="004959D8">
            <w:pPr>
              <w:rPr>
                <w:rFonts w:ascii="Gill Sans MT" w:hAnsi="Gill Sans MT" w:cs="Arial"/>
                <w:sz w:val="16"/>
                <w:szCs w:val="16"/>
              </w:rPr>
            </w:pPr>
            <w:r w:rsidRPr="00FA26CA">
              <w:rPr>
                <w:rFonts w:ascii="Gill Sans MT" w:hAnsi="Gill Sans MT" w:cs="Arial"/>
                <w:b/>
                <w:bCs/>
                <w:sz w:val="16"/>
                <w:szCs w:val="16"/>
              </w:rPr>
              <w:lastRenderedPageBreak/>
              <w:t>4.</w:t>
            </w:r>
            <w:r w:rsidRPr="00FA26CA">
              <w:rPr>
                <w:rFonts w:ascii="Gill Sans MT" w:hAnsi="Gill Sans MT" w:cs="Arial"/>
                <w:b/>
                <w:bCs/>
                <w:color w:val="000000"/>
                <w:sz w:val="16"/>
                <w:szCs w:val="16"/>
              </w:rPr>
              <w:t xml:space="preserve"> GMINNY </w:t>
            </w:r>
            <w:r w:rsidR="004959D8" w:rsidRPr="00FA26CA">
              <w:rPr>
                <w:rFonts w:ascii="Gill Sans MT" w:hAnsi="Gill Sans MT" w:cs="Arial"/>
                <w:b/>
                <w:bCs/>
                <w:sz w:val="16"/>
                <w:szCs w:val="16"/>
              </w:rPr>
              <w:t>PROGRAM PRZECIWDZIAŁANIA PRZEMOCY DOMOWEJ I OCHRONY OSÓB DOZNAJĄCYCH PRZEMOCY DOMOWEJ</w:t>
            </w:r>
          </w:p>
          <w:p w14:paraId="14BDD57C" w14:textId="3F6C1D47" w:rsidR="00253E59" w:rsidRPr="00FE28BB" w:rsidRDefault="00253E59" w:rsidP="00253E5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110" w:type="dxa"/>
            <w:tcBorders>
              <w:bottom w:val="single" w:sz="4" w:space="0" w:color="auto"/>
            </w:tcBorders>
            <w:shd w:val="clear" w:color="auto" w:fill="CCECFF"/>
          </w:tcPr>
          <w:p w14:paraId="51B3AB2C" w14:textId="4A273215" w:rsidR="00253E59" w:rsidRPr="00E444F4" w:rsidRDefault="00253E59" w:rsidP="00253E59">
            <w:pPr>
              <w:rPr>
                <w:rFonts w:ascii="Gill Sans MT" w:hAnsi="Gill Sans MT" w:cs="Arial"/>
                <w:sz w:val="18"/>
                <w:szCs w:val="18"/>
              </w:rPr>
            </w:pPr>
            <w:r w:rsidRPr="00E444F4">
              <w:rPr>
                <w:rFonts w:ascii="Gill Sans MT" w:hAnsi="Gill Sans MT" w:cs="Arial"/>
                <w:sz w:val="18"/>
                <w:szCs w:val="18"/>
              </w:rPr>
              <w:t>1.Zespół Interdyscyplinarny Ochrony Ofiar Przemocy w Rodzinie.</w:t>
            </w:r>
          </w:p>
          <w:p w14:paraId="6BB7D8A9" w14:textId="77777777" w:rsidR="004959D8" w:rsidRPr="00E444F4" w:rsidRDefault="004959D8" w:rsidP="00253E59">
            <w:pPr>
              <w:rPr>
                <w:rFonts w:ascii="Gill Sans MT" w:hAnsi="Gill Sans MT" w:cs="Arial"/>
                <w:sz w:val="18"/>
                <w:szCs w:val="18"/>
              </w:rPr>
            </w:pPr>
          </w:p>
          <w:p w14:paraId="74BA8881" w14:textId="77777777" w:rsidR="00253E59" w:rsidRPr="00E444F4" w:rsidRDefault="00253E59" w:rsidP="00E444F4">
            <w:pPr>
              <w:rPr>
                <w:rFonts w:ascii="Gill Sans MT" w:hAnsi="Gill Sans MT" w:cs="Arial"/>
                <w:sz w:val="18"/>
                <w:szCs w:val="18"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CCECFF"/>
          </w:tcPr>
          <w:p w14:paraId="15211FC2" w14:textId="1B0447FD" w:rsidR="00253E59" w:rsidRPr="00E444F4" w:rsidRDefault="00E444F4" w:rsidP="00E55DDE">
            <w:pPr>
              <w:jc w:val="both"/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rFonts w:ascii="Gill Sans MT" w:hAnsi="Gill Sans MT" w:cs="Arial"/>
                <w:sz w:val="18"/>
                <w:szCs w:val="18"/>
              </w:rPr>
              <w:t>Szkolenia pracowników Zespołu interdyscyplinarnego:</w:t>
            </w:r>
          </w:p>
          <w:p w14:paraId="32CC0116" w14:textId="77777777" w:rsidR="00253E59" w:rsidRPr="00E444F4" w:rsidRDefault="00253E59" w:rsidP="00E55DDE">
            <w:pPr>
              <w:jc w:val="both"/>
              <w:rPr>
                <w:rFonts w:ascii="Gill Sans MT" w:eastAsia="Calibri" w:hAnsi="Gill Sans MT" w:cs="Arial"/>
                <w:sz w:val="18"/>
                <w:szCs w:val="18"/>
                <w:u w:val="single"/>
              </w:rPr>
            </w:pPr>
            <w:r w:rsidRPr="00E444F4">
              <w:rPr>
                <w:rFonts w:ascii="Gill Sans MT" w:eastAsia="Calibri" w:hAnsi="Gill Sans MT" w:cs="Arial"/>
                <w:sz w:val="18"/>
                <w:szCs w:val="18"/>
                <w:u w:val="single"/>
              </w:rPr>
              <w:t>Wszystkie poniżej wymienione szkolenia bez ponoszenia kosztów</w:t>
            </w:r>
          </w:p>
          <w:p w14:paraId="575277E4" w14:textId="77777777" w:rsidR="00253E59" w:rsidRPr="00E444F4" w:rsidRDefault="00253E59" w:rsidP="00E55DDE">
            <w:pPr>
              <w:pStyle w:val="Akapitzlist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Gill Sans MT" w:eastAsia="Calibri" w:hAnsi="Gill Sans MT" w:cs="Arial"/>
                <w:sz w:val="18"/>
                <w:szCs w:val="18"/>
              </w:rPr>
            </w:pPr>
            <w:r w:rsidRPr="00E444F4">
              <w:rPr>
                <w:rFonts w:ascii="Gill Sans MT" w:eastAsia="Calibri" w:hAnsi="Gill Sans MT" w:cs="Arial"/>
                <w:sz w:val="18"/>
                <w:szCs w:val="18"/>
              </w:rPr>
              <w:t xml:space="preserve">19 pracowników / wszyscy/ WPPD – szkolenia 3 dniowe organizowane przez RCPS dla członków Zespołu Interdyscyplinarnego i grup </w:t>
            </w:r>
            <w:proofErr w:type="spellStart"/>
            <w:r w:rsidRPr="00E444F4">
              <w:rPr>
                <w:rFonts w:ascii="Gill Sans MT" w:eastAsia="Calibri" w:hAnsi="Gill Sans MT" w:cs="Arial"/>
                <w:sz w:val="18"/>
                <w:szCs w:val="18"/>
              </w:rPr>
              <w:t>diagnostyczno</w:t>
            </w:r>
            <w:proofErr w:type="spellEnd"/>
            <w:r w:rsidRPr="00E444F4">
              <w:rPr>
                <w:rFonts w:ascii="Gill Sans MT" w:eastAsia="Calibri" w:hAnsi="Gill Sans MT" w:cs="Arial"/>
                <w:sz w:val="18"/>
                <w:szCs w:val="18"/>
              </w:rPr>
              <w:t xml:space="preserve"> - pomocowych</w:t>
            </w:r>
          </w:p>
          <w:p w14:paraId="11CE49EF" w14:textId="77777777" w:rsidR="00253E59" w:rsidRPr="00E444F4" w:rsidRDefault="00253E59" w:rsidP="00E55DDE">
            <w:pPr>
              <w:pStyle w:val="Akapitzlist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Gill Sans MT" w:eastAsia="Calibri" w:hAnsi="Gill Sans MT" w:cs="Arial"/>
                <w:sz w:val="18"/>
                <w:szCs w:val="18"/>
              </w:rPr>
            </w:pPr>
            <w:r w:rsidRPr="00E444F4">
              <w:rPr>
                <w:rFonts w:ascii="Gill Sans MT" w:eastAsia="Calibri" w:hAnsi="Gill Sans MT" w:cs="Arial"/>
                <w:sz w:val="18"/>
                <w:szCs w:val="18"/>
              </w:rPr>
              <w:t>4 osoby Skuteczny system wsparcia i reagowania na przemoc wobec osób z niepełnosprawnościami – FAM</w:t>
            </w:r>
          </w:p>
          <w:p w14:paraId="31F72314" w14:textId="77777777" w:rsidR="00253E59" w:rsidRPr="00E444F4" w:rsidRDefault="00253E59" w:rsidP="00E55DDE">
            <w:pPr>
              <w:pStyle w:val="Akapitzlist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Gill Sans MT" w:eastAsia="Calibri" w:hAnsi="Gill Sans MT" w:cs="Arial"/>
                <w:sz w:val="18"/>
                <w:szCs w:val="18"/>
              </w:rPr>
            </w:pPr>
            <w:r w:rsidRPr="00E444F4">
              <w:rPr>
                <w:rFonts w:ascii="Gill Sans MT" w:eastAsia="Calibri" w:hAnsi="Gill Sans MT" w:cs="Arial"/>
                <w:sz w:val="18"/>
                <w:szCs w:val="18"/>
              </w:rPr>
              <w:t>1 osoba - cyberprzemoc wśród młodzieży – Urząd Marszałkowski</w:t>
            </w:r>
          </w:p>
          <w:p w14:paraId="71097427" w14:textId="77777777" w:rsidR="00253E59" w:rsidRPr="00E444F4" w:rsidRDefault="00253E59" w:rsidP="00E55DDE">
            <w:pPr>
              <w:pStyle w:val="Akapitzlist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Gill Sans MT" w:eastAsia="Calibri" w:hAnsi="Gill Sans MT" w:cs="Arial"/>
                <w:sz w:val="18"/>
                <w:szCs w:val="18"/>
              </w:rPr>
            </w:pPr>
            <w:r w:rsidRPr="00E444F4">
              <w:rPr>
                <w:rFonts w:ascii="Gill Sans MT" w:eastAsia="Calibri" w:hAnsi="Gill Sans MT" w:cs="Arial"/>
                <w:sz w:val="18"/>
                <w:szCs w:val="18"/>
              </w:rPr>
              <w:t>3 osoby - Promowanie równości płci i sprawiedliwości społecznej poprzez edukację młodzieży – Wydział Nauk o Wychowaniu</w:t>
            </w:r>
          </w:p>
          <w:p w14:paraId="12B9FDB9" w14:textId="77777777" w:rsidR="00253E59" w:rsidRPr="00E444F4" w:rsidRDefault="00253E59" w:rsidP="00E55DDE">
            <w:pPr>
              <w:pStyle w:val="Akapitzlist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Gill Sans MT" w:eastAsia="Calibri" w:hAnsi="Gill Sans MT" w:cs="Arial"/>
                <w:sz w:val="18"/>
                <w:szCs w:val="18"/>
              </w:rPr>
            </w:pPr>
            <w:r w:rsidRPr="00E444F4">
              <w:rPr>
                <w:rFonts w:ascii="Gill Sans MT" w:eastAsia="Calibri" w:hAnsi="Gill Sans MT" w:cs="Arial"/>
                <w:sz w:val="18"/>
                <w:szCs w:val="18"/>
              </w:rPr>
              <w:t>3 osoby - system wsparcia i reagowania na przemoc wobec niepełnosprawnych – FAM</w:t>
            </w:r>
          </w:p>
          <w:p w14:paraId="044757EF" w14:textId="77777777" w:rsidR="00253E59" w:rsidRPr="00E444F4" w:rsidRDefault="00253E59" w:rsidP="00E55DDE">
            <w:pPr>
              <w:pStyle w:val="Akapitzlist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Gill Sans MT" w:eastAsia="Calibri" w:hAnsi="Gill Sans MT" w:cs="Arial"/>
                <w:sz w:val="18"/>
                <w:szCs w:val="18"/>
              </w:rPr>
            </w:pPr>
            <w:r w:rsidRPr="00E444F4">
              <w:rPr>
                <w:rFonts w:ascii="Gill Sans MT" w:eastAsia="Calibri" w:hAnsi="Gill Sans MT" w:cs="Arial"/>
                <w:sz w:val="18"/>
                <w:szCs w:val="18"/>
              </w:rPr>
              <w:t>3 osoby - Praca z dziećmi doświadczającymi przemocy". – UNICEF</w:t>
            </w:r>
          </w:p>
          <w:p w14:paraId="4005285E" w14:textId="77777777" w:rsidR="00253E59" w:rsidRPr="00E444F4" w:rsidRDefault="00253E59" w:rsidP="00E55DDE">
            <w:pPr>
              <w:pStyle w:val="Akapitzlist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Gill Sans MT" w:eastAsia="Calibri" w:hAnsi="Gill Sans MT" w:cs="Arial"/>
                <w:sz w:val="18"/>
                <w:szCs w:val="18"/>
              </w:rPr>
            </w:pPr>
            <w:r w:rsidRPr="00E444F4">
              <w:rPr>
                <w:rFonts w:ascii="Gill Sans MT" w:eastAsia="Calibri" w:hAnsi="Gill Sans MT" w:cs="Arial"/>
                <w:sz w:val="18"/>
                <w:szCs w:val="18"/>
              </w:rPr>
              <w:t xml:space="preserve">11 osób – </w:t>
            </w:r>
            <w:proofErr w:type="spellStart"/>
            <w:r w:rsidRPr="00E444F4">
              <w:rPr>
                <w:rFonts w:ascii="Gill Sans MT" w:eastAsia="Calibri" w:hAnsi="Gill Sans MT" w:cs="Arial"/>
                <w:sz w:val="18"/>
                <w:szCs w:val="18"/>
              </w:rPr>
              <w:t>superwizja</w:t>
            </w:r>
            <w:proofErr w:type="spellEnd"/>
            <w:r w:rsidRPr="00E444F4">
              <w:rPr>
                <w:rFonts w:ascii="Gill Sans MT" w:eastAsia="Calibri" w:hAnsi="Gill Sans MT" w:cs="Arial"/>
                <w:sz w:val="18"/>
                <w:szCs w:val="18"/>
              </w:rPr>
              <w:t xml:space="preserve"> – Niebieska Linia</w:t>
            </w:r>
          </w:p>
          <w:p w14:paraId="20EA6F00" w14:textId="77777777" w:rsidR="00253E59" w:rsidRPr="00E444F4" w:rsidRDefault="00253E59" w:rsidP="00E55DDE">
            <w:pPr>
              <w:pStyle w:val="Akapitzlist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Gill Sans MT" w:eastAsia="Calibri" w:hAnsi="Gill Sans MT" w:cs="Arial"/>
                <w:sz w:val="18"/>
                <w:szCs w:val="18"/>
              </w:rPr>
            </w:pPr>
            <w:r w:rsidRPr="00E444F4">
              <w:rPr>
                <w:rFonts w:ascii="Gill Sans MT" w:eastAsia="Calibri" w:hAnsi="Gill Sans MT" w:cs="Arial"/>
                <w:sz w:val="18"/>
                <w:szCs w:val="18"/>
              </w:rPr>
              <w:t>2 osoby - identyfikacja i wsparcie ofiar handlu ludźmi – Policja</w:t>
            </w:r>
          </w:p>
          <w:p w14:paraId="5CB1061A" w14:textId="77777777" w:rsidR="00253E59" w:rsidRPr="00E444F4" w:rsidRDefault="00253E59" w:rsidP="00E55DDE">
            <w:pPr>
              <w:pStyle w:val="Akapitzlist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Gill Sans MT" w:eastAsia="Calibri" w:hAnsi="Gill Sans MT" w:cs="Arial"/>
                <w:sz w:val="18"/>
                <w:szCs w:val="18"/>
              </w:rPr>
            </w:pPr>
            <w:r w:rsidRPr="00E444F4">
              <w:rPr>
                <w:rFonts w:ascii="Gill Sans MT" w:eastAsia="Calibri" w:hAnsi="Gill Sans MT" w:cs="Arial"/>
                <w:sz w:val="18"/>
                <w:szCs w:val="18"/>
              </w:rPr>
              <w:t>6 osób - Przemoc wobec dzieci z doświadczeniem uchodźczym. Przyczyny, zapobieganie, reagowanie – Fundacja Dajemy Dzieciom Siłę</w:t>
            </w:r>
          </w:p>
          <w:p w14:paraId="0E43E8A4" w14:textId="77777777" w:rsidR="00253E59" w:rsidRPr="00E444F4" w:rsidRDefault="00253E59" w:rsidP="00E55DDE">
            <w:pPr>
              <w:pStyle w:val="Akapitzlist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Gill Sans MT" w:eastAsia="Calibri" w:hAnsi="Gill Sans MT" w:cs="Arial"/>
                <w:sz w:val="18"/>
                <w:szCs w:val="18"/>
              </w:rPr>
            </w:pPr>
            <w:r w:rsidRPr="00E444F4">
              <w:rPr>
                <w:rFonts w:ascii="Gill Sans MT" w:eastAsia="Calibri" w:hAnsi="Gill Sans MT" w:cs="Arial"/>
                <w:sz w:val="18"/>
                <w:szCs w:val="18"/>
              </w:rPr>
              <w:t xml:space="preserve">1 osoba - Etapy procedury „Niebieskie Karty"- „Niebieska Karta - A” i „Niebieska Karta - B" - zespół szkolenia </w:t>
            </w:r>
            <w:proofErr w:type="spellStart"/>
            <w:r w:rsidRPr="00E444F4">
              <w:rPr>
                <w:rFonts w:ascii="Gill Sans MT" w:eastAsia="Calibri" w:hAnsi="Gill Sans MT" w:cs="Arial"/>
                <w:sz w:val="18"/>
                <w:szCs w:val="18"/>
              </w:rPr>
              <w:t>expert</w:t>
            </w:r>
            <w:proofErr w:type="spellEnd"/>
            <w:r w:rsidRPr="00E444F4">
              <w:rPr>
                <w:rFonts w:ascii="Gill Sans MT" w:eastAsia="Calibri" w:hAnsi="Gill Sans MT" w:cs="Arial"/>
                <w:sz w:val="18"/>
                <w:szCs w:val="18"/>
              </w:rPr>
              <w:t xml:space="preserve"> - Anna </w:t>
            </w:r>
            <w:proofErr w:type="spellStart"/>
            <w:r w:rsidRPr="00E444F4">
              <w:rPr>
                <w:rFonts w:ascii="Gill Sans MT" w:eastAsia="Calibri" w:hAnsi="Gill Sans MT" w:cs="Arial"/>
                <w:sz w:val="18"/>
                <w:szCs w:val="18"/>
              </w:rPr>
              <w:t>Matras</w:t>
            </w:r>
            <w:proofErr w:type="spellEnd"/>
          </w:p>
          <w:p w14:paraId="5E40A335" w14:textId="77777777" w:rsidR="00253E59" w:rsidRPr="00E444F4" w:rsidRDefault="00253E59" w:rsidP="00E55DDE">
            <w:pPr>
              <w:pStyle w:val="Akapitzlist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Gill Sans MT" w:eastAsia="Calibri" w:hAnsi="Gill Sans MT" w:cs="Arial"/>
                <w:sz w:val="18"/>
                <w:szCs w:val="18"/>
              </w:rPr>
            </w:pPr>
            <w:r w:rsidRPr="00E444F4">
              <w:rPr>
                <w:rFonts w:ascii="Gill Sans MT" w:eastAsia="Calibri" w:hAnsi="Gill Sans MT" w:cs="Arial"/>
                <w:sz w:val="18"/>
                <w:szCs w:val="18"/>
              </w:rPr>
              <w:t>2 osoby - Zarządzanie stresem i przeciwdziałanie wypaleniu zawodowemu RCPS</w:t>
            </w:r>
          </w:p>
          <w:p w14:paraId="70C21AF7" w14:textId="77777777" w:rsidR="00253E59" w:rsidRPr="00E444F4" w:rsidRDefault="00253E59" w:rsidP="00E55DDE">
            <w:pPr>
              <w:jc w:val="both"/>
              <w:rPr>
                <w:rFonts w:ascii="Gill Sans MT" w:eastAsia="Calibri" w:hAnsi="Gill Sans MT" w:cs="Arial"/>
                <w:sz w:val="18"/>
                <w:szCs w:val="18"/>
                <w:u w:val="single"/>
              </w:rPr>
            </w:pPr>
          </w:p>
          <w:p w14:paraId="24ED3D92" w14:textId="0E3DCF8F" w:rsidR="00253E59" w:rsidRPr="00E444F4" w:rsidRDefault="00253E59" w:rsidP="00E55DDE">
            <w:pPr>
              <w:jc w:val="both"/>
              <w:rPr>
                <w:rFonts w:ascii="Gill Sans MT" w:eastAsia="Calibri" w:hAnsi="Gill Sans MT" w:cs="Arial"/>
                <w:sz w:val="18"/>
                <w:szCs w:val="18"/>
              </w:rPr>
            </w:pPr>
            <w:r w:rsidRPr="00E444F4">
              <w:rPr>
                <w:rFonts w:ascii="Gill Sans MT" w:eastAsia="Calibri" w:hAnsi="Gill Sans MT" w:cs="Arial"/>
                <w:sz w:val="18"/>
                <w:szCs w:val="18"/>
              </w:rPr>
              <w:t xml:space="preserve">- </w:t>
            </w:r>
            <w:r w:rsidR="00E55DDE">
              <w:rPr>
                <w:rFonts w:ascii="Gill Sans MT" w:eastAsia="Calibri" w:hAnsi="Gill Sans MT" w:cs="Arial"/>
                <w:sz w:val="18"/>
                <w:szCs w:val="18"/>
              </w:rPr>
              <w:t>P</w:t>
            </w:r>
            <w:r w:rsidRPr="00E444F4">
              <w:rPr>
                <w:rFonts w:ascii="Gill Sans MT" w:eastAsia="Calibri" w:hAnsi="Gill Sans MT" w:cs="Arial"/>
                <w:sz w:val="18"/>
                <w:szCs w:val="18"/>
              </w:rPr>
              <w:t>ostępowania dot. przemocy w rodzinie:</w:t>
            </w:r>
            <w:r w:rsidR="00E55DDE">
              <w:rPr>
                <w:rFonts w:ascii="Gill Sans MT" w:eastAsia="Calibri" w:hAnsi="Gill Sans MT" w:cs="Arial"/>
                <w:sz w:val="18"/>
                <w:szCs w:val="18"/>
              </w:rPr>
              <w:t xml:space="preserve"> </w:t>
            </w:r>
            <w:r w:rsidRPr="00E444F4">
              <w:rPr>
                <w:rFonts w:ascii="Gill Sans MT" w:eastAsia="Calibri" w:hAnsi="Gill Sans MT" w:cs="Arial"/>
                <w:sz w:val="18"/>
                <w:szCs w:val="18"/>
              </w:rPr>
              <w:t>2677</w:t>
            </w:r>
          </w:p>
          <w:p w14:paraId="3C5FC921" w14:textId="221A3AE0" w:rsidR="00253E59" w:rsidRPr="00E444F4" w:rsidRDefault="00253E59" w:rsidP="00E55DDE">
            <w:pPr>
              <w:suppressAutoHyphens/>
              <w:autoSpaceDN w:val="0"/>
              <w:jc w:val="both"/>
              <w:textAlignment w:val="baseline"/>
              <w:rPr>
                <w:rFonts w:ascii="Gill Sans MT" w:eastAsia="Calibri" w:hAnsi="Gill Sans MT" w:cs="Arial"/>
                <w:kern w:val="3"/>
                <w:sz w:val="18"/>
                <w:szCs w:val="18"/>
                <w:lang w:bidi="hi-IN"/>
              </w:rPr>
            </w:pPr>
            <w:r w:rsidRPr="00E444F4">
              <w:rPr>
                <w:rFonts w:ascii="Gill Sans MT" w:eastAsia="Calibri" w:hAnsi="Gill Sans MT" w:cs="Arial"/>
                <w:kern w:val="3"/>
                <w:sz w:val="18"/>
                <w:szCs w:val="18"/>
                <w:lang w:bidi="hi-IN"/>
              </w:rPr>
              <w:t xml:space="preserve">- </w:t>
            </w:r>
            <w:r w:rsidR="00E55DDE">
              <w:rPr>
                <w:rFonts w:ascii="Gill Sans MT" w:eastAsia="Calibri" w:hAnsi="Gill Sans MT" w:cs="Arial"/>
                <w:kern w:val="3"/>
                <w:sz w:val="18"/>
                <w:szCs w:val="18"/>
                <w:lang w:bidi="hi-IN"/>
              </w:rPr>
              <w:t>L</w:t>
            </w:r>
            <w:r w:rsidRPr="00E444F4">
              <w:rPr>
                <w:rFonts w:ascii="Gill Sans MT" w:eastAsia="Calibri" w:hAnsi="Gill Sans MT" w:cs="Arial"/>
                <w:kern w:val="3"/>
                <w:sz w:val="18"/>
                <w:szCs w:val="18"/>
                <w:lang w:bidi="hi-IN"/>
              </w:rPr>
              <w:t>iczba wniosków skierowanych do Sądu Rodzinnego</w:t>
            </w:r>
            <w:r w:rsidR="00E55DDE">
              <w:rPr>
                <w:rFonts w:ascii="Gill Sans MT" w:eastAsia="Calibri" w:hAnsi="Gill Sans MT" w:cs="Arial"/>
                <w:kern w:val="3"/>
                <w:sz w:val="18"/>
                <w:szCs w:val="18"/>
                <w:lang w:bidi="hi-IN"/>
              </w:rPr>
              <w:t>:</w:t>
            </w:r>
            <w:r w:rsidRPr="00E444F4">
              <w:rPr>
                <w:rFonts w:ascii="Gill Sans MT" w:eastAsia="Calibri" w:hAnsi="Gill Sans MT" w:cs="Arial"/>
                <w:kern w:val="3"/>
                <w:sz w:val="18"/>
                <w:szCs w:val="18"/>
                <w:lang w:bidi="hi-IN"/>
              </w:rPr>
              <w:t>118</w:t>
            </w:r>
          </w:p>
          <w:p w14:paraId="41B3CE94" w14:textId="42A5F90F" w:rsidR="00253E59" w:rsidRPr="00E444F4" w:rsidRDefault="00253E59" w:rsidP="00E55DDE">
            <w:pPr>
              <w:jc w:val="both"/>
              <w:rPr>
                <w:rFonts w:ascii="Gill Sans MT" w:eastAsia="Calibri" w:hAnsi="Gill Sans MT" w:cs="Arial"/>
                <w:sz w:val="18"/>
                <w:szCs w:val="18"/>
              </w:rPr>
            </w:pPr>
            <w:r w:rsidRPr="00E444F4">
              <w:rPr>
                <w:rFonts w:ascii="Gill Sans MT" w:eastAsia="Calibri" w:hAnsi="Gill Sans MT" w:cs="Arial"/>
                <w:sz w:val="18"/>
                <w:szCs w:val="18"/>
              </w:rPr>
              <w:t xml:space="preserve">- </w:t>
            </w:r>
            <w:r w:rsidR="00E55DDE">
              <w:rPr>
                <w:rFonts w:ascii="Gill Sans MT" w:eastAsia="Calibri" w:hAnsi="Gill Sans MT" w:cs="Arial"/>
                <w:sz w:val="18"/>
                <w:szCs w:val="18"/>
              </w:rPr>
              <w:t>L</w:t>
            </w:r>
            <w:r w:rsidRPr="00E444F4">
              <w:rPr>
                <w:rFonts w:ascii="Gill Sans MT" w:eastAsia="Calibri" w:hAnsi="Gill Sans MT" w:cs="Arial"/>
                <w:sz w:val="18"/>
                <w:szCs w:val="18"/>
              </w:rPr>
              <w:t>iczba zawiadomień do prokuratury</w:t>
            </w:r>
            <w:r w:rsidR="00E55DDE">
              <w:rPr>
                <w:rFonts w:ascii="Gill Sans MT" w:eastAsia="Calibri" w:hAnsi="Gill Sans MT" w:cs="Arial"/>
                <w:sz w:val="18"/>
                <w:szCs w:val="18"/>
              </w:rPr>
              <w:t xml:space="preserve">: </w:t>
            </w:r>
            <w:r w:rsidRPr="00E444F4">
              <w:rPr>
                <w:rFonts w:ascii="Gill Sans MT" w:eastAsia="Calibri" w:hAnsi="Gill Sans MT" w:cs="Arial"/>
                <w:sz w:val="18"/>
                <w:szCs w:val="18"/>
              </w:rPr>
              <w:t>37</w:t>
            </w:r>
          </w:p>
          <w:p w14:paraId="331B9E9C" w14:textId="77777777" w:rsidR="00253E59" w:rsidRPr="00E444F4" w:rsidRDefault="00253E59" w:rsidP="00E55DDE">
            <w:pPr>
              <w:jc w:val="both"/>
              <w:rPr>
                <w:rFonts w:ascii="Gill Sans MT" w:hAnsi="Gill Sans MT" w:cs="Arial"/>
                <w:sz w:val="18"/>
                <w:szCs w:val="1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CCECFF"/>
          </w:tcPr>
          <w:p w14:paraId="19E355B1" w14:textId="77777777" w:rsidR="00E1580D" w:rsidRPr="00E444F4" w:rsidRDefault="00E1580D" w:rsidP="00E1580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444F4">
              <w:rPr>
                <w:rFonts w:ascii="Gill Sans MT" w:hAnsi="Gill Sans MT" w:cs="Arial"/>
                <w:bCs/>
                <w:sz w:val="18"/>
                <w:szCs w:val="18"/>
              </w:rPr>
              <w:t>Kwota:</w:t>
            </w:r>
          </w:p>
          <w:p w14:paraId="030527AE" w14:textId="16C9BEC7" w:rsidR="00D85D59" w:rsidRPr="00E444F4" w:rsidRDefault="00D85D59" w:rsidP="00E1580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444F4">
              <w:rPr>
                <w:rFonts w:ascii="Gill Sans MT" w:hAnsi="Gill Sans MT" w:cs="Arial"/>
                <w:bCs/>
                <w:sz w:val="18"/>
                <w:szCs w:val="18"/>
              </w:rPr>
              <w:t>0 zł</w:t>
            </w:r>
          </w:p>
          <w:p w14:paraId="01685CBE" w14:textId="77777777" w:rsidR="00253E59" w:rsidRPr="00E444F4" w:rsidRDefault="00253E59" w:rsidP="00D85D59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1BBA9175" w14:textId="77777777" w:rsidR="00253E59" w:rsidRPr="00E444F4" w:rsidRDefault="00253E59" w:rsidP="00D85D59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5F6B0454" w14:textId="77777777" w:rsidR="00253E59" w:rsidRPr="00E444F4" w:rsidRDefault="00253E59" w:rsidP="00D85D59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2791F328" w14:textId="77777777" w:rsidR="00253E59" w:rsidRDefault="00253E59" w:rsidP="00D85D59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1B94FA6E" w14:textId="77777777" w:rsidR="00E55DDE" w:rsidRDefault="00E55DDE" w:rsidP="00D85D59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761EE1A1" w14:textId="77777777" w:rsidR="00E55DDE" w:rsidRDefault="00E55DDE" w:rsidP="00D85D59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636964ED" w14:textId="77777777" w:rsidR="00E55DDE" w:rsidRDefault="00E55DDE" w:rsidP="00D85D59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2465DBDE" w14:textId="77777777" w:rsidR="00E55DDE" w:rsidRDefault="00E55DDE" w:rsidP="00D85D59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7B842E0A" w14:textId="77777777" w:rsidR="00E55DDE" w:rsidRDefault="00E55DDE" w:rsidP="00D85D59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7A175854" w14:textId="77777777" w:rsidR="00E55DDE" w:rsidRDefault="00E55DDE" w:rsidP="00D85D59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006E55BC" w14:textId="77777777" w:rsidR="00E55DDE" w:rsidRDefault="00E55DDE" w:rsidP="00D85D59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40963C92" w14:textId="77777777" w:rsidR="00E55DDE" w:rsidRDefault="00E55DDE" w:rsidP="00D85D59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7F606D46" w14:textId="77777777" w:rsidR="00E55DDE" w:rsidRDefault="00E55DDE" w:rsidP="00D85D59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728A37B4" w14:textId="77777777" w:rsidR="00E55DDE" w:rsidRDefault="00E55DDE" w:rsidP="00D85D59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67D972E5" w14:textId="77777777" w:rsidR="00E55DDE" w:rsidRDefault="00E55DDE" w:rsidP="00D85D59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1F5FA416" w14:textId="77777777" w:rsidR="00E55DDE" w:rsidRDefault="00E55DDE" w:rsidP="00D85D59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6AE88945" w14:textId="77777777" w:rsidR="00E55DDE" w:rsidRDefault="00E55DDE" w:rsidP="00D85D59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3D627E54" w14:textId="77777777" w:rsidR="00E55DDE" w:rsidRDefault="00E55DDE" w:rsidP="00D85D59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267285CD" w14:textId="77777777" w:rsidR="00E55DDE" w:rsidRDefault="00E55DDE" w:rsidP="00D85D59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645EB7A7" w14:textId="77777777" w:rsidR="00E55DDE" w:rsidRDefault="00E55DDE" w:rsidP="00D85D59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5E363DE5" w14:textId="77777777" w:rsidR="00E55DDE" w:rsidRDefault="00E55DDE" w:rsidP="00D85D59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0293442F" w14:textId="77777777" w:rsidR="00E55DDE" w:rsidRDefault="00E55DDE" w:rsidP="00D85D59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09F3FB88" w14:textId="77777777" w:rsidR="00E55DDE" w:rsidRDefault="00E55DDE" w:rsidP="00E1580D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1443AFB3" w14:textId="77777777" w:rsidR="00E55DDE" w:rsidRPr="00E444F4" w:rsidRDefault="00E55DDE" w:rsidP="00D85D59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31C42851" w14:textId="2529FF3A" w:rsidR="00253E59" w:rsidRPr="00E444F4" w:rsidRDefault="00253E59" w:rsidP="00D85D59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proofErr w:type="spellStart"/>
            <w:r w:rsidRPr="00E444F4">
              <w:rPr>
                <w:rFonts w:ascii="Gill Sans MT" w:hAnsi="Gill Sans MT" w:cs="Arial"/>
                <w:bCs/>
                <w:sz w:val="18"/>
                <w:szCs w:val="18"/>
              </w:rPr>
              <w:t>bezkosztowo</w:t>
            </w:r>
            <w:proofErr w:type="spellEnd"/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CCECFF"/>
          </w:tcPr>
          <w:p w14:paraId="415B1BFA" w14:textId="77777777" w:rsidR="00E1580D" w:rsidRPr="00E444F4" w:rsidRDefault="00E1580D" w:rsidP="00E1580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444F4">
              <w:rPr>
                <w:rFonts w:ascii="Gill Sans MT" w:hAnsi="Gill Sans MT" w:cs="Arial"/>
                <w:bCs/>
                <w:sz w:val="18"/>
                <w:szCs w:val="18"/>
              </w:rPr>
              <w:t>Kwota:</w:t>
            </w:r>
          </w:p>
          <w:p w14:paraId="13F1DE5F" w14:textId="4A412540" w:rsidR="00253E59" w:rsidRPr="00E444F4" w:rsidRDefault="00D85D59" w:rsidP="00E1580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444F4">
              <w:rPr>
                <w:rFonts w:ascii="Gill Sans MT" w:hAnsi="Gill Sans MT" w:cs="Arial"/>
                <w:bCs/>
                <w:sz w:val="18"/>
                <w:szCs w:val="18"/>
              </w:rPr>
              <w:t>0 zł</w:t>
            </w:r>
          </w:p>
          <w:p w14:paraId="40ECA978" w14:textId="29516EF5" w:rsidR="00253E59" w:rsidRPr="00E444F4" w:rsidRDefault="00253E59" w:rsidP="00E1580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522E3AF5" w14:textId="62430803" w:rsidR="00253E59" w:rsidRPr="00E444F4" w:rsidRDefault="00253E59" w:rsidP="00E1580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5298A517" w14:textId="77CFEB8A" w:rsidR="00253E59" w:rsidRDefault="00253E59" w:rsidP="00E1580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4B0760E5" w14:textId="77777777" w:rsidR="00E55DDE" w:rsidRDefault="00E55DDE" w:rsidP="00E1580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756E0CE3" w14:textId="77777777" w:rsidR="00E55DDE" w:rsidRDefault="00E55DDE" w:rsidP="00E1580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5A83E3F9" w14:textId="77777777" w:rsidR="00E55DDE" w:rsidRDefault="00E55DDE" w:rsidP="00E1580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3CE54472" w14:textId="77777777" w:rsidR="00E55DDE" w:rsidRDefault="00E55DDE" w:rsidP="00E1580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32BE47C8" w14:textId="77777777" w:rsidR="00E55DDE" w:rsidRDefault="00E55DDE" w:rsidP="00E1580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1E940F5B" w14:textId="77777777" w:rsidR="00E55DDE" w:rsidRDefault="00E55DDE" w:rsidP="00E1580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61222369" w14:textId="77777777" w:rsidR="00E55DDE" w:rsidRDefault="00E55DDE" w:rsidP="00E1580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4A6DADA7" w14:textId="77777777" w:rsidR="00E55DDE" w:rsidRDefault="00E55DDE" w:rsidP="00E1580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158DA428" w14:textId="77777777" w:rsidR="00E55DDE" w:rsidRDefault="00E55DDE" w:rsidP="00E1580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132B79C7" w14:textId="77777777" w:rsidR="00E55DDE" w:rsidRDefault="00E55DDE" w:rsidP="00E1580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38D40694" w14:textId="77777777" w:rsidR="00E55DDE" w:rsidRDefault="00E55DDE" w:rsidP="00E1580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4BF37FCA" w14:textId="77777777" w:rsidR="00E55DDE" w:rsidRDefault="00E55DDE" w:rsidP="00E1580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08795450" w14:textId="77777777" w:rsidR="00E55DDE" w:rsidRDefault="00E55DDE" w:rsidP="00E1580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050D11F6" w14:textId="77777777" w:rsidR="00E55DDE" w:rsidRDefault="00E55DDE" w:rsidP="00E1580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244F4E47" w14:textId="77777777" w:rsidR="00E55DDE" w:rsidRDefault="00E55DDE" w:rsidP="00E1580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2FE201DA" w14:textId="77777777" w:rsidR="00E55DDE" w:rsidRDefault="00E55DDE" w:rsidP="00E1580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6E124A1D" w14:textId="77777777" w:rsidR="00E55DDE" w:rsidRDefault="00E55DDE" w:rsidP="00E1580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226825BE" w14:textId="77777777" w:rsidR="00E55DDE" w:rsidRDefault="00E55DDE" w:rsidP="00E1580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1A7EC8F9" w14:textId="77777777" w:rsidR="00E55DDE" w:rsidRDefault="00E55DDE" w:rsidP="00E1580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1CDAD836" w14:textId="77777777" w:rsidR="00E55DDE" w:rsidRPr="00E444F4" w:rsidRDefault="00E55DDE" w:rsidP="00E1580D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034E4931" w14:textId="77777777" w:rsidR="00253E59" w:rsidRPr="00E444F4" w:rsidRDefault="00253E59" w:rsidP="00E1580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7078BF9A" w14:textId="6D5A8FE6" w:rsidR="00253E59" w:rsidRPr="00E444F4" w:rsidRDefault="00253E59" w:rsidP="00E1580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proofErr w:type="spellStart"/>
            <w:r w:rsidRPr="00E444F4">
              <w:rPr>
                <w:rFonts w:ascii="Gill Sans MT" w:hAnsi="Gill Sans MT" w:cs="Arial"/>
                <w:bCs/>
                <w:sz w:val="18"/>
                <w:szCs w:val="18"/>
              </w:rPr>
              <w:t>bezkosztowo</w:t>
            </w:r>
            <w:proofErr w:type="spellEnd"/>
          </w:p>
        </w:tc>
        <w:tc>
          <w:tcPr>
            <w:tcW w:w="127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CCECFF"/>
          </w:tcPr>
          <w:p w14:paraId="0522CCB0" w14:textId="5E1C4F79" w:rsidR="00D85D59" w:rsidRDefault="00D85D59" w:rsidP="00D85D59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E444F4">
              <w:rPr>
                <w:rFonts w:ascii="Gill Sans MT" w:hAnsi="Gill Sans MT" w:cs="Arial"/>
                <w:sz w:val="18"/>
                <w:szCs w:val="18"/>
              </w:rPr>
              <w:t>MOPS</w:t>
            </w:r>
          </w:p>
          <w:p w14:paraId="635B7679" w14:textId="4C60A114" w:rsidR="00253E59" w:rsidRPr="00E444F4" w:rsidRDefault="00D85D59" w:rsidP="00D85D59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D85D59">
              <w:rPr>
                <w:rFonts w:ascii="Gill Sans MT" w:hAnsi="Gill Sans MT" w:cs="Arial"/>
                <w:sz w:val="18"/>
                <w:szCs w:val="18"/>
              </w:rPr>
              <w:t>WFK</w:t>
            </w:r>
          </w:p>
          <w:p w14:paraId="46DCDFCA" w14:textId="77777777" w:rsidR="00253E59" w:rsidRPr="00E444F4" w:rsidRDefault="00253E59" w:rsidP="00D85D59">
            <w:pPr>
              <w:jc w:val="center"/>
              <w:rPr>
                <w:rFonts w:ascii="Gill Sans MT" w:hAnsi="Gill Sans MT" w:cs="Arial"/>
                <w:sz w:val="18"/>
                <w:szCs w:val="18"/>
                <w:highlight w:val="yellow"/>
              </w:rPr>
            </w:pPr>
          </w:p>
          <w:p w14:paraId="22822E70" w14:textId="77777777" w:rsidR="00253E59" w:rsidRPr="00E444F4" w:rsidRDefault="00253E59" w:rsidP="00D85D59">
            <w:pPr>
              <w:jc w:val="center"/>
              <w:rPr>
                <w:rFonts w:ascii="Gill Sans MT" w:hAnsi="Gill Sans MT" w:cs="Arial"/>
                <w:sz w:val="18"/>
                <w:szCs w:val="18"/>
                <w:highlight w:val="yellow"/>
              </w:rPr>
            </w:pPr>
          </w:p>
          <w:p w14:paraId="773C414C" w14:textId="77777777" w:rsidR="00253E59" w:rsidRPr="00E444F4" w:rsidRDefault="00253E59" w:rsidP="00D85D59">
            <w:pPr>
              <w:jc w:val="center"/>
              <w:rPr>
                <w:rFonts w:ascii="Gill Sans MT" w:hAnsi="Gill Sans MT" w:cs="Arial"/>
                <w:sz w:val="18"/>
                <w:szCs w:val="18"/>
                <w:highlight w:val="yellow"/>
              </w:rPr>
            </w:pPr>
          </w:p>
          <w:p w14:paraId="5DA1ECCE" w14:textId="77777777" w:rsidR="00253E59" w:rsidRPr="00E444F4" w:rsidRDefault="00253E59" w:rsidP="00D85D59">
            <w:pPr>
              <w:jc w:val="center"/>
              <w:rPr>
                <w:rFonts w:ascii="Gill Sans MT" w:hAnsi="Gill Sans MT" w:cs="Arial"/>
                <w:sz w:val="18"/>
                <w:szCs w:val="18"/>
                <w:highlight w:val="yellow"/>
              </w:rPr>
            </w:pPr>
          </w:p>
          <w:p w14:paraId="28067FC4" w14:textId="3A7BBC2F" w:rsidR="00253E59" w:rsidRPr="00E444F4" w:rsidRDefault="00D85D59" w:rsidP="00D85D59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E444F4">
              <w:rPr>
                <w:rFonts w:ascii="Gill Sans MT" w:hAnsi="Gill Sans MT" w:cs="Arial"/>
                <w:sz w:val="18"/>
                <w:szCs w:val="18"/>
              </w:rPr>
              <w:t>WYDZIAŁ PRZECIWDZIAŁANIA PRZEMOCY DOMOWEJ MOPS</w:t>
            </w:r>
          </w:p>
        </w:tc>
      </w:tr>
      <w:tr w:rsidR="003901B3" w:rsidRPr="00FE28BB" w14:paraId="63A9AEC3" w14:textId="77777777" w:rsidTr="00E1580D">
        <w:trPr>
          <w:gridAfter w:val="1"/>
          <w:wAfter w:w="6" w:type="dxa"/>
          <w:trHeight w:val="54"/>
        </w:trPr>
        <w:tc>
          <w:tcPr>
            <w:tcW w:w="1277" w:type="dxa"/>
            <w:vMerge/>
            <w:shd w:val="clear" w:color="auto" w:fill="66CCFF"/>
          </w:tcPr>
          <w:p w14:paraId="35D21986" w14:textId="77777777" w:rsidR="003901B3" w:rsidRPr="00FE28BB" w:rsidRDefault="003901B3" w:rsidP="000417EC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CCECFF"/>
          </w:tcPr>
          <w:p w14:paraId="3EB9B352" w14:textId="31ACDEFF" w:rsidR="003901B3" w:rsidRPr="00E444F4" w:rsidRDefault="003901B3" w:rsidP="00E1580D">
            <w:pPr>
              <w:jc w:val="both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444F4">
              <w:rPr>
                <w:rFonts w:ascii="Gill Sans MT" w:hAnsi="Gill Sans MT" w:cs="Arial"/>
                <w:bCs/>
                <w:sz w:val="18"/>
                <w:szCs w:val="18"/>
              </w:rPr>
              <w:t>2.</w:t>
            </w:r>
            <w:r w:rsidR="00EE33FA">
              <w:rPr>
                <w:rFonts w:ascii="Gill Sans MT" w:hAnsi="Gill Sans MT" w:cs="Arial"/>
                <w:bCs/>
                <w:sz w:val="18"/>
                <w:szCs w:val="18"/>
              </w:rPr>
              <w:t xml:space="preserve"> </w:t>
            </w:r>
            <w:r w:rsidRPr="00E444F4">
              <w:rPr>
                <w:rFonts w:ascii="Gill Sans MT" w:hAnsi="Gill Sans MT" w:cs="Arial"/>
                <w:bCs/>
                <w:sz w:val="18"/>
                <w:szCs w:val="18"/>
              </w:rPr>
              <w:t>Organizowanie i prowadzenie interwencji kryzysowej w sytuacjach przemocy w rodzinie</w:t>
            </w:r>
          </w:p>
          <w:p w14:paraId="752113FF" w14:textId="77777777" w:rsidR="003901B3" w:rsidRPr="00E444F4" w:rsidRDefault="003901B3" w:rsidP="000417EC">
            <w:pPr>
              <w:jc w:val="both"/>
              <w:rPr>
                <w:rFonts w:ascii="Gill Sans MT" w:hAnsi="Gill Sans MT" w:cs="Arial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ECFF"/>
          </w:tcPr>
          <w:p w14:paraId="2565F74E" w14:textId="77777777" w:rsidR="003901B3" w:rsidRPr="00E444F4" w:rsidRDefault="003901B3" w:rsidP="000417EC">
            <w:pPr>
              <w:rPr>
                <w:rFonts w:ascii="Gill Sans MT" w:hAnsi="Gill Sans MT" w:cs="Arial"/>
                <w:sz w:val="18"/>
                <w:szCs w:val="18"/>
              </w:rPr>
            </w:pPr>
            <w:r w:rsidRPr="00E444F4">
              <w:rPr>
                <w:rFonts w:ascii="Gill Sans MT" w:hAnsi="Gill Sans MT" w:cs="Arial"/>
                <w:sz w:val="18"/>
                <w:szCs w:val="18"/>
              </w:rPr>
              <w:t>- Liczba dyżurów: 251</w:t>
            </w:r>
          </w:p>
          <w:p w14:paraId="53CD3B82" w14:textId="77777777" w:rsidR="003901B3" w:rsidRPr="00E444F4" w:rsidRDefault="003901B3" w:rsidP="000417EC">
            <w:pPr>
              <w:rPr>
                <w:rFonts w:ascii="Gill Sans MT" w:hAnsi="Gill Sans MT" w:cs="Arial"/>
                <w:sz w:val="18"/>
                <w:szCs w:val="18"/>
              </w:rPr>
            </w:pPr>
            <w:r w:rsidRPr="00E444F4">
              <w:rPr>
                <w:rFonts w:ascii="Gill Sans MT" w:hAnsi="Gill Sans MT" w:cs="Arial"/>
                <w:sz w:val="18"/>
                <w:szCs w:val="18"/>
              </w:rPr>
              <w:t>- Liczba porad indywidualnych: 80</w:t>
            </w:r>
          </w:p>
          <w:p w14:paraId="0370D1B5" w14:textId="77777777" w:rsidR="003901B3" w:rsidRPr="00E444F4" w:rsidRDefault="003901B3" w:rsidP="000417EC">
            <w:pPr>
              <w:rPr>
                <w:rFonts w:ascii="Gill Sans MT" w:hAnsi="Gill Sans MT" w:cs="Arial"/>
                <w:sz w:val="18"/>
                <w:szCs w:val="18"/>
              </w:rPr>
            </w:pPr>
            <w:r w:rsidRPr="00E444F4">
              <w:rPr>
                <w:rFonts w:ascii="Gill Sans MT" w:hAnsi="Gill Sans MT" w:cs="Arial"/>
                <w:sz w:val="18"/>
                <w:szCs w:val="18"/>
              </w:rPr>
              <w:t>- Liczba osób korzystających z terapii indywidualnej: 52</w:t>
            </w:r>
          </w:p>
          <w:p w14:paraId="1A29BA50" w14:textId="77777777" w:rsidR="003901B3" w:rsidRPr="00E444F4" w:rsidRDefault="003901B3" w:rsidP="000417EC">
            <w:pPr>
              <w:rPr>
                <w:rFonts w:ascii="Gill Sans MT" w:hAnsi="Gill Sans MT" w:cs="Arial"/>
                <w:sz w:val="18"/>
                <w:szCs w:val="18"/>
              </w:rPr>
            </w:pPr>
            <w:r w:rsidRPr="00E444F4">
              <w:rPr>
                <w:rFonts w:ascii="Gill Sans MT" w:hAnsi="Gill Sans MT" w:cs="Arial"/>
                <w:sz w:val="18"/>
                <w:szCs w:val="18"/>
              </w:rPr>
              <w:t>- Liczba telefonów: 636</w:t>
            </w:r>
          </w:p>
          <w:p w14:paraId="4DDD5352" w14:textId="77777777" w:rsidR="003901B3" w:rsidRPr="00E444F4" w:rsidRDefault="003901B3" w:rsidP="000417EC">
            <w:pPr>
              <w:rPr>
                <w:rFonts w:ascii="Gill Sans MT" w:hAnsi="Gill Sans MT" w:cs="Arial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ECFF"/>
          </w:tcPr>
          <w:p w14:paraId="274054BC" w14:textId="77777777" w:rsidR="003901B3" w:rsidRPr="00E444F4" w:rsidRDefault="003901B3" w:rsidP="00FD1237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444F4">
              <w:rPr>
                <w:rFonts w:ascii="Gill Sans MT" w:hAnsi="Gill Sans MT" w:cs="Arial"/>
                <w:bCs/>
                <w:sz w:val="18"/>
                <w:szCs w:val="18"/>
              </w:rPr>
              <w:t>Kwota:</w:t>
            </w:r>
          </w:p>
          <w:p w14:paraId="69FF85B7" w14:textId="2BE20AD7" w:rsidR="003901B3" w:rsidRPr="00E444F4" w:rsidRDefault="003901B3" w:rsidP="00FD1237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444F4">
              <w:rPr>
                <w:rFonts w:ascii="Gill Sans MT" w:hAnsi="Gill Sans MT" w:cs="Arial"/>
                <w:bCs/>
                <w:sz w:val="18"/>
                <w:szCs w:val="18"/>
              </w:rPr>
              <w:t>50 500,00</w:t>
            </w:r>
            <w:r w:rsidR="00E1580D">
              <w:rPr>
                <w:rFonts w:ascii="Gill Sans MT" w:hAnsi="Gill Sans MT" w:cs="Arial"/>
                <w:bCs/>
                <w:sz w:val="18"/>
                <w:szCs w:val="18"/>
              </w:rPr>
              <w:t xml:space="preserve"> zł</w:t>
            </w:r>
          </w:p>
          <w:p w14:paraId="0D5671CF" w14:textId="32527162" w:rsidR="003901B3" w:rsidRPr="00E444F4" w:rsidRDefault="003901B3" w:rsidP="00FD1237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CCECFF"/>
          </w:tcPr>
          <w:p w14:paraId="11568781" w14:textId="77777777" w:rsidR="003901B3" w:rsidRPr="00E444F4" w:rsidRDefault="003901B3" w:rsidP="00FD1237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444F4">
              <w:rPr>
                <w:rFonts w:ascii="Gill Sans MT" w:hAnsi="Gill Sans MT" w:cs="Arial"/>
                <w:bCs/>
                <w:sz w:val="18"/>
                <w:szCs w:val="18"/>
              </w:rPr>
              <w:t>Kwota:</w:t>
            </w:r>
          </w:p>
          <w:p w14:paraId="3F991FED" w14:textId="78724361" w:rsidR="003901B3" w:rsidRPr="00E444F4" w:rsidRDefault="003901B3" w:rsidP="00FD1237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444F4">
              <w:rPr>
                <w:rFonts w:ascii="Gill Sans MT" w:hAnsi="Gill Sans MT" w:cs="Arial"/>
                <w:bCs/>
                <w:sz w:val="18"/>
                <w:szCs w:val="18"/>
              </w:rPr>
              <w:t>50 500,00</w:t>
            </w:r>
            <w:r w:rsidR="00E1580D">
              <w:rPr>
                <w:rFonts w:ascii="Gill Sans MT" w:hAnsi="Gill Sans MT" w:cs="Arial"/>
                <w:bCs/>
                <w:sz w:val="18"/>
                <w:szCs w:val="18"/>
              </w:rPr>
              <w:t xml:space="preserve"> zł</w:t>
            </w:r>
          </w:p>
          <w:p w14:paraId="476A74D0" w14:textId="1FD49817" w:rsidR="003901B3" w:rsidRPr="00E444F4" w:rsidRDefault="003901B3" w:rsidP="00FD1237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ECFF"/>
          </w:tcPr>
          <w:p w14:paraId="5A103670" w14:textId="56556D0B" w:rsidR="003901B3" w:rsidRPr="00E444F4" w:rsidRDefault="003240EF" w:rsidP="000417EC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E444F4">
              <w:rPr>
                <w:rFonts w:ascii="Gill Sans MT" w:hAnsi="Gill Sans MT" w:cs="Arial"/>
                <w:sz w:val="18"/>
                <w:szCs w:val="18"/>
              </w:rPr>
              <w:t>WYDZIAŁ ZDROWIA</w:t>
            </w:r>
          </w:p>
          <w:p w14:paraId="3B054F96" w14:textId="506EDAE0" w:rsidR="003901B3" w:rsidRPr="00E444F4" w:rsidRDefault="003240EF" w:rsidP="000417EC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E444F4">
              <w:rPr>
                <w:rFonts w:ascii="Gill Sans MT" w:hAnsi="Gill Sans MT" w:cs="Arial"/>
                <w:sz w:val="18"/>
                <w:szCs w:val="18"/>
              </w:rPr>
              <w:t>I SPRAW SPOŁECZNYCH</w:t>
            </w:r>
            <w:r>
              <w:rPr>
                <w:rFonts w:ascii="Gill Sans MT" w:hAnsi="Gill Sans MT" w:cs="Arial"/>
                <w:sz w:val="18"/>
                <w:szCs w:val="18"/>
              </w:rPr>
              <w:t xml:space="preserve"> UMŁ</w:t>
            </w:r>
          </w:p>
          <w:p w14:paraId="55CB12B8" w14:textId="77777777" w:rsidR="003901B3" w:rsidRPr="00E444F4" w:rsidRDefault="003901B3" w:rsidP="000417EC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</w:p>
          <w:p w14:paraId="6A9A05E4" w14:textId="77777777" w:rsidR="003901B3" w:rsidRPr="00E444F4" w:rsidRDefault="003901B3" w:rsidP="000417EC">
            <w:pPr>
              <w:rPr>
                <w:rFonts w:ascii="Gill Sans MT" w:hAnsi="Gill Sans MT" w:cs="Arial"/>
                <w:sz w:val="18"/>
                <w:szCs w:val="18"/>
              </w:rPr>
            </w:pPr>
          </w:p>
          <w:p w14:paraId="31E0EEFE" w14:textId="77777777" w:rsidR="003901B3" w:rsidRPr="00E444F4" w:rsidRDefault="003901B3" w:rsidP="000417EC">
            <w:pPr>
              <w:rPr>
                <w:rFonts w:ascii="Gill Sans MT" w:hAnsi="Gill Sans MT" w:cs="Arial"/>
                <w:sz w:val="18"/>
                <w:szCs w:val="18"/>
              </w:rPr>
            </w:pPr>
          </w:p>
          <w:p w14:paraId="7131E479" w14:textId="77777777" w:rsidR="003901B3" w:rsidRPr="00E444F4" w:rsidRDefault="003901B3" w:rsidP="000417EC">
            <w:pPr>
              <w:rPr>
                <w:rFonts w:ascii="Gill Sans MT" w:hAnsi="Gill Sans MT" w:cs="Arial"/>
                <w:sz w:val="18"/>
                <w:szCs w:val="18"/>
              </w:rPr>
            </w:pPr>
          </w:p>
          <w:p w14:paraId="2216E707" w14:textId="77777777" w:rsidR="003901B3" w:rsidRPr="00E444F4" w:rsidRDefault="003901B3" w:rsidP="000417EC">
            <w:pPr>
              <w:rPr>
                <w:rFonts w:ascii="Gill Sans MT" w:hAnsi="Gill Sans MT" w:cs="Arial"/>
                <w:sz w:val="18"/>
                <w:szCs w:val="18"/>
              </w:rPr>
            </w:pPr>
          </w:p>
        </w:tc>
      </w:tr>
      <w:tr w:rsidR="003901B3" w:rsidRPr="00FE28BB" w14:paraId="146A6DE7" w14:textId="77777777" w:rsidTr="000417EC">
        <w:trPr>
          <w:gridAfter w:val="1"/>
          <w:wAfter w:w="6" w:type="dxa"/>
          <w:trHeight w:val="2179"/>
        </w:trPr>
        <w:tc>
          <w:tcPr>
            <w:tcW w:w="1277" w:type="dxa"/>
            <w:vMerge/>
            <w:shd w:val="clear" w:color="auto" w:fill="66CCFF"/>
          </w:tcPr>
          <w:p w14:paraId="7FA26A05" w14:textId="77777777" w:rsidR="003901B3" w:rsidRPr="00FE28BB" w:rsidRDefault="003901B3" w:rsidP="000417EC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CCECFF"/>
          </w:tcPr>
          <w:p w14:paraId="14CA3356" w14:textId="77777777" w:rsidR="003901B3" w:rsidRPr="00EE33FA" w:rsidRDefault="003901B3" w:rsidP="00714BBA">
            <w:pPr>
              <w:jc w:val="both"/>
              <w:rPr>
                <w:rFonts w:ascii="Gill Sans MT" w:hAnsi="Gill Sans MT" w:cs="Arial"/>
                <w:bCs/>
                <w:sz w:val="18"/>
                <w:szCs w:val="18"/>
                <w:highlight w:val="green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3. Organizowanie i prowadzenie zróżnicowanych form poradnictwa, m.in. pedagogicznego, prawnego, psychologicznego, rodzinnego, socjalnego, mediacji rodzinnych, zajęć pedagoga/psychologa z rodziną w kryzysie.</w:t>
            </w:r>
          </w:p>
        </w:tc>
        <w:tc>
          <w:tcPr>
            <w:tcW w:w="5103" w:type="dxa"/>
            <w:tcBorders>
              <w:top w:val="single" w:sz="4" w:space="0" w:color="auto"/>
            </w:tcBorders>
            <w:shd w:val="clear" w:color="auto" w:fill="CCECFF"/>
          </w:tcPr>
          <w:p w14:paraId="2C2024EA" w14:textId="77777777" w:rsidR="003901B3" w:rsidRPr="00EE33FA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 xml:space="preserve">-Liczba uczestników: </w:t>
            </w:r>
          </w:p>
          <w:p w14:paraId="6834E119" w14:textId="77777777" w:rsidR="003901B3" w:rsidRPr="00EE33FA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-753 osoby</w:t>
            </w:r>
          </w:p>
          <w:p w14:paraId="4FAC6FD8" w14:textId="77777777" w:rsidR="003901B3" w:rsidRPr="00EE33FA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254BA3A9" w14:textId="77777777" w:rsidR="003901B3" w:rsidRPr="00EE33FA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CCECFF"/>
          </w:tcPr>
          <w:p w14:paraId="5E53AF5D" w14:textId="77777777" w:rsidR="003901B3" w:rsidRPr="00EE33FA" w:rsidRDefault="003901B3" w:rsidP="00714BBA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Kwota:</w:t>
            </w:r>
          </w:p>
          <w:p w14:paraId="4B7B7E0B" w14:textId="34DB635A" w:rsidR="003901B3" w:rsidRPr="00EE33FA" w:rsidRDefault="003901B3" w:rsidP="00714BBA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 xml:space="preserve">151 752,80 </w:t>
            </w:r>
            <w:r w:rsidR="00714BBA">
              <w:rPr>
                <w:rFonts w:ascii="Gill Sans MT" w:hAnsi="Gill Sans MT" w:cs="Arial"/>
                <w:bCs/>
                <w:sz w:val="18"/>
                <w:szCs w:val="18"/>
              </w:rPr>
              <w:t>zł</w:t>
            </w:r>
          </w:p>
          <w:p w14:paraId="5B9F3E1E" w14:textId="77777777" w:rsidR="003901B3" w:rsidRPr="00EE33FA" w:rsidRDefault="003901B3" w:rsidP="00714BBA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w tym wkład własny organizacji:</w:t>
            </w:r>
          </w:p>
          <w:p w14:paraId="071EE1BD" w14:textId="30D8D8B9" w:rsidR="003901B3" w:rsidRPr="00EE33FA" w:rsidRDefault="003901B3" w:rsidP="00714BBA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26 780,93</w:t>
            </w:r>
            <w:r w:rsidR="00714BBA">
              <w:rPr>
                <w:rFonts w:ascii="Gill Sans MT" w:hAnsi="Gill Sans MT" w:cs="Arial"/>
                <w:bCs/>
                <w:sz w:val="18"/>
                <w:szCs w:val="18"/>
              </w:rPr>
              <w:t xml:space="preserve"> zł</w:t>
            </w:r>
          </w:p>
          <w:p w14:paraId="528683E5" w14:textId="39DB7BE1" w:rsidR="003901B3" w:rsidRPr="00EE33FA" w:rsidRDefault="003901B3" w:rsidP="00714BBA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CCECFF"/>
          </w:tcPr>
          <w:p w14:paraId="5367D8C2" w14:textId="77777777" w:rsidR="003901B3" w:rsidRPr="00EE33FA" w:rsidRDefault="003901B3" w:rsidP="00714BBA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Kwota:</w:t>
            </w:r>
          </w:p>
          <w:p w14:paraId="51F36A3C" w14:textId="4757C5A1" w:rsidR="003901B3" w:rsidRPr="00EE33FA" w:rsidRDefault="003901B3" w:rsidP="00714BBA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124 971,87</w:t>
            </w:r>
            <w:r w:rsidR="00714BBA">
              <w:rPr>
                <w:rFonts w:ascii="Gill Sans MT" w:hAnsi="Gill Sans MT" w:cs="Arial"/>
                <w:bCs/>
                <w:sz w:val="18"/>
                <w:szCs w:val="18"/>
              </w:rPr>
              <w:t xml:space="preserve"> zł</w:t>
            </w:r>
          </w:p>
          <w:p w14:paraId="5427CAD5" w14:textId="342C3231" w:rsidR="003901B3" w:rsidRPr="00EE33FA" w:rsidRDefault="003901B3" w:rsidP="00714BBA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CCECFF"/>
          </w:tcPr>
          <w:p w14:paraId="159D3935" w14:textId="40209D1D" w:rsidR="003901B3" w:rsidRPr="00EE33FA" w:rsidRDefault="00714BBA" w:rsidP="000417EC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WYDZIAŁ ZDROWIA</w:t>
            </w:r>
          </w:p>
          <w:p w14:paraId="4BA858FB" w14:textId="0516AEF3" w:rsidR="003901B3" w:rsidRPr="00EE33FA" w:rsidRDefault="00714BBA" w:rsidP="000417EC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I SPRAW SPOŁECZNYCH</w:t>
            </w:r>
            <w:r>
              <w:rPr>
                <w:rFonts w:ascii="Gill Sans MT" w:hAnsi="Gill Sans MT" w:cs="Arial"/>
                <w:bCs/>
                <w:sz w:val="18"/>
                <w:szCs w:val="18"/>
              </w:rPr>
              <w:t xml:space="preserve"> UMŁ</w:t>
            </w:r>
          </w:p>
        </w:tc>
      </w:tr>
      <w:tr w:rsidR="003901B3" w:rsidRPr="00FE28BB" w14:paraId="3636CCBB" w14:textId="77777777" w:rsidTr="000417EC">
        <w:trPr>
          <w:gridAfter w:val="1"/>
          <w:wAfter w:w="6" w:type="dxa"/>
          <w:trHeight w:val="2143"/>
        </w:trPr>
        <w:tc>
          <w:tcPr>
            <w:tcW w:w="1277" w:type="dxa"/>
            <w:vMerge w:val="restart"/>
            <w:shd w:val="clear" w:color="auto" w:fill="66CCFF"/>
          </w:tcPr>
          <w:p w14:paraId="5206ECCA" w14:textId="41B9275F" w:rsidR="003901B3" w:rsidRPr="00EE33FA" w:rsidRDefault="003901B3" w:rsidP="000417EC">
            <w:pPr>
              <w:autoSpaceDE w:val="0"/>
              <w:autoSpaceDN w:val="0"/>
              <w:adjustRightInd w:val="0"/>
              <w:rPr>
                <w:rFonts w:ascii="Gill Sans MT" w:hAnsi="Gill Sans MT" w:cs="Arial"/>
                <w:b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/>
                <w:bCs/>
                <w:sz w:val="18"/>
                <w:szCs w:val="18"/>
              </w:rPr>
              <w:t>5.</w:t>
            </w:r>
            <w:r w:rsidR="00EE33FA" w:rsidRPr="00EE33FA">
              <w:rPr>
                <w:rFonts w:ascii="Gill Sans MT" w:hAnsi="Gill Sans MT" w:cs="Arial"/>
                <w:b/>
                <w:bCs/>
                <w:sz w:val="18"/>
                <w:szCs w:val="18"/>
              </w:rPr>
              <w:t xml:space="preserve"> </w:t>
            </w:r>
            <w:r w:rsidRPr="00EE33FA">
              <w:rPr>
                <w:rFonts w:ascii="Gill Sans MT" w:hAnsi="Gill Sans MT" w:cs="Arial"/>
                <w:b/>
                <w:bCs/>
                <w:sz w:val="18"/>
                <w:szCs w:val="18"/>
              </w:rPr>
              <w:t>WSPIERANIE RODZIN W RAMACH PIECZY INSTYTUCJONAL</w:t>
            </w:r>
          </w:p>
          <w:p w14:paraId="6EB6F239" w14:textId="77777777" w:rsidR="003901B3" w:rsidRPr="00FE28BB" w:rsidRDefault="003901B3" w:rsidP="000417E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E33FA">
              <w:rPr>
                <w:rFonts w:ascii="Gill Sans MT" w:hAnsi="Gill Sans MT" w:cs="Arial"/>
                <w:b/>
                <w:bCs/>
                <w:sz w:val="18"/>
                <w:szCs w:val="18"/>
              </w:rPr>
              <w:t>NEJ</w:t>
            </w:r>
          </w:p>
        </w:tc>
        <w:tc>
          <w:tcPr>
            <w:tcW w:w="4110" w:type="dxa"/>
            <w:tcBorders>
              <w:bottom w:val="single" w:sz="4" w:space="0" w:color="auto"/>
            </w:tcBorders>
            <w:shd w:val="clear" w:color="auto" w:fill="CCECFF"/>
          </w:tcPr>
          <w:p w14:paraId="7B7763AC" w14:textId="77777777" w:rsidR="003901B3" w:rsidRPr="00EE33FA" w:rsidRDefault="003901B3" w:rsidP="000417EC">
            <w:pPr>
              <w:autoSpaceDE w:val="0"/>
              <w:autoSpaceDN w:val="0"/>
              <w:adjustRightInd w:val="0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1.Wypełnianie funkcji opiekuńczo-wychowawczej oraz sprawowanie pieczy zastępczej w ramach instytucjonalnej pieczy zastępczej.</w:t>
            </w:r>
          </w:p>
          <w:p w14:paraId="2E37BE23" w14:textId="77777777" w:rsidR="003901B3" w:rsidRPr="00EE33FA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2B8619E9" w14:textId="77777777" w:rsidR="003901B3" w:rsidRPr="00EE33FA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 xml:space="preserve">a. Współfinansowanie pobytu dziecka w interwencyjnym ośrodku </w:t>
            </w:r>
            <w:proofErr w:type="spellStart"/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preadopcyjnym</w:t>
            </w:r>
            <w:proofErr w:type="spellEnd"/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.</w:t>
            </w:r>
          </w:p>
          <w:p w14:paraId="529CC746" w14:textId="77777777" w:rsidR="003901B3" w:rsidRPr="00EE33FA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CCECFF"/>
          </w:tcPr>
          <w:p w14:paraId="6395BB25" w14:textId="77777777" w:rsidR="003901B3" w:rsidRPr="00EE33FA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023957CE" w14:textId="77777777" w:rsidR="003901B3" w:rsidRPr="00EE33FA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6CEA39BF" w14:textId="77777777" w:rsidR="003901B3" w:rsidRPr="00EE33FA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70B65244" w14:textId="77777777" w:rsidR="003901B3" w:rsidRPr="00EE33FA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1D7EF19E" w14:textId="77777777" w:rsidR="003901B3" w:rsidRPr="00EE33FA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Liczba uczestników: 5</w:t>
            </w:r>
          </w:p>
          <w:p w14:paraId="2A07F811" w14:textId="77777777" w:rsidR="003901B3" w:rsidRPr="00EE33FA" w:rsidRDefault="003901B3" w:rsidP="000417EC">
            <w:pPr>
              <w:pStyle w:val="Standard"/>
              <w:spacing w:line="276" w:lineRule="auto"/>
              <w:rPr>
                <w:rFonts w:ascii="Gill Sans MT" w:hAnsi="Gill Sans MT"/>
                <w:bCs/>
                <w:sz w:val="18"/>
                <w:szCs w:val="1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CCECFF"/>
          </w:tcPr>
          <w:p w14:paraId="7A122CBC" w14:textId="60B8EA4D" w:rsidR="00714BBA" w:rsidRDefault="00714BBA" w:rsidP="00E85676">
            <w:pPr>
              <w:widowControl w:val="0"/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>
              <w:rPr>
                <w:rFonts w:ascii="Gill Sans MT" w:hAnsi="Gill Sans MT" w:cs="Arial"/>
                <w:bCs/>
                <w:sz w:val="18"/>
                <w:szCs w:val="18"/>
              </w:rPr>
              <w:t>K</w:t>
            </w: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wota</w:t>
            </w:r>
            <w:r>
              <w:rPr>
                <w:rFonts w:ascii="Gill Sans MT" w:hAnsi="Gill Sans MT" w:cs="Arial"/>
                <w:bCs/>
                <w:sz w:val="18"/>
                <w:szCs w:val="18"/>
              </w:rPr>
              <w:t>:</w:t>
            </w:r>
          </w:p>
          <w:p w14:paraId="2A567C8E" w14:textId="02E76ED5" w:rsidR="003901B3" w:rsidRPr="00EE33FA" w:rsidRDefault="00714BBA" w:rsidP="00E85676">
            <w:pPr>
              <w:widowControl w:val="0"/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378</w:t>
            </w:r>
            <w:r>
              <w:rPr>
                <w:rFonts w:ascii="Gill Sans MT" w:hAnsi="Gill Sans MT" w:cs="Arial"/>
                <w:bCs/>
                <w:sz w:val="18"/>
                <w:szCs w:val="18"/>
              </w:rPr>
              <w:t xml:space="preserve"> </w:t>
            </w: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302,06</w:t>
            </w:r>
            <w:r>
              <w:rPr>
                <w:rFonts w:ascii="Gill Sans MT" w:hAnsi="Gill Sans MT" w:cs="Arial"/>
                <w:bCs/>
                <w:sz w:val="18"/>
                <w:szCs w:val="18"/>
              </w:rPr>
              <w:t xml:space="preserve"> zł</w:t>
            </w:r>
          </w:p>
          <w:p w14:paraId="52F50CC1" w14:textId="77777777" w:rsidR="003901B3" w:rsidRPr="00EE33FA" w:rsidRDefault="003901B3" w:rsidP="00E85676">
            <w:pPr>
              <w:widowControl w:val="0"/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37C444C1" w14:textId="77777777" w:rsidR="00714BBA" w:rsidRDefault="00714BBA" w:rsidP="00E85676">
            <w:pPr>
              <w:widowControl w:val="0"/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4ED3D1F7" w14:textId="010CC21A" w:rsidR="00714BBA" w:rsidRDefault="00714BBA" w:rsidP="00E85676">
            <w:pPr>
              <w:widowControl w:val="0"/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>
              <w:rPr>
                <w:rFonts w:ascii="Gill Sans MT" w:hAnsi="Gill Sans MT" w:cs="Arial"/>
                <w:bCs/>
                <w:sz w:val="18"/>
                <w:szCs w:val="18"/>
              </w:rPr>
              <w:t>Kwota</w:t>
            </w:r>
          </w:p>
          <w:p w14:paraId="30ECCC2E" w14:textId="1768A3F1" w:rsidR="00714BBA" w:rsidRDefault="00714BBA" w:rsidP="00E85676">
            <w:pPr>
              <w:widowControl w:val="0"/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378</w:t>
            </w:r>
            <w:r w:rsidR="00502460">
              <w:rPr>
                <w:rFonts w:ascii="Gill Sans MT" w:hAnsi="Gill Sans MT" w:cs="Arial"/>
                <w:bCs/>
                <w:sz w:val="18"/>
                <w:szCs w:val="18"/>
              </w:rPr>
              <w:t xml:space="preserve"> </w:t>
            </w: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302,06</w:t>
            </w:r>
            <w:r>
              <w:rPr>
                <w:rFonts w:ascii="Gill Sans MT" w:hAnsi="Gill Sans MT" w:cs="Arial"/>
                <w:bCs/>
                <w:sz w:val="18"/>
                <w:szCs w:val="18"/>
              </w:rPr>
              <w:t xml:space="preserve"> zł</w:t>
            </w:r>
          </w:p>
          <w:p w14:paraId="30455821" w14:textId="77777777" w:rsidR="003901B3" w:rsidRPr="00EE33FA" w:rsidRDefault="003901B3" w:rsidP="00E85676">
            <w:pPr>
              <w:widowControl w:val="0"/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6F52AE52" w14:textId="77777777" w:rsidR="003901B3" w:rsidRPr="00EE33FA" w:rsidRDefault="003901B3" w:rsidP="00E85676">
            <w:pPr>
              <w:widowControl w:val="0"/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51F672CE" w14:textId="77777777" w:rsidR="003901B3" w:rsidRPr="00EE33FA" w:rsidRDefault="003901B3" w:rsidP="00E85676">
            <w:pPr>
              <w:widowControl w:val="0"/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CCECFF"/>
          </w:tcPr>
          <w:p w14:paraId="7561F2D8" w14:textId="77777777" w:rsidR="00714BBA" w:rsidRDefault="00714BBA" w:rsidP="00E85676">
            <w:pPr>
              <w:widowControl w:val="0"/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>
              <w:rPr>
                <w:rFonts w:ascii="Gill Sans MT" w:hAnsi="Gill Sans MT" w:cs="Arial"/>
                <w:bCs/>
                <w:sz w:val="18"/>
                <w:szCs w:val="18"/>
              </w:rPr>
              <w:t>K</w:t>
            </w: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wota</w:t>
            </w:r>
          </w:p>
          <w:p w14:paraId="142571EB" w14:textId="3E35EAC2" w:rsidR="003901B3" w:rsidRPr="00EE33FA" w:rsidRDefault="00714BBA" w:rsidP="00E85676">
            <w:pPr>
              <w:widowControl w:val="0"/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0,00</w:t>
            </w:r>
            <w:r>
              <w:rPr>
                <w:rFonts w:ascii="Gill Sans MT" w:hAnsi="Gill Sans MT" w:cs="Arial"/>
                <w:bCs/>
                <w:sz w:val="18"/>
                <w:szCs w:val="18"/>
              </w:rPr>
              <w:t xml:space="preserve"> zł</w:t>
            </w:r>
          </w:p>
          <w:p w14:paraId="7B8FFE10" w14:textId="77777777" w:rsidR="003901B3" w:rsidRPr="00EE33FA" w:rsidRDefault="003901B3" w:rsidP="00E85676">
            <w:pPr>
              <w:widowControl w:val="0"/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0C94B042" w14:textId="77777777" w:rsidR="003901B3" w:rsidRPr="00EE33FA" w:rsidRDefault="003901B3" w:rsidP="00E85676">
            <w:pPr>
              <w:widowControl w:val="0"/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3F3A7B8A" w14:textId="77777777" w:rsidR="003901B3" w:rsidRPr="00EE33FA" w:rsidRDefault="003901B3" w:rsidP="00E85676">
            <w:pPr>
              <w:widowControl w:val="0"/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41A23360" w14:textId="77777777" w:rsidR="003901B3" w:rsidRPr="00EE33FA" w:rsidRDefault="003901B3" w:rsidP="00E85676">
            <w:pPr>
              <w:widowControl w:val="0"/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0699C657" w14:textId="77777777" w:rsidR="003901B3" w:rsidRPr="00EE33FA" w:rsidRDefault="003901B3" w:rsidP="00E85676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CCECFF"/>
          </w:tcPr>
          <w:p w14:paraId="1493A816" w14:textId="77777777" w:rsidR="00714BBA" w:rsidRDefault="00714BBA" w:rsidP="000417EC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 xml:space="preserve">MOPS </w:t>
            </w:r>
          </w:p>
          <w:p w14:paraId="563A702C" w14:textId="77777777" w:rsidR="00714BBA" w:rsidRDefault="00714BBA" w:rsidP="000417EC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 xml:space="preserve">WYDZIAŁ PIECZY </w:t>
            </w:r>
          </w:p>
          <w:p w14:paraId="545AB0A0" w14:textId="7FA41EB1" w:rsidR="003901B3" w:rsidRPr="00EE33FA" w:rsidRDefault="00714BBA" w:rsidP="000417EC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>
              <w:rPr>
                <w:rFonts w:ascii="Gill Sans MT" w:hAnsi="Gill Sans MT" w:cs="Arial"/>
                <w:bCs/>
                <w:sz w:val="18"/>
                <w:szCs w:val="18"/>
              </w:rPr>
              <w:t>ZASTĘPCZEJ</w:t>
            </w:r>
          </w:p>
        </w:tc>
      </w:tr>
      <w:tr w:rsidR="003901B3" w:rsidRPr="00FE28BB" w14:paraId="22C9478A" w14:textId="77777777" w:rsidTr="000417EC">
        <w:trPr>
          <w:gridAfter w:val="1"/>
          <w:wAfter w:w="6" w:type="dxa"/>
          <w:trHeight w:val="1945"/>
        </w:trPr>
        <w:tc>
          <w:tcPr>
            <w:tcW w:w="1277" w:type="dxa"/>
            <w:vMerge/>
            <w:shd w:val="clear" w:color="auto" w:fill="66CCFF"/>
          </w:tcPr>
          <w:p w14:paraId="6F58FD45" w14:textId="77777777" w:rsidR="003901B3" w:rsidRPr="00FE28BB" w:rsidRDefault="003901B3" w:rsidP="000417E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CCECFF"/>
          </w:tcPr>
          <w:p w14:paraId="43F92A04" w14:textId="788355A9" w:rsidR="003901B3" w:rsidRPr="00EE33FA" w:rsidRDefault="003901B3" w:rsidP="000417EC">
            <w:pPr>
              <w:autoSpaceDE w:val="0"/>
              <w:autoSpaceDN w:val="0"/>
              <w:adjustRightInd w:val="0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2.</w:t>
            </w:r>
            <w:r w:rsidR="00502460">
              <w:rPr>
                <w:rFonts w:ascii="Gill Sans MT" w:hAnsi="Gill Sans MT" w:cs="Arial"/>
                <w:bCs/>
                <w:sz w:val="18"/>
                <w:szCs w:val="18"/>
              </w:rPr>
              <w:t xml:space="preserve"> </w:t>
            </w: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Wydatk</w:t>
            </w:r>
            <w:r w:rsidR="00502460">
              <w:rPr>
                <w:rFonts w:ascii="Gill Sans MT" w:hAnsi="Gill Sans MT" w:cs="Arial"/>
                <w:bCs/>
                <w:sz w:val="18"/>
                <w:szCs w:val="18"/>
              </w:rPr>
              <w:t>i</w:t>
            </w: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 xml:space="preserve"> gminy na opiekę i wychowanie dziecka umieszczonego w rodzinnej pieczy zastępczej:</w:t>
            </w:r>
          </w:p>
          <w:p w14:paraId="48CDAF4C" w14:textId="77777777" w:rsidR="003901B3" w:rsidRPr="00EE33FA" w:rsidRDefault="003901B3" w:rsidP="000417EC">
            <w:pPr>
              <w:autoSpaceDE w:val="0"/>
              <w:autoSpaceDN w:val="0"/>
              <w:adjustRightInd w:val="0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15CADA44" w14:textId="77777777" w:rsidR="003901B3" w:rsidRPr="00EE33FA" w:rsidRDefault="003901B3" w:rsidP="000417EC">
            <w:pPr>
              <w:autoSpaceDE w:val="0"/>
              <w:autoSpaceDN w:val="0"/>
              <w:adjustRightInd w:val="0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22242C82" w14:textId="77777777" w:rsidR="003901B3" w:rsidRPr="00EE33FA" w:rsidRDefault="003901B3" w:rsidP="000417EC">
            <w:pPr>
              <w:autoSpaceDE w:val="0"/>
              <w:autoSpaceDN w:val="0"/>
              <w:adjustRightInd w:val="0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1.Rodziny zastępcze.</w:t>
            </w:r>
          </w:p>
          <w:p w14:paraId="60CC4DD8" w14:textId="77777777" w:rsidR="003901B3" w:rsidRPr="00EE33FA" w:rsidRDefault="003901B3" w:rsidP="000417EC">
            <w:pPr>
              <w:autoSpaceDE w:val="0"/>
              <w:autoSpaceDN w:val="0"/>
              <w:adjustRightInd w:val="0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18D33069" w14:textId="77777777" w:rsidR="003901B3" w:rsidRPr="00EE33FA" w:rsidRDefault="003901B3" w:rsidP="000417EC">
            <w:pPr>
              <w:autoSpaceDE w:val="0"/>
              <w:autoSpaceDN w:val="0"/>
              <w:adjustRightInd w:val="0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78F4F6EB" w14:textId="77777777" w:rsidR="003901B3" w:rsidRPr="00EE33FA" w:rsidRDefault="003901B3" w:rsidP="000417EC">
            <w:pPr>
              <w:autoSpaceDE w:val="0"/>
              <w:autoSpaceDN w:val="0"/>
              <w:adjustRightInd w:val="0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68B1A036" w14:textId="77777777" w:rsidR="003901B3" w:rsidRPr="00EE33FA" w:rsidRDefault="003901B3" w:rsidP="000417EC">
            <w:pPr>
              <w:autoSpaceDE w:val="0"/>
              <w:autoSpaceDN w:val="0"/>
              <w:adjustRightInd w:val="0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2.Rodzinne domy dziecka.</w:t>
            </w:r>
          </w:p>
          <w:p w14:paraId="015C27CA" w14:textId="77777777" w:rsidR="003901B3" w:rsidRPr="00EE33FA" w:rsidRDefault="003901B3" w:rsidP="000417EC">
            <w:pPr>
              <w:autoSpaceDE w:val="0"/>
              <w:autoSpaceDN w:val="0"/>
              <w:adjustRightInd w:val="0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476F20A3" w14:textId="77777777" w:rsidR="003901B3" w:rsidRPr="00EE33FA" w:rsidRDefault="003901B3" w:rsidP="000417EC">
            <w:pPr>
              <w:autoSpaceDE w:val="0"/>
              <w:autoSpaceDN w:val="0"/>
              <w:adjustRightInd w:val="0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0D43E629" w14:textId="77777777" w:rsidR="003901B3" w:rsidRPr="00EE33FA" w:rsidRDefault="003901B3" w:rsidP="000417EC">
            <w:pPr>
              <w:autoSpaceDE w:val="0"/>
              <w:autoSpaceDN w:val="0"/>
              <w:adjustRightInd w:val="0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00E162C7" w14:textId="77777777" w:rsidR="003901B3" w:rsidRPr="00EE33FA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3.Rodziny pomocowe.</w:t>
            </w:r>
          </w:p>
        </w:tc>
        <w:tc>
          <w:tcPr>
            <w:tcW w:w="5103" w:type="dxa"/>
            <w:tcBorders>
              <w:top w:val="single" w:sz="4" w:space="0" w:color="auto"/>
            </w:tcBorders>
            <w:shd w:val="clear" w:color="auto" w:fill="CCECFF"/>
          </w:tcPr>
          <w:p w14:paraId="61972264" w14:textId="77777777" w:rsidR="003901B3" w:rsidRPr="00EE33FA" w:rsidRDefault="003901B3" w:rsidP="000417EC">
            <w:pPr>
              <w:pStyle w:val="Standard"/>
              <w:spacing w:line="276" w:lineRule="auto"/>
              <w:rPr>
                <w:rFonts w:ascii="Gill Sans MT" w:hAnsi="Gill Sans MT"/>
                <w:bCs/>
                <w:sz w:val="18"/>
                <w:szCs w:val="18"/>
              </w:rPr>
            </w:pPr>
          </w:p>
          <w:p w14:paraId="7E0F35B6" w14:textId="77777777" w:rsidR="003901B3" w:rsidRPr="00EE33FA" w:rsidRDefault="003901B3" w:rsidP="000417EC">
            <w:pPr>
              <w:pStyle w:val="Standard"/>
              <w:spacing w:line="276" w:lineRule="auto"/>
              <w:rPr>
                <w:rFonts w:ascii="Gill Sans MT" w:hAnsi="Gill Sans MT"/>
                <w:bCs/>
                <w:sz w:val="18"/>
                <w:szCs w:val="18"/>
              </w:rPr>
            </w:pPr>
          </w:p>
          <w:p w14:paraId="288C7530" w14:textId="77777777" w:rsidR="003901B3" w:rsidRPr="00EE33FA" w:rsidRDefault="003901B3" w:rsidP="000417EC">
            <w:pPr>
              <w:pStyle w:val="Standard"/>
              <w:spacing w:line="276" w:lineRule="auto"/>
              <w:rPr>
                <w:rFonts w:ascii="Gill Sans MT" w:hAnsi="Gill Sans MT"/>
                <w:bCs/>
                <w:sz w:val="18"/>
                <w:szCs w:val="18"/>
              </w:rPr>
            </w:pPr>
          </w:p>
          <w:p w14:paraId="2F7885D6" w14:textId="77777777" w:rsidR="003901B3" w:rsidRPr="00EE33FA" w:rsidRDefault="003901B3" w:rsidP="000417EC">
            <w:pPr>
              <w:pStyle w:val="Standard"/>
              <w:spacing w:line="276" w:lineRule="auto"/>
              <w:rPr>
                <w:rFonts w:ascii="Gill Sans MT" w:hAnsi="Gill Sans MT"/>
                <w:bCs/>
                <w:sz w:val="18"/>
                <w:szCs w:val="18"/>
              </w:rPr>
            </w:pPr>
            <w:r w:rsidRPr="00EE33FA">
              <w:rPr>
                <w:rFonts w:ascii="Gill Sans MT" w:hAnsi="Gill Sans MT"/>
                <w:bCs/>
                <w:sz w:val="18"/>
                <w:szCs w:val="18"/>
              </w:rPr>
              <w:t>Liczba rodzin zastępczych: 994</w:t>
            </w:r>
          </w:p>
          <w:p w14:paraId="3DB31C96" w14:textId="77777777" w:rsidR="003901B3" w:rsidRPr="00EE33FA" w:rsidRDefault="003901B3" w:rsidP="000417EC">
            <w:pPr>
              <w:pStyle w:val="Standard"/>
              <w:spacing w:line="276" w:lineRule="auto"/>
              <w:rPr>
                <w:rFonts w:ascii="Gill Sans MT" w:hAnsi="Gill Sans MT"/>
                <w:bCs/>
                <w:sz w:val="18"/>
                <w:szCs w:val="18"/>
              </w:rPr>
            </w:pPr>
          </w:p>
          <w:p w14:paraId="1B5C8907" w14:textId="77777777" w:rsidR="003901B3" w:rsidRPr="00EE33FA" w:rsidRDefault="003901B3" w:rsidP="000417EC">
            <w:pPr>
              <w:pStyle w:val="Standard"/>
              <w:spacing w:line="276" w:lineRule="auto"/>
              <w:rPr>
                <w:rFonts w:ascii="Gill Sans MT" w:hAnsi="Gill Sans MT"/>
                <w:bCs/>
                <w:sz w:val="18"/>
                <w:szCs w:val="18"/>
              </w:rPr>
            </w:pPr>
          </w:p>
          <w:p w14:paraId="48017F8C" w14:textId="77777777" w:rsidR="003901B3" w:rsidRPr="00EE33FA" w:rsidRDefault="003901B3" w:rsidP="000417EC">
            <w:pPr>
              <w:pStyle w:val="Standard"/>
              <w:spacing w:line="276" w:lineRule="auto"/>
              <w:rPr>
                <w:rFonts w:ascii="Gill Sans MT" w:hAnsi="Gill Sans MT"/>
                <w:bCs/>
                <w:sz w:val="18"/>
                <w:szCs w:val="18"/>
              </w:rPr>
            </w:pPr>
          </w:p>
          <w:p w14:paraId="7C870BED" w14:textId="77777777" w:rsidR="003901B3" w:rsidRPr="00EE33FA" w:rsidRDefault="003901B3" w:rsidP="000417EC">
            <w:pPr>
              <w:pStyle w:val="Standard"/>
              <w:spacing w:line="276" w:lineRule="auto"/>
              <w:rPr>
                <w:rFonts w:ascii="Gill Sans MT" w:hAnsi="Gill Sans MT"/>
                <w:bCs/>
                <w:sz w:val="18"/>
                <w:szCs w:val="18"/>
              </w:rPr>
            </w:pPr>
            <w:r w:rsidRPr="00EE33FA">
              <w:rPr>
                <w:rFonts w:ascii="Gill Sans MT" w:hAnsi="Gill Sans MT"/>
                <w:bCs/>
                <w:sz w:val="18"/>
                <w:szCs w:val="18"/>
              </w:rPr>
              <w:t>Liczba domów dziecka: 39</w:t>
            </w:r>
          </w:p>
          <w:p w14:paraId="63E17CC8" w14:textId="77777777" w:rsidR="003901B3" w:rsidRPr="00EE33FA" w:rsidRDefault="003901B3" w:rsidP="000417EC">
            <w:pPr>
              <w:pStyle w:val="Standard"/>
              <w:spacing w:line="276" w:lineRule="auto"/>
              <w:rPr>
                <w:rFonts w:ascii="Gill Sans MT" w:hAnsi="Gill Sans MT"/>
                <w:bCs/>
                <w:sz w:val="18"/>
                <w:szCs w:val="18"/>
              </w:rPr>
            </w:pPr>
          </w:p>
          <w:p w14:paraId="5C7CDDE5" w14:textId="77777777" w:rsidR="003901B3" w:rsidRPr="00EE33FA" w:rsidRDefault="003901B3" w:rsidP="000417EC">
            <w:pPr>
              <w:pStyle w:val="Standard"/>
              <w:spacing w:line="276" w:lineRule="auto"/>
              <w:rPr>
                <w:rFonts w:ascii="Gill Sans MT" w:hAnsi="Gill Sans MT"/>
                <w:bCs/>
                <w:sz w:val="18"/>
                <w:szCs w:val="18"/>
              </w:rPr>
            </w:pPr>
          </w:p>
          <w:p w14:paraId="3D5980D8" w14:textId="77777777" w:rsidR="003901B3" w:rsidRPr="00EE33FA" w:rsidRDefault="003901B3" w:rsidP="000417EC">
            <w:pPr>
              <w:pStyle w:val="Standard"/>
              <w:spacing w:line="276" w:lineRule="auto"/>
              <w:rPr>
                <w:rFonts w:ascii="Gill Sans MT" w:hAnsi="Gill Sans MT"/>
                <w:bCs/>
                <w:sz w:val="18"/>
                <w:szCs w:val="18"/>
              </w:rPr>
            </w:pPr>
          </w:p>
          <w:p w14:paraId="2DB0B277" w14:textId="77777777" w:rsidR="003901B3" w:rsidRPr="00EE33FA" w:rsidRDefault="003901B3" w:rsidP="000417EC">
            <w:pPr>
              <w:pStyle w:val="Standard"/>
              <w:spacing w:line="276" w:lineRule="auto"/>
              <w:rPr>
                <w:rFonts w:ascii="Gill Sans MT" w:hAnsi="Gill Sans MT"/>
                <w:bCs/>
                <w:sz w:val="18"/>
                <w:szCs w:val="18"/>
              </w:rPr>
            </w:pPr>
            <w:r w:rsidRPr="00EE33FA">
              <w:rPr>
                <w:rFonts w:ascii="Gill Sans MT" w:hAnsi="Gill Sans MT"/>
                <w:bCs/>
                <w:sz w:val="18"/>
                <w:szCs w:val="18"/>
              </w:rPr>
              <w:t>Liczba rodzin pomocowych: 17 z którymi podpisano 29 umów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CCECFF"/>
          </w:tcPr>
          <w:p w14:paraId="7BBD744F" w14:textId="77777777" w:rsidR="00D06E82" w:rsidRDefault="00D06E82" w:rsidP="009F0B17">
            <w:pPr>
              <w:widowControl w:val="0"/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329461BD" w14:textId="77777777" w:rsidR="00D06E82" w:rsidRDefault="00D06E82" w:rsidP="009F0B17">
            <w:pPr>
              <w:widowControl w:val="0"/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7068F0A9" w14:textId="2E23E852" w:rsidR="00502460" w:rsidRPr="00EE33FA" w:rsidRDefault="00502460" w:rsidP="009F0B17">
            <w:pPr>
              <w:widowControl w:val="0"/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>
              <w:rPr>
                <w:rFonts w:ascii="Gill Sans MT" w:hAnsi="Gill Sans MT" w:cs="Arial"/>
                <w:bCs/>
                <w:sz w:val="18"/>
                <w:szCs w:val="18"/>
              </w:rPr>
              <w:t>K</w:t>
            </w: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wota:</w:t>
            </w:r>
          </w:p>
          <w:p w14:paraId="667B1D66" w14:textId="37847614" w:rsidR="003901B3" w:rsidRPr="00EE33FA" w:rsidRDefault="00502460" w:rsidP="009F0B17">
            <w:pPr>
              <w:widowControl w:val="0"/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16</w:t>
            </w:r>
            <w:r>
              <w:rPr>
                <w:rFonts w:ascii="Gill Sans MT" w:hAnsi="Gill Sans MT" w:cs="Arial"/>
                <w:bCs/>
                <w:sz w:val="18"/>
                <w:szCs w:val="18"/>
              </w:rPr>
              <w:t> </w:t>
            </w: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228</w:t>
            </w:r>
            <w:r>
              <w:rPr>
                <w:rFonts w:ascii="Gill Sans MT" w:hAnsi="Gill Sans MT" w:cs="Arial"/>
                <w:bCs/>
                <w:sz w:val="18"/>
                <w:szCs w:val="18"/>
              </w:rPr>
              <w:t xml:space="preserve"> </w:t>
            </w: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979,62</w:t>
            </w:r>
            <w:r w:rsidR="002725DF">
              <w:rPr>
                <w:rFonts w:ascii="Gill Sans MT" w:hAnsi="Gill Sans MT" w:cs="Arial"/>
                <w:bCs/>
                <w:sz w:val="18"/>
                <w:szCs w:val="18"/>
              </w:rPr>
              <w:t xml:space="preserve"> zł</w:t>
            </w:r>
          </w:p>
          <w:p w14:paraId="6FD9FC1D" w14:textId="77777777" w:rsidR="003901B3" w:rsidRDefault="003901B3" w:rsidP="009F0B17">
            <w:pPr>
              <w:widowControl w:val="0"/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1E3DF790" w14:textId="77777777" w:rsidR="00D06E82" w:rsidRDefault="00D06E82" w:rsidP="009F0B17">
            <w:pPr>
              <w:widowControl w:val="0"/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4E7A4431" w14:textId="77777777" w:rsidR="00502460" w:rsidRDefault="00502460" w:rsidP="009F0B17">
            <w:pPr>
              <w:widowControl w:val="0"/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>
              <w:rPr>
                <w:rFonts w:ascii="Gill Sans MT" w:hAnsi="Gill Sans MT" w:cs="Arial"/>
                <w:bCs/>
                <w:sz w:val="18"/>
                <w:szCs w:val="18"/>
              </w:rPr>
              <w:t>K</w:t>
            </w: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wota:</w:t>
            </w:r>
          </w:p>
          <w:p w14:paraId="464094DC" w14:textId="6D1E5E9E" w:rsidR="003901B3" w:rsidRDefault="00502460" w:rsidP="009F0B17">
            <w:pPr>
              <w:widowControl w:val="0"/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4</w:t>
            </w:r>
            <w:r>
              <w:rPr>
                <w:rFonts w:ascii="Gill Sans MT" w:hAnsi="Gill Sans MT" w:cs="Arial"/>
                <w:bCs/>
                <w:sz w:val="18"/>
                <w:szCs w:val="18"/>
              </w:rPr>
              <w:t> </w:t>
            </w: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951</w:t>
            </w:r>
            <w:r>
              <w:rPr>
                <w:rFonts w:ascii="Gill Sans MT" w:hAnsi="Gill Sans MT" w:cs="Arial"/>
                <w:bCs/>
                <w:sz w:val="18"/>
                <w:szCs w:val="18"/>
              </w:rPr>
              <w:t xml:space="preserve"> </w:t>
            </w: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163,63</w:t>
            </w:r>
            <w:r w:rsidR="002725DF">
              <w:rPr>
                <w:rFonts w:ascii="Gill Sans MT" w:hAnsi="Gill Sans MT" w:cs="Arial"/>
                <w:bCs/>
                <w:sz w:val="18"/>
                <w:szCs w:val="18"/>
              </w:rPr>
              <w:t xml:space="preserve"> zł</w:t>
            </w:r>
          </w:p>
          <w:p w14:paraId="08AAD894" w14:textId="77777777" w:rsidR="003901B3" w:rsidRDefault="003901B3" w:rsidP="009F0B17">
            <w:pPr>
              <w:widowControl w:val="0"/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55A63FFC" w14:textId="77777777" w:rsidR="00D06E82" w:rsidRDefault="00D06E82" w:rsidP="009F0B17">
            <w:pPr>
              <w:widowControl w:val="0"/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4FDDC54E" w14:textId="77777777" w:rsidR="002725DF" w:rsidRDefault="002725DF" w:rsidP="009F0B17">
            <w:pPr>
              <w:widowControl w:val="0"/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>
              <w:rPr>
                <w:rFonts w:ascii="Gill Sans MT" w:hAnsi="Gill Sans MT" w:cs="Arial"/>
                <w:bCs/>
                <w:sz w:val="18"/>
                <w:szCs w:val="18"/>
              </w:rPr>
              <w:t>K</w:t>
            </w: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wota:</w:t>
            </w:r>
          </w:p>
          <w:p w14:paraId="4EF0B928" w14:textId="4BC561D2" w:rsidR="002725DF" w:rsidRPr="00EE33FA" w:rsidRDefault="002725DF" w:rsidP="009F0B17">
            <w:pPr>
              <w:widowControl w:val="0"/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62</w:t>
            </w:r>
            <w:r>
              <w:rPr>
                <w:rFonts w:ascii="Gill Sans MT" w:hAnsi="Gill Sans MT" w:cs="Arial"/>
                <w:bCs/>
                <w:sz w:val="18"/>
                <w:szCs w:val="18"/>
              </w:rPr>
              <w:t xml:space="preserve"> </w:t>
            </w: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327,69</w:t>
            </w:r>
            <w:r>
              <w:rPr>
                <w:rFonts w:ascii="Gill Sans MT" w:hAnsi="Gill Sans MT" w:cs="Arial"/>
                <w:bCs/>
                <w:sz w:val="18"/>
                <w:szCs w:val="18"/>
              </w:rPr>
              <w:t xml:space="preserve"> zł</w:t>
            </w:r>
          </w:p>
          <w:p w14:paraId="3AD4DBEE" w14:textId="16051C43" w:rsidR="00ED2DF3" w:rsidRPr="00EE33FA" w:rsidRDefault="00ED2DF3" w:rsidP="00D06E82">
            <w:pPr>
              <w:widowControl w:val="0"/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CCECFF"/>
          </w:tcPr>
          <w:p w14:paraId="35A351B8" w14:textId="77777777" w:rsidR="00D06E82" w:rsidRDefault="00D06E82" w:rsidP="009F0B17">
            <w:pPr>
              <w:widowControl w:val="0"/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147EF2E6" w14:textId="77777777" w:rsidR="00D06E82" w:rsidRDefault="00D06E82" w:rsidP="009F0B17">
            <w:pPr>
              <w:widowControl w:val="0"/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3A7634F3" w14:textId="5582C2FB" w:rsidR="00502460" w:rsidRDefault="00502460" w:rsidP="009F0B17">
            <w:pPr>
              <w:widowControl w:val="0"/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>
              <w:rPr>
                <w:rFonts w:ascii="Gill Sans MT" w:hAnsi="Gill Sans MT" w:cs="Arial"/>
                <w:bCs/>
                <w:sz w:val="18"/>
                <w:szCs w:val="18"/>
              </w:rPr>
              <w:t>K</w:t>
            </w: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wota:</w:t>
            </w:r>
          </w:p>
          <w:p w14:paraId="0DD248B1" w14:textId="222C100D" w:rsidR="003901B3" w:rsidRPr="00EE33FA" w:rsidRDefault="00502460" w:rsidP="009F0B17">
            <w:pPr>
              <w:widowControl w:val="0"/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4</w:t>
            </w:r>
            <w:r>
              <w:rPr>
                <w:rFonts w:ascii="Gill Sans MT" w:hAnsi="Gill Sans MT" w:cs="Arial"/>
                <w:bCs/>
                <w:sz w:val="18"/>
                <w:szCs w:val="18"/>
              </w:rPr>
              <w:t> </w:t>
            </w: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385</w:t>
            </w:r>
            <w:r>
              <w:rPr>
                <w:rFonts w:ascii="Gill Sans MT" w:hAnsi="Gill Sans MT" w:cs="Arial"/>
                <w:bCs/>
                <w:sz w:val="18"/>
                <w:szCs w:val="18"/>
              </w:rPr>
              <w:t xml:space="preserve"> </w:t>
            </w: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339,00</w:t>
            </w:r>
            <w:r w:rsidR="002725DF">
              <w:rPr>
                <w:rFonts w:ascii="Gill Sans MT" w:hAnsi="Gill Sans MT" w:cs="Arial"/>
                <w:bCs/>
                <w:sz w:val="18"/>
                <w:szCs w:val="18"/>
              </w:rPr>
              <w:t xml:space="preserve"> zł</w:t>
            </w:r>
          </w:p>
          <w:p w14:paraId="1D64D27C" w14:textId="77777777" w:rsidR="003901B3" w:rsidRPr="00EE33FA" w:rsidRDefault="003901B3" w:rsidP="009F0B17">
            <w:pPr>
              <w:widowControl w:val="0"/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3FEB90E0" w14:textId="77777777" w:rsidR="003901B3" w:rsidRPr="00EE33FA" w:rsidRDefault="003901B3" w:rsidP="009F0B17">
            <w:pPr>
              <w:widowControl w:val="0"/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5D23E178" w14:textId="77777777" w:rsidR="00502460" w:rsidRDefault="00502460" w:rsidP="009F0B17">
            <w:pPr>
              <w:widowControl w:val="0"/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>
              <w:rPr>
                <w:rFonts w:ascii="Gill Sans MT" w:hAnsi="Gill Sans MT" w:cs="Arial"/>
                <w:bCs/>
                <w:sz w:val="18"/>
                <w:szCs w:val="18"/>
              </w:rPr>
              <w:t>K</w:t>
            </w: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wota:</w:t>
            </w:r>
          </w:p>
          <w:p w14:paraId="66E46C7D" w14:textId="5D19E325" w:rsidR="003901B3" w:rsidRPr="00EE33FA" w:rsidRDefault="00502460" w:rsidP="009F0B17">
            <w:pPr>
              <w:widowControl w:val="0"/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1</w:t>
            </w:r>
            <w:r w:rsidR="002725DF">
              <w:rPr>
                <w:rFonts w:ascii="Gill Sans MT" w:hAnsi="Gill Sans MT" w:cs="Arial"/>
                <w:bCs/>
                <w:sz w:val="18"/>
                <w:szCs w:val="18"/>
              </w:rPr>
              <w:t xml:space="preserve"> </w:t>
            </w: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183</w:t>
            </w:r>
            <w:r>
              <w:rPr>
                <w:rFonts w:ascii="Gill Sans MT" w:hAnsi="Gill Sans MT" w:cs="Arial"/>
                <w:bCs/>
                <w:sz w:val="18"/>
                <w:szCs w:val="18"/>
              </w:rPr>
              <w:t xml:space="preserve"> </w:t>
            </w: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879,00</w:t>
            </w:r>
            <w:r w:rsidR="002725DF">
              <w:rPr>
                <w:rFonts w:ascii="Gill Sans MT" w:hAnsi="Gill Sans MT" w:cs="Arial"/>
                <w:bCs/>
                <w:sz w:val="18"/>
                <w:szCs w:val="18"/>
              </w:rPr>
              <w:t xml:space="preserve"> zł</w:t>
            </w:r>
          </w:p>
          <w:p w14:paraId="298855FB" w14:textId="77777777" w:rsidR="003901B3" w:rsidRPr="00EE33FA" w:rsidRDefault="003901B3" w:rsidP="009F0B17">
            <w:pPr>
              <w:widowControl w:val="0"/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6E57431D" w14:textId="77777777" w:rsidR="003901B3" w:rsidRPr="00EE33FA" w:rsidRDefault="003901B3" w:rsidP="009F0B17">
            <w:pPr>
              <w:widowControl w:val="0"/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707A92DD" w14:textId="77777777" w:rsidR="002725DF" w:rsidRDefault="002725DF" w:rsidP="009F0B17">
            <w:pPr>
              <w:widowControl w:val="0"/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>
              <w:rPr>
                <w:rFonts w:ascii="Gill Sans MT" w:hAnsi="Gill Sans MT" w:cs="Arial"/>
                <w:bCs/>
                <w:sz w:val="18"/>
                <w:szCs w:val="18"/>
              </w:rPr>
              <w:t>K</w:t>
            </w: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wota:</w:t>
            </w:r>
          </w:p>
          <w:p w14:paraId="12D95420" w14:textId="4FD5D69F" w:rsidR="002725DF" w:rsidRDefault="002725DF" w:rsidP="009F0B17">
            <w:pPr>
              <w:widowControl w:val="0"/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18</w:t>
            </w:r>
            <w:r w:rsidR="00C05D88">
              <w:rPr>
                <w:rFonts w:ascii="Gill Sans MT" w:hAnsi="Gill Sans MT" w:cs="Arial"/>
                <w:bCs/>
                <w:sz w:val="18"/>
                <w:szCs w:val="18"/>
              </w:rPr>
              <w:t xml:space="preserve"> </w:t>
            </w: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318,13</w:t>
            </w:r>
            <w:r>
              <w:rPr>
                <w:rFonts w:ascii="Gill Sans MT" w:hAnsi="Gill Sans MT" w:cs="Arial"/>
                <w:bCs/>
                <w:sz w:val="18"/>
                <w:szCs w:val="18"/>
              </w:rPr>
              <w:t xml:space="preserve"> zł</w:t>
            </w:r>
          </w:p>
          <w:p w14:paraId="24B6B3EF" w14:textId="1E8E5845" w:rsidR="003901B3" w:rsidRPr="00EE33FA" w:rsidRDefault="003901B3" w:rsidP="009F0B17">
            <w:pPr>
              <w:widowControl w:val="0"/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CCECFF"/>
          </w:tcPr>
          <w:p w14:paraId="4FA577BC" w14:textId="77777777" w:rsidR="00B673E5" w:rsidRDefault="00B673E5" w:rsidP="000417EC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 xml:space="preserve">MOPS </w:t>
            </w:r>
          </w:p>
          <w:p w14:paraId="0D51AE7B" w14:textId="77777777" w:rsidR="00B673E5" w:rsidRDefault="00B673E5" w:rsidP="000417EC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WYDZIAŁ PIECZY</w:t>
            </w:r>
          </w:p>
          <w:p w14:paraId="1021B02B" w14:textId="19EF530C" w:rsidR="003901B3" w:rsidRPr="00EE33FA" w:rsidRDefault="00B673E5" w:rsidP="000417EC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 xml:space="preserve"> INSTYTUCJONALNEJ</w:t>
            </w:r>
          </w:p>
          <w:p w14:paraId="2AD4B9BF" w14:textId="77777777" w:rsidR="00B673E5" w:rsidRDefault="00B673E5" w:rsidP="000417EC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 xml:space="preserve">I </w:t>
            </w:r>
          </w:p>
          <w:p w14:paraId="77701B03" w14:textId="119F643A" w:rsidR="003901B3" w:rsidRPr="00EE33FA" w:rsidRDefault="00B673E5" w:rsidP="000417EC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ŚWIADCZEŃ</w:t>
            </w:r>
          </w:p>
        </w:tc>
      </w:tr>
    </w:tbl>
    <w:p w14:paraId="35436A8E" w14:textId="77777777" w:rsidR="00376FAD" w:rsidRDefault="00376FAD">
      <w:r>
        <w:br w:type="page"/>
      </w:r>
    </w:p>
    <w:tbl>
      <w:tblPr>
        <w:tblW w:w="15310" w:type="dxa"/>
        <w:tblInd w:w="-289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0A0" w:firstRow="1" w:lastRow="0" w:firstColumn="1" w:lastColumn="0" w:noHBand="0" w:noVBand="0"/>
      </w:tblPr>
      <w:tblGrid>
        <w:gridCol w:w="1277"/>
        <w:gridCol w:w="4110"/>
        <w:gridCol w:w="5103"/>
        <w:gridCol w:w="1843"/>
        <w:gridCol w:w="1701"/>
        <w:gridCol w:w="1276"/>
      </w:tblGrid>
      <w:tr w:rsidR="003901B3" w:rsidRPr="00FE28BB" w14:paraId="714253E6" w14:textId="77777777" w:rsidTr="00376FAD">
        <w:trPr>
          <w:trHeight w:val="744"/>
        </w:trPr>
        <w:tc>
          <w:tcPr>
            <w:tcW w:w="1277" w:type="dxa"/>
            <w:shd w:val="clear" w:color="auto" w:fill="66CCFF"/>
          </w:tcPr>
          <w:p w14:paraId="1ECA3FF1" w14:textId="5B99C5BA" w:rsidR="003901B3" w:rsidRPr="00FE28BB" w:rsidRDefault="003901B3" w:rsidP="000417E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110" w:type="dxa"/>
            <w:shd w:val="clear" w:color="auto" w:fill="CCECFF"/>
          </w:tcPr>
          <w:p w14:paraId="5003CCFA" w14:textId="175CE9D7" w:rsidR="003901B3" w:rsidRPr="006F7474" w:rsidRDefault="003901B3" w:rsidP="006F7474">
            <w:pPr>
              <w:autoSpaceDE w:val="0"/>
              <w:autoSpaceDN w:val="0"/>
              <w:adjustRightInd w:val="0"/>
              <w:jc w:val="both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6F7474">
              <w:rPr>
                <w:rFonts w:ascii="Gill Sans MT" w:hAnsi="Gill Sans MT" w:cs="Arial"/>
                <w:bCs/>
                <w:sz w:val="18"/>
                <w:szCs w:val="18"/>
              </w:rPr>
              <w:t>3.</w:t>
            </w:r>
            <w:r w:rsidR="006F7474" w:rsidRPr="006F7474">
              <w:rPr>
                <w:rFonts w:ascii="Gill Sans MT" w:hAnsi="Gill Sans MT" w:cs="Arial"/>
                <w:bCs/>
                <w:sz w:val="18"/>
                <w:szCs w:val="18"/>
              </w:rPr>
              <w:t xml:space="preserve"> </w:t>
            </w:r>
            <w:r w:rsidRPr="006F7474">
              <w:rPr>
                <w:rFonts w:ascii="Gill Sans MT" w:hAnsi="Gill Sans MT" w:cs="Arial"/>
                <w:bCs/>
                <w:sz w:val="18"/>
                <w:szCs w:val="18"/>
              </w:rPr>
              <w:t>Wypełnianie funkcji opiekuńczo-wychowawczej oraz sprawowanie pieczy zastępczej w ramach instytucjonalnej pieczy zastępczej</w:t>
            </w:r>
            <w:r w:rsidR="003652DA">
              <w:rPr>
                <w:rFonts w:ascii="Gill Sans MT" w:hAnsi="Gill Sans MT" w:cs="Arial"/>
                <w:bCs/>
                <w:sz w:val="18"/>
                <w:szCs w:val="18"/>
              </w:rPr>
              <w:t xml:space="preserve">. </w:t>
            </w:r>
          </w:p>
          <w:p w14:paraId="3CDB7726" w14:textId="77777777" w:rsidR="003901B3" w:rsidRPr="00EE33FA" w:rsidRDefault="003901B3" w:rsidP="000417EC">
            <w:pPr>
              <w:autoSpaceDE w:val="0"/>
              <w:autoSpaceDN w:val="0"/>
              <w:adjustRightInd w:val="0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4A76CEF6" w14:textId="77777777" w:rsidR="003901B3" w:rsidRPr="00EE33FA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4AEE8B42" w14:textId="77777777" w:rsidR="003901B3" w:rsidRPr="00EE33FA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1. Placówki opiekuńczo-wychowawcze.</w:t>
            </w:r>
          </w:p>
          <w:p w14:paraId="00908F40" w14:textId="77777777" w:rsidR="003901B3" w:rsidRPr="00EE33FA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44D43230" w14:textId="77777777" w:rsidR="003901B3" w:rsidRPr="00EE33FA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1B962E29" w14:textId="77777777" w:rsidR="003901B3" w:rsidRPr="00EE33FA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2. Prowadzenie Centrum Administracyjnego Pieczy Zastępczej.</w:t>
            </w:r>
          </w:p>
          <w:p w14:paraId="6B75AE36" w14:textId="77777777" w:rsidR="003901B3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76148074" w14:textId="77777777" w:rsidR="00432035" w:rsidRPr="00EE33FA" w:rsidRDefault="00432035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26044413" w14:textId="77777777" w:rsidR="003901B3" w:rsidRPr="00EE33FA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0CB44181" w14:textId="77777777" w:rsidR="003901B3" w:rsidRPr="00EE33FA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3. Realizacja zadań  w zakresie pomocy społecznej oraz w zakresie wspierania rodziny i systemu pieczy zastępczej zlecanych organizacjom i podmiotom niepublicznym</w:t>
            </w:r>
          </w:p>
          <w:p w14:paraId="7A41B8F8" w14:textId="77777777" w:rsidR="003901B3" w:rsidRPr="00EE33FA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206EB667" w14:textId="77777777" w:rsidR="003901B3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501CFD94" w14:textId="77777777" w:rsidR="00432035" w:rsidRPr="00EE33FA" w:rsidRDefault="00432035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52586409" w14:textId="77777777" w:rsidR="003901B3" w:rsidRPr="00EE33FA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a. Organizowanie wsparcia dla rodzinnej pieczy zastępczej.</w:t>
            </w:r>
          </w:p>
          <w:p w14:paraId="24028636" w14:textId="77777777" w:rsidR="003901B3" w:rsidRPr="00EE33FA" w:rsidRDefault="003901B3" w:rsidP="000417EC">
            <w:pPr>
              <w:ind w:left="360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0FE39066" w14:textId="77777777" w:rsidR="003901B3" w:rsidRPr="00EE33FA" w:rsidRDefault="003901B3" w:rsidP="000417EC">
            <w:pPr>
              <w:ind w:left="360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2827572C" w14:textId="77777777" w:rsidR="003901B3" w:rsidRPr="00EE33FA" w:rsidRDefault="003901B3" w:rsidP="000417EC">
            <w:pPr>
              <w:ind w:left="360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0847FCB8" w14:textId="77777777" w:rsidR="003901B3" w:rsidRPr="00EE33FA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b. Prowadzenie niepublicznego domu dla dzieci chorych R.</w:t>
            </w:r>
          </w:p>
          <w:p w14:paraId="4CB6C821" w14:textId="77777777" w:rsidR="003901B3" w:rsidRPr="00EE33FA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1B28770D" w14:textId="77777777" w:rsidR="003901B3" w:rsidRPr="00EE33FA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7A6BF820" w14:textId="77777777" w:rsidR="003901B3" w:rsidRPr="00EE33FA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1B1ACBA1" w14:textId="77777777" w:rsidR="003901B3" w:rsidRPr="00EE33FA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c. Prowadzenie placówek opiekuńczo-wychowawczych niepublicznych.</w:t>
            </w:r>
          </w:p>
          <w:p w14:paraId="6E029775" w14:textId="77777777" w:rsidR="003901B3" w:rsidRPr="00EE33FA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747957A4" w14:textId="77777777" w:rsidR="003901B3" w:rsidRPr="00EE33FA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6E241D65" w14:textId="77777777" w:rsidR="003901B3" w:rsidRPr="00EE33FA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7A889E67" w14:textId="77777777" w:rsidR="003901B3" w:rsidRPr="00EE33FA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d. Prowadzenie placówki opiekuńczo-wychowawczej typu specjalistyczno-terapeutycznego R.</w:t>
            </w:r>
          </w:p>
          <w:p w14:paraId="6631D937" w14:textId="77777777" w:rsidR="003901B3" w:rsidRPr="00EE33FA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</w:p>
        </w:tc>
        <w:tc>
          <w:tcPr>
            <w:tcW w:w="5103" w:type="dxa"/>
            <w:shd w:val="clear" w:color="auto" w:fill="CCECFF"/>
          </w:tcPr>
          <w:p w14:paraId="2167004E" w14:textId="77777777" w:rsidR="003901B3" w:rsidRPr="00EE33FA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07836457" w14:textId="77777777" w:rsidR="003901B3" w:rsidRPr="00EE33FA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56AD1354" w14:textId="77777777" w:rsidR="003901B3" w:rsidRPr="00EE33FA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48CB606C" w14:textId="77777777" w:rsidR="003901B3" w:rsidRPr="00EE33FA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216208A4" w14:textId="77777777" w:rsidR="003901B3" w:rsidRPr="00EE33FA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48F247EE" w14:textId="2A0DB29F" w:rsidR="003901B3" w:rsidRPr="00EE33FA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Liczba uczestników: 308 dzieci</w:t>
            </w:r>
          </w:p>
          <w:p w14:paraId="11BE52D3" w14:textId="77777777" w:rsidR="003901B3" w:rsidRPr="00EE33FA" w:rsidRDefault="003901B3" w:rsidP="000417EC">
            <w:pPr>
              <w:suppressAutoHyphens/>
              <w:autoSpaceDN w:val="0"/>
              <w:spacing w:line="276" w:lineRule="auto"/>
              <w:textAlignment w:val="baseline"/>
              <w:rPr>
                <w:rFonts w:ascii="Gill Sans MT" w:eastAsia="NSimSun" w:hAnsi="Gill Sans MT" w:cs="Arial"/>
                <w:bCs/>
                <w:kern w:val="3"/>
                <w:sz w:val="18"/>
                <w:szCs w:val="18"/>
                <w:lang w:eastAsia="zh-CN" w:bidi="hi-IN"/>
              </w:rPr>
            </w:pPr>
          </w:p>
          <w:p w14:paraId="4D7C2891" w14:textId="77777777" w:rsidR="003901B3" w:rsidRPr="00EE33FA" w:rsidRDefault="003901B3" w:rsidP="000417EC">
            <w:pPr>
              <w:suppressAutoHyphens/>
              <w:autoSpaceDN w:val="0"/>
              <w:spacing w:line="276" w:lineRule="auto"/>
              <w:textAlignment w:val="baseline"/>
              <w:rPr>
                <w:rFonts w:ascii="Gill Sans MT" w:eastAsia="NSimSun" w:hAnsi="Gill Sans MT" w:cs="Arial"/>
                <w:bCs/>
                <w:kern w:val="3"/>
                <w:sz w:val="18"/>
                <w:szCs w:val="18"/>
                <w:lang w:eastAsia="zh-CN" w:bidi="hi-IN"/>
              </w:rPr>
            </w:pPr>
          </w:p>
          <w:p w14:paraId="2F2D1A32" w14:textId="77777777" w:rsidR="003901B3" w:rsidRPr="00EE33FA" w:rsidRDefault="003901B3" w:rsidP="000417EC">
            <w:pPr>
              <w:suppressAutoHyphens/>
              <w:autoSpaceDN w:val="0"/>
              <w:spacing w:line="276" w:lineRule="auto"/>
              <w:textAlignment w:val="baseline"/>
              <w:rPr>
                <w:rFonts w:ascii="Gill Sans MT" w:eastAsia="NSimSun" w:hAnsi="Gill Sans MT" w:cs="Arial"/>
                <w:bCs/>
                <w:kern w:val="3"/>
                <w:sz w:val="18"/>
                <w:szCs w:val="18"/>
                <w:lang w:eastAsia="zh-CN" w:bidi="hi-IN"/>
              </w:rPr>
            </w:pPr>
          </w:p>
          <w:p w14:paraId="7052A9A2" w14:textId="77777777" w:rsidR="003901B3" w:rsidRDefault="003901B3" w:rsidP="000417EC">
            <w:pPr>
              <w:suppressAutoHyphens/>
              <w:autoSpaceDN w:val="0"/>
              <w:spacing w:line="276" w:lineRule="auto"/>
              <w:textAlignment w:val="baseline"/>
              <w:rPr>
                <w:rFonts w:ascii="Gill Sans MT" w:eastAsia="NSimSun" w:hAnsi="Gill Sans MT" w:cs="Arial"/>
                <w:bCs/>
                <w:kern w:val="3"/>
                <w:sz w:val="18"/>
                <w:szCs w:val="18"/>
                <w:lang w:eastAsia="zh-CN" w:bidi="hi-IN"/>
              </w:rPr>
            </w:pPr>
          </w:p>
          <w:p w14:paraId="39F24AB7" w14:textId="77777777" w:rsidR="003924E7" w:rsidRDefault="003924E7" w:rsidP="000417EC">
            <w:pPr>
              <w:suppressAutoHyphens/>
              <w:autoSpaceDN w:val="0"/>
              <w:spacing w:line="276" w:lineRule="auto"/>
              <w:textAlignment w:val="baseline"/>
              <w:rPr>
                <w:rFonts w:ascii="Gill Sans MT" w:eastAsia="NSimSun" w:hAnsi="Gill Sans MT" w:cs="Arial"/>
                <w:bCs/>
                <w:kern w:val="3"/>
                <w:sz w:val="18"/>
                <w:szCs w:val="18"/>
                <w:lang w:eastAsia="zh-CN" w:bidi="hi-IN"/>
              </w:rPr>
            </w:pPr>
          </w:p>
          <w:p w14:paraId="05D4E7CE" w14:textId="77777777" w:rsidR="003924E7" w:rsidRPr="00EE33FA" w:rsidRDefault="003924E7" w:rsidP="000417EC">
            <w:pPr>
              <w:suppressAutoHyphens/>
              <w:autoSpaceDN w:val="0"/>
              <w:spacing w:line="276" w:lineRule="auto"/>
              <w:textAlignment w:val="baseline"/>
              <w:rPr>
                <w:rFonts w:ascii="Gill Sans MT" w:eastAsia="NSimSun" w:hAnsi="Gill Sans MT" w:cs="Arial"/>
                <w:bCs/>
                <w:kern w:val="3"/>
                <w:sz w:val="18"/>
                <w:szCs w:val="18"/>
                <w:lang w:eastAsia="zh-CN" w:bidi="hi-IN"/>
              </w:rPr>
            </w:pPr>
          </w:p>
          <w:p w14:paraId="2E4291E8" w14:textId="77777777" w:rsidR="003901B3" w:rsidRPr="00EE33FA" w:rsidRDefault="003901B3" w:rsidP="000417EC">
            <w:pPr>
              <w:suppressAutoHyphens/>
              <w:autoSpaceDN w:val="0"/>
              <w:spacing w:line="276" w:lineRule="auto"/>
              <w:textAlignment w:val="baseline"/>
              <w:rPr>
                <w:rFonts w:ascii="Gill Sans MT" w:eastAsia="NSimSun" w:hAnsi="Gill Sans MT" w:cs="Arial"/>
                <w:bCs/>
                <w:kern w:val="3"/>
                <w:sz w:val="18"/>
                <w:szCs w:val="18"/>
                <w:lang w:eastAsia="zh-CN" w:bidi="hi-IN"/>
              </w:rPr>
            </w:pPr>
          </w:p>
          <w:p w14:paraId="1F4B5EB4" w14:textId="77777777" w:rsidR="003901B3" w:rsidRPr="00EE33FA" w:rsidRDefault="003901B3" w:rsidP="000417EC">
            <w:pPr>
              <w:suppressAutoHyphens/>
              <w:autoSpaceDN w:val="0"/>
              <w:spacing w:line="276" w:lineRule="auto"/>
              <w:textAlignment w:val="baseline"/>
              <w:rPr>
                <w:rFonts w:ascii="Gill Sans MT" w:eastAsia="NSimSun" w:hAnsi="Gill Sans MT" w:cs="Arial"/>
                <w:bCs/>
                <w:kern w:val="3"/>
                <w:sz w:val="18"/>
                <w:szCs w:val="18"/>
                <w:lang w:eastAsia="zh-CN" w:bidi="hi-IN"/>
              </w:rPr>
            </w:pPr>
            <w:r w:rsidRPr="00EE33FA">
              <w:rPr>
                <w:rFonts w:ascii="Gill Sans MT" w:eastAsia="NSimSun" w:hAnsi="Gill Sans MT" w:cs="Arial"/>
                <w:bCs/>
                <w:kern w:val="3"/>
                <w:sz w:val="18"/>
                <w:szCs w:val="18"/>
                <w:lang w:eastAsia="zh-CN" w:bidi="hi-IN"/>
              </w:rPr>
              <w:t>Liczba uczestników:</w:t>
            </w:r>
          </w:p>
          <w:p w14:paraId="297CE723" w14:textId="77777777" w:rsidR="003901B3" w:rsidRPr="00EE33FA" w:rsidRDefault="003901B3" w:rsidP="000417EC">
            <w:pPr>
              <w:suppressAutoHyphens/>
              <w:autoSpaceDN w:val="0"/>
              <w:spacing w:line="276" w:lineRule="auto"/>
              <w:textAlignment w:val="baseline"/>
              <w:rPr>
                <w:rFonts w:ascii="Gill Sans MT" w:eastAsia="NSimSun" w:hAnsi="Gill Sans MT" w:cs="Arial"/>
                <w:bCs/>
                <w:kern w:val="3"/>
                <w:sz w:val="18"/>
                <w:szCs w:val="18"/>
                <w:lang w:eastAsia="zh-CN" w:bidi="hi-IN"/>
              </w:rPr>
            </w:pPr>
          </w:p>
          <w:p w14:paraId="37BBED57" w14:textId="77777777" w:rsidR="003901B3" w:rsidRDefault="003901B3" w:rsidP="000417EC">
            <w:pPr>
              <w:suppressAutoHyphens/>
              <w:autoSpaceDN w:val="0"/>
              <w:spacing w:line="276" w:lineRule="auto"/>
              <w:textAlignment w:val="baseline"/>
              <w:rPr>
                <w:rFonts w:ascii="Gill Sans MT" w:eastAsia="NSimSun" w:hAnsi="Gill Sans MT" w:cs="Arial"/>
                <w:bCs/>
                <w:kern w:val="3"/>
                <w:sz w:val="18"/>
                <w:szCs w:val="18"/>
                <w:lang w:eastAsia="zh-CN" w:bidi="hi-IN"/>
              </w:rPr>
            </w:pPr>
          </w:p>
          <w:p w14:paraId="3F8CE69A" w14:textId="77777777" w:rsidR="003901B3" w:rsidRDefault="003901B3" w:rsidP="000417EC">
            <w:pPr>
              <w:suppressAutoHyphens/>
              <w:autoSpaceDN w:val="0"/>
              <w:spacing w:line="276" w:lineRule="auto"/>
              <w:textAlignment w:val="baseline"/>
              <w:rPr>
                <w:rFonts w:ascii="Gill Sans MT" w:eastAsia="NSimSun" w:hAnsi="Gill Sans MT" w:cs="Arial"/>
                <w:bCs/>
                <w:kern w:val="3"/>
                <w:sz w:val="18"/>
                <w:szCs w:val="18"/>
                <w:lang w:eastAsia="zh-CN" w:bidi="hi-IN"/>
              </w:rPr>
            </w:pPr>
          </w:p>
          <w:p w14:paraId="7630E926" w14:textId="77777777" w:rsidR="00432035" w:rsidRPr="00EE33FA" w:rsidRDefault="00432035" w:rsidP="000417EC">
            <w:pPr>
              <w:suppressAutoHyphens/>
              <w:autoSpaceDN w:val="0"/>
              <w:spacing w:line="276" w:lineRule="auto"/>
              <w:textAlignment w:val="baseline"/>
              <w:rPr>
                <w:rFonts w:ascii="Gill Sans MT" w:eastAsia="NSimSun" w:hAnsi="Gill Sans MT" w:cs="Arial"/>
                <w:bCs/>
                <w:kern w:val="3"/>
                <w:sz w:val="18"/>
                <w:szCs w:val="18"/>
                <w:lang w:eastAsia="zh-CN" w:bidi="hi-IN"/>
              </w:rPr>
            </w:pPr>
          </w:p>
          <w:p w14:paraId="1B7788C0" w14:textId="123A44E6" w:rsidR="003901B3" w:rsidRPr="00EE33FA" w:rsidRDefault="003901B3" w:rsidP="000417EC">
            <w:pPr>
              <w:suppressAutoHyphens/>
              <w:autoSpaceDN w:val="0"/>
              <w:spacing w:line="276" w:lineRule="auto"/>
              <w:textAlignment w:val="baseline"/>
              <w:rPr>
                <w:rFonts w:ascii="Gill Sans MT" w:eastAsia="NSimSun" w:hAnsi="Gill Sans MT" w:cs="Arial"/>
                <w:bCs/>
                <w:kern w:val="3"/>
                <w:sz w:val="18"/>
                <w:szCs w:val="18"/>
                <w:lang w:eastAsia="zh-CN" w:bidi="hi-IN"/>
              </w:rPr>
            </w:pPr>
            <w:r w:rsidRPr="00EE33FA">
              <w:rPr>
                <w:rFonts w:ascii="Gill Sans MT" w:eastAsia="NSimSun" w:hAnsi="Gill Sans MT" w:cs="Arial"/>
                <w:bCs/>
                <w:kern w:val="3"/>
                <w:sz w:val="18"/>
                <w:szCs w:val="18"/>
                <w:lang w:eastAsia="zh-CN" w:bidi="hi-IN"/>
              </w:rPr>
              <w:t>a. Liczba uczestników</w:t>
            </w:r>
            <w:r w:rsidR="00804FF1">
              <w:rPr>
                <w:rFonts w:ascii="Gill Sans MT" w:eastAsia="NSimSun" w:hAnsi="Gill Sans MT" w:cs="Arial"/>
                <w:bCs/>
                <w:kern w:val="3"/>
                <w:sz w:val="18"/>
                <w:szCs w:val="18"/>
                <w:lang w:eastAsia="zh-CN" w:bidi="hi-IN"/>
              </w:rPr>
              <w:t>:</w:t>
            </w:r>
            <w:r w:rsidRPr="00EE33FA">
              <w:rPr>
                <w:rFonts w:ascii="Gill Sans MT" w:eastAsia="NSimSun" w:hAnsi="Gill Sans MT" w:cs="Arial"/>
                <w:bCs/>
                <w:kern w:val="3"/>
                <w:sz w:val="18"/>
                <w:szCs w:val="18"/>
                <w:lang w:eastAsia="zh-CN" w:bidi="hi-IN"/>
              </w:rPr>
              <w:t xml:space="preserve"> 152</w:t>
            </w:r>
          </w:p>
          <w:p w14:paraId="53C5E951" w14:textId="77777777" w:rsidR="003901B3" w:rsidRPr="00EE33FA" w:rsidRDefault="003901B3" w:rsidP="000417EC">
            <w:pPr>
              <w:suppressAutoHyphens/>
              <w:autoSpaceDN w:val="0"/>
              <w:spacing w:line="276" w:lineRule="auto"/>
              <w:textAlignment w:val="baseline"/>
              <w:rPr>
                <w:rFonts w:ascii="Gill Sans MT" w:eastAsia="NSimSun" w:hAnsi="Gill Sans MT" w:cs="Arial"/>
                <w:bCs/>
                <w:kern w:val="3"/>
                <w:sz w:val="18"/>
                <w:szCs w:val="18"/>
                <w:lang w:eastAsia="zh-CN" w:bidi="hi-IN"/>
              </w:rPr>
            </w:pPr>
          </w:p>
          <w:p w14:paraId="6A94B1C6" w14:textId="77777777" w:rsidR="003901B3" w:rsidRDefault="003901B3" w:rsidP="000417EC">
            <w:pPr>
              <w:suppressAutoHyphens/>
              <w:autoSpaceDN w:val="0"/>
              <w:spacing w:line="276" w:lineRule="auto"/>
              <w:textAlignment w:val="baseline"/>
              <w:rPr>
                <w:rFonts w:ascii="Gill Sans MT" w:eastAsia="NSimSun" w:hAnsi="Gill Sans MT" w:cs="Arial"/>
                <w:bCs/>
                <w:kern w:val="3"/>
                <w:sz w:val="18"/>
                <w:szCs w:val="18"/>
                <w:lang w:eastAsia="zh-CN" w:bidi="hi-IN"/>
              </w:rPr>
            </w:pPr>
          </w:p>
          <w:p w14:paraId="1F31C137" w14:textId="77777777" w:rsidR="00432035" w:rsidRPr="00EE33FA" w:rsidRDefault="00432035" w:rsidP="000417EC">
            <w:pPr>
              <w:suppressAutoHyphens/>
              <w:autoSpaceDN w:val="0"/>
              <w:spacing w:line="276" w:lineRule="auto"/>
              <w:textAlignment w:val="baseline"/>
              <w:rPr>
                <w:rFonts w:ascii="Gill Sans MT" w:eastAsia="NSimSun" w:hAnsi="Gill Sans MT" w:cs="Arial"/>
                <w:bCs/>
                <w:kern w:val="3"/>
                <w:sz w:val="18"/>
                <w:szCs w:val="18"/>
                <w:lang w:eastAsia="zh-CN" w:bidi="hi-IN"/>
              </w:rPr>
            </w:pPr>
          </w:p>
          <w:p w14:paraId="6574E19A" w14:textId="77777777" w:rsidR="003901B3" w:rsidRPr="00EE33FA" w:rsidRDefault="003901B3" w:rsidP="000417EC">
            <w:pPr>
              <w:suppressAutoHyphens/>
              <w:autoSpaceDN w:val="0"/>
              <w:spacing w:line="276" w:lineRule="auto"/>
              <w:textAlignment w:val="baseline"/>
              <w:rPr>
                <w:rFonts w:ascii="Gill Sans MT" w:eastAsia="NSimSun" w:hAnsi="Gill Sans MT" w:cs="Arial"/>
                <w:bCs/>
                <w:kern w:val="3"/>
                <w:sz w:val="18"/>
                <w:szCs w:val="18"/>
                <w:lang w:eastAsia="zh-CN" w:bidi="hi-IN"/>
              </w:rPr>
            </w:pPr>
          </w:p>
          <w:p w14:paraId="4FFFC7A2" w14:textId="6071E1BA" w:rsidR="003901B3" w:rsidRPr="00EE33FA" w:rsidRDefault="003901B3" w:rsidP="000417EC">
            <w:pPr>
              <w:suppressAutoHyphens/>
              <w:autoSpaceDN w:val="0"/>
              <w:spacing w:line="276" w:lineRule="auto"/>
              <w:textAlignment w:val="baseline"/>
              <w:rPr>
                <w:rFonts w:ascii="Gill Sans MT" w:eastAsia="NSimSun" w:hAnsi="Gill Sans MT" w:cs="Arial"/>
                <w:bCs/>
                <w:kern w:val="3"/>
                <w:sz w:val="18"/>
                <w:szCs w:val="18"/>
                <w:lang w:eastAsia="zh-CN" w:bidi="hi-IN"/>
              </w:rPr>
            </w:pPr>
            <w:r w:rsidRPr="00EE33FA">
              <w:rPr>
                <w:rFonts w:ascii="Gill Sans MT" w:eastAsia="NSimSun" w:hAnsi="Gill Sans MT" w:cs="Arial"/>
                <w:bCs/>
                <w:kern w:val="3"/>
                <w:sz w:val="18"/>
                <w:szCs w:val="18"/>
                <w:lang w:eastAsia="zh-CN" w:bidi="hi-IN"/>
              </w:rPr>
              <w:t>b. Liczba uczestników</w:t>
            </w:r>
            <w:r w:rsidR="00804FF1">
              <w:rPr>
                <w:rFonts w:ascii="Gill Sans MT" w:eastAsia="NSimSun" w:hAnsi="Gill Sans MT" w:cs="Arial"/>
                <w:bCs/>
                <w:kern w:val="3"/>
                <w:sz w:val="18"/>
                <w:szCs w:val="18"/>
                <w:lang w:eastAsia="zh-CN" w:bidi="hi-IN"/>
              </w:rPr>
              <w:t>:</w:t>
            </w:r>
            <w:r w:rsidRPr="00EE33FA">
              <w:rPr>
                <w:rFonts w:ascii="Gill Sans MT" w:eastAsia="NSimSun" w:hAnsi="Gill Sans MT" w:cs="Arial"/>
                <w:bCs/>
                <w:kern w:val="3"/>
                <w:sz w:val="18"/>
                <w:szCs w:val="18"/>
                <w:lang w:eastAsia="zh-CN" w:bidi="hi-IN"/>
              </w:rPr>
              <w:t xml:space="preserve"> 10</w:t>
            </w:r>
          </w:p>
          <w:p w14:paraId="229A60E7" w14:textId="77777777" w:rsidR="003901B3" w:rsidRPr="00EE33FA" w:rsidRDefault="003901B3" w:rsidP="000417EC">
            <w:pPr>
              <w:suppressAutoHyphens/>
              <w:autoSpaceDN w:val="0"/>
              <w:spacing w:line="276" w:lineRule="auto"/>
              <w:textAlignment w:val="baseline"/>
              <w:rPr>
                <w:rFonts w:ascii="Gill Sans MT" w:eastAsia="NSimSun" w:hAnsi="Gill Sans MT" w:cs="Arial"/>
                <w:bCs/>
                <w:kern w:val="3"/>
                <w:sz w:val="18"/>
                <w:szCs w:val="18"/>
                <w:lang w:eastAsia="zh-CN" w:bidi="hi-IN"/>
              </w:rPr>
            </w:pPr>
          </w:p>
          <w:p w14:paraId="17844999" w14:textId="77777777" w:rsidR="003901B3" w:rsidRDefault="003901B3" w:rsidP="000417EC">
            <w:pPr>
              <w:suppressAutoHyphens/>
              <w:autoSpaceDN w:val="0"/>
              <w:spacing w:line="276" w:lineRule="auto"/>
              <w:textAlignment w:val="baseline"/>
              <w:rPr>
                <w:rFonts w:ascii="Gill Sans MT" w:eastAsia="NSimSun" w:hAnsi="Gill Sans MT" w:cs="Arial"/>
                <w:bCs/>
                <w:kern w:val="3"/>
                <w:sz w:val="18"/>
                <w:szCs w:val="18"/>
                <w:lang w:eastAsia="zh-CN" w:bidi="hi-IN"/>
              </w:rPr>
            </w:pPr>
          </w:p>
          <w:p w14:paraId="49083797" w14:textId="77777777" w:rsidR="003901B3" w:rsidRPr="00EE33FA" w:rsidRDefault="003901B3" w:rsidP="000417EC">
            <w:pPr>
              <w:suppressAutoHyphens/>
              <w:autoSpaceDN w:val="0"/>
              <w:spacing w:line="276" w:lineRule="auto"/>
              <w:textAlignment w:val="baseline"/>
              <w:rPr>
                <w:rFonts w:ascii="Gill Sans MT" w:eastAsia="NSimSun" w:hAnsi="Gill Sans MT" w:cs="Arial"/>
                <w:bCs/>
                <w:kern w:val="3"/>
                <w:sz w:val="18"/>
                <w:szCs w:val="18"/>
                <w:lang w:eastAsia="zh-CN" w:bidi="hi-IN"/>
              </w:rPr>
            </w:pPr>
          </w:p>
          <w:p w14:paraId="5B4980DC" w14:textId="0BED82ED" w:rsidR="003901B3" w:rsidRPr="00EE33FA" w:rsidRDefault="003901B3" w:rsidP="000417EC">
            <w:pPr>
              <w:suppressAutoHyphens/>
              <w:autoSpaceDN w:val="0"/>
              <w:spacing w:line="276" w:lineRule="auto"/>
              <w:textAlignment w:val="baseline"/>
              <w:rPr>
                <w:rFonts w:ascii="Gill Sans MT" w:eastAsia="NSimSun" w:hAnsi="Gill Sans MT" w:cs="Arial"/>
                <w:bCs/>
                <w:kern w:val="3"/>
                <w:sz w:val="18"/>
                <w:szCs w:val="18"/>
                <w:lang w:eastAsia="zh-CN" w:bidi="hi-IN"/>
              </w:rPr>
            </w:pPr>
            <w:r w:rsidRPr="00EE33FA">
              <w:rPr>
                <w:rFonts w:ascii="Gill Sans MT" w:eastAsia="NSimSun" w:hAnsi="Gill Sans MT" w:cs="Arial"/>
                <w:bCs/>
                <w:kern w:val="3"/>
                <w:sz w:val="18"/>
                <w:szCs w:val="18"/>
                <w:lang w:eastAsia="zh-CN" w:bidi="hi-IN"/>
              </w:rPr>
              <w:t>c. Liczba uczestników</w:t>
            </w:r>
            <w:r w:rsidR="00804FF1">
              <w:rPr>
                <w:rFonts w:ascii="Gill Sans MT" w:eastAsia="NSimSun" w:hAnsi="Gill Sans MT" w:cs="Arial"/>
                <w:bCs/>
                <w:kern w:val="3"/>
                <w:sz w:val="18"/>
                <w:szCs w:val="18"/>
                <w:lang w:eastAsia="zh-CN" w:bidi="hi-IN"/>
              </w:rPr>
              <w:t>:</w:t>
            </w:r>
            <w:r w:rsidRPr="00EE33FA">
              <w:rPr>
                <w:rFonts w:ascii="Gill Sans MT" w:eastAsia="NSimSun" w:hAnsi="Gill Sans MT" w:cs="Arial"/>
                <w:bCs/>
                <w:kern w:val="3"/>
                <w:sz w:val="18"/>
                <w:szCs w:val="18"/>
                <w:lang w:eastAsia="zh-CN" w:bidi="hi-IN"/>
              </w:rPr>
              <w:t xml:space="preserve"> 113</w:t>
            </w:r>
          </w:p>
          <w:p w14:paraId="2DE14C11" w14:textId="77777777" w:rsidR="003901B3" w:rsidRPr="00EE33FA" w:rsidRDefault="003901B3" w:rsidP="000417EC">
            <w:pPr>
              <w:suppressAutoHyphens/>
              <w:autoSpaceDN w:val="0"/>
              <w:spacing w:line="276" w:lineRule="auto"/>
              <w:textAlignment w:val="baseline"/>
              <w:rPr>
                <w:rFonts w:ascii="Gill Sans MT" w:eastAsia="NSimSun" w:hAnsi="Gill Sans MT" w:cs="Arial"/>
                <w:bCs/>
                <w:kern w:val="3"/>
                <w:sz w:val="18"/>
                <w:szCs w:val="18"/>
                <w:lang w:eastAsia="zh-CN" w:bidi="hi-IN"/>
              </w:rPr>
            </w:pPr>
          </w:p>
          <w:p w14:paraId="37300157" w14:textId="77777777" w:rsidR="003901B3" w:rsidRPr="00EE33FA" w:rsidRDefault="003901B3" w:rsidP="000417EC">
            <w:pPr>
              <w:suppressAutoHyphens/>
              <w:autoSpaceDN w:val="0"/>
              <w:spacing w:line="276" w:lineRule="auto"/>
              <w:textAlignment w:val="baseline"/>
              <w:rPr>
                <w:rFonts w:ascii="Gill Sans MT" w:eastAsia="NSimSun" w:hAnsi="Gill Sans MT" w:cs="Arial"/>
                <w:bCs/>
                <w:kern w:val="3"/>
                <w:sz w:val="18"/>
                <w:szCs w:val="18"/>
                <w:lang w:eastAsia="zh-CN" w:bidi="hi-IN"/>
              </w:rPr>
            </w:pPr>
          </w:p>
          <w:p w14:paraId="47B0464A" w14:textId="77777777" w:rsidR="003901B3" w:rsidRPr="00EE33FA" w:rsidRDefault="003901B3" w:rsidP="000417EC">
            <w:pPr>
              <w:suppressAutoHyphens/>
              <w:autoSpaceDN w:val="0"/>
              <w:spacing w:line="276" w:lineRule="auto"/>
              <w:textAlignment w:val="baseline"/>
              <w:rPr>
                <w:rFonts w:ascii="Gill Sans MT" w:eastAsia="NSimSun" w:hAnsi="Gill Sans MT" w:cs="Arial"/>
                <w:bCs/>
                <w:kern w:val="3"/>
                <w:sz w:val="18"/>
                <w:szCs w:val="18"/>
                <w:lang w:eastAsia="zh-CN" w:bidi="hi-IN"/>
              </w:rPr>
            </w:pPr>
          </w:p>
          <w:p w14:paraId="50855CFF" w14:textId="31C47638" w:rsidR="003901B3" w:rsidRPr="00EE33FA" w:rsidRDefault="003901B3" w:rsidP="000417EC">
            <w:pPr>
              <w:suppressAutoHyphens/>
              <w:autoSpaceDN w:val="0"/>
              <w:spacing w:line="276" w:lineRule="auto"/>
              <w:textAlignment w:val="baseline"/>
              <w:rPr>
                <w:rFonts w:ascii="Gill Sans MT" w:eastAsia="NSimSun" w:hAnsi="Gill Sans MT" w:cs="Arial"/>
                <w:bCs/>
                <w:kern w:val="3"/>
                <w:sz w:val="18"/>
                <w:szCs w:val="18"/>
                <w:lang w:eastAsia="zh-CN" w:bidi="hi-IN"/>
              </w:rPr>
            </w:pPr>
            <w:r w:rsidRPr="00EE33FA">
              <w:rPr>
                <w:rFonts w:ascii="Gill Sans MT" w:eastAsia="NSimSun" w:hAnsi="Gill Sans MT" w:cs="Arial"/>
                <w:bCs/>
                <w:kern w:val="3"/>
                <w:sz w:val="18"/>
                <w:szCs w:val="18"/>
                <w:lang w:eastAsia="zh-CN" w:bidi="hi-IN"/>
              </w:rPr>
              <w:t>d. Liczba uczestników</w:t>
            </w:r>
            <w:r w:rsidR="00804FF1">
              <w:rPr>
                <w:rFonts w:ascii="Gill Sans MT" w:eastAsia="NSimSun" w:hAnsi="Gill Sans MT" w:cs="Arial"/>
                <w:bCs/>
                <w:kern w:val="3"/>
                <w:sz w:val="18"/>
                <w:szCs w:val="18"/>
                <w:lang w:eastAsia="zh-CN" w:bidi="hi-IN"/>
              </w:rPr>
              <w:t>:</w:t>
            </w:r>
            <w:r w:rsidRPr="00EE33FA">
              <w:rPr>
                <w:rFonts w:ascii="Gill Sans MT" w:eastAsia="NSimSun" w:hAnsi="Gill Sans MT" w:cs="Arial"/>
                <w:bCs/>
                <w:kern w:val="3"/>
                <w:sz w:val="18"/>
                <w:szCs w:val="18"/>
                <w:lang w:eastAsia="zh-CN" w:bidi="hi-IN"/>
              </w:rPr>
              <w:t xml:space="preserve"> 7</w:t>
            </w:r>
          </w:p>
          <w:p w14:paraId="274D93DB" w14:textId="77777777" w:rsidR="003901B3" w:rsidRPr="00EE33FA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CCECFF"/>
          </w:tcPr>
          <w:p w14:paraId="5DAEB682" w14:textId="77777777" w:rsidR="00ED1855" w:rsidRDefault="00ED1855" w:rsidP="00376FAD">
            <w:pPr>
              <w:widowControl w:val="0"/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>
              <w:rPr>
                <w:rFonts w:ascii="Gill Sans MT" w:hAnsi="Gill Sans MT" w:cs="Arial"/>
                <w:bCs/>
                <w:sz w:val="18"/>
                <w:szCs w:val="18"/>
              </w:rPr>
              <w:t>K</w:t>
            </w: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wota:</w:t>
            </w:r>
          </w:p>
          <w:p w14:paraId="790F54D5" w14:textId="2BA0D4BA" w:rsidR="003901B3" w:rsidRPr="00EE33FA" w:rsidRDefault="00ED1855" w:rsidP="00376FA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11</w:t>
            </w:r>
            <w:r>
              <w:rPr>
                <w:rFonts w:ascii="Gill Sans MT" w:hAnsi="Gill Sans MT" w:cs="Arial"/>
                <w:bCs/>
                <w:sz w:val="18"/>
                <w:szCs w:val="18"/>
              </w:rPr>
              <w:t> </w:t>
            </w: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745</w:t>
            </w:r>
            <w:r>
              <w:rPr>
                <w:rFonts w:ascii="Gill Sans MT" w:hAnsi="Gill Sans MT" w:cs="Arial"/>
                <w:bCs/>
                <w:sz w:val="18"/>
                <w:szCs w:val="18"/>
              </w:rPr>
              <w:t xml:space="preserve"> </w:t>
            </w: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044,46 zł</w:t>
            </w:r>
          </w:p>
          <w:p w14:paraId="027ABF49" w14:textId="77777777" w:rsidR="00ED1855" w:rsidRPr="00EE33FA" w:rsidRDefault="00ED1855" w:rsidP="00376FA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197B07E2" w14:textId="3A091049" w:rsidR="00ED1855" w:rsidRDefault="00ED1855" w:rsidP="00376FAD">
            <w:pPr>
              <w:widowControl w:val="0"/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>
              <w:rPr>
                <w:rFonts w:ascii="Gill Sans MT" w:hAnsi="Gill Sans MT" w:cs="Arial"/>
                <w:bCs/>
                <w:sz w:val="18"/>
                <w:szCs w:val="18"/>
              </w:rPr>
              <w:t>K</w:t>
            </w: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wota:</w:t>
            </w:r>
          </w:p>
          <w:p w14:paraId="190E07D3" w14:textId="13CE4096" w:rsidR="00ED1855" w:rsidRPr="00EE33FA" w:rsidRDefault="00ED1855" w:rsidP="00376FA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6</w:t>
            </w:r>
            <w:r>
              <w:rPr>
                <w:rFonts w:ascii="Gill Sans MT" w:hAnsi="Gill Sans MT" w:cs="Arial"/>
                <w:bCs/>
                <w:sz w:val="18"/>
                <w:szCs w:val="18"/>
              </w:rPr>
              <w:t> </w:t>
            </w: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720</w:t>
            </w:r>
            <w:r>
              <w:rPr>
                <w:rFonts w:ascii="Gill Sans MT" w:hAnsi="Gill Sans MT" w:cs="Arial"/>
                <w:bCs/>
                <w:sz w:val="18"/>
                <w:szCs w:val="18"/>
              </w:rPr>
              <w:t xml:space="preserve"> </w:t>
            </w: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177,14 zł</w:t>
            </w:r>
          </w:p>
          <w:p w14:paraId="47C11E04" w14:textId="6539219E" w:rsidR="003901B3" w:rsidRDefault="003901B3" w:rsidP="00376FA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br/>
            </w:r>
          </w:p>
          <w:p w14:paraId="0BB051E8" w14:textId="77777777" w:rsidR="00D06E82" w:rsidRDefault="00D06E82" w:rsidP="00376FA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4EA23FE8" w14:textId="77777777" w:rsidR="00D06E82" w:rsidRPr="00EE33FA" w:rsidRDefault="00D06E82" w:rsidP="00376FA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7556C8DC" w14:textId="77777777" w:rsidR="003901B3" w:rsidRPr="00EE33FA" w:rsidRDefault="003901B3" w:rsidP="00376FA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31428E40" w14:textId="6D28BCAE" w:rsidR="00A56CD7" w:rsidRDefault="00F222ED" w:rsidP="00376FAD">
            <w:pPr>
              <w:widowControl w:val="0"/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>
              <w:rPr>
                <w:rFonts w:ascii="Gill Sans MT" w:hAnsi="Gill Sans MT" w:cs="Arial"/>
                <w:bCs/>
                <w:sz w:val="18"/>
                <w:szCs w:val="18"/>
              </w:rPr>
              <w:t>K</w:t>
            </w: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wota:</w:t>
            </w:r>
            <w:r w:rsidR="003901B3" w:rsidRPr="00EE33FA">
              <w:rPr>
                <w:rFonts w:ascii="Gill Sans MT" w:hAnsi="Gill Sans MT" w:cs="Arial"/>
                <w:bCs/>
                <w:sz w:val="18"/>
                <w:szCs w:val="18"/>
              </w:rPr>
              <w:br/>
              <w:t>7</w:t>
            </w:r>
            <w:r w:rsidR="00A56CD7">
              <w:rPr>
                <w:rFonts w:ascii="Gill Sans MT" w:hAnsi="Gill Sans MT" w:cs="Arial"/>
                <w:bCs/>
                <w:sz w:val="18"/>
                <w:szCs w:val="18"/>
              </w:rPr>
              <w:t> </w:t>
            </w:r>
            <w:r w:rsidR="003901B3" w:rsidRPr="00EE33FA">
              <w:rPr>
                <w:rFonts w:ascii="Gill Sans MT" w:hAnsi="Gill Sans MT" w:cs="Arial"/>
                <w:bCs/>
                <w:sz w:val="18"/>
                <w:szCs w:val="18"/>
              </w:rPr>
              <w:t>711</w:t>
            </w:r>
            <w:r w:rsidR="00A56CD7">
              <w:rPr>
                <w:rFonts w:ascii="Gill Sans MT" w:hAnsi="Gill Sans MT" w:cs="Arial"/>
                <w:bCs/>
                <w:sz w:val="18"/>
                <w:szCs w:val="18"/>
              </w:rPr>
              <w:t xml:space="preserve"> </w:t>
            </w:r>
            <w:r w:rsidR="003901B3" w:rsidRPr="00EE33FA">
              <w:rPr>
                <w:rFonts w:ascii="Gill Sans MT" w:hAnsi="Gill Sans MT" w:cs="Arial"/>
                <w:bCs/>
                <w:sz w:val="18"/>
                <w:szCs w:val="18"/>
              </w:rPr>
              <w:t>214,10 zł</w:t>
            </w:r>
          </w:p>
          <w:p w14:paraId="38F256DA" w14:textId="2B5A75CA" w:rsidR="003901B3" w:rsidRDefault="007135C5" w:rsidP="00376FA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br/>
            </w:r>
          </w:p>
          <w:p w14:paraId="4CA2573F" w14:textId="77777777" w:rsidR="00D06E82" w:rsidRDefault="00D06E82" w:rsidP="00376FA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2F8D26A4" w14:textId="77777777" w:rsidR="00D06E82" w:rsidRDefault="00D06E82" w:rsidP="00376FA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68B36156" w14:textId="77777777" w:rsidR="00D06E82" w:rsidRDefault="00D06E82" w:rsidP="00376FA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4C415761" w14:textId="77777777" w:rsidR="00D06E82" w:rsidRPr="00EE33FA" w:rsidRDefault="00D06E82" w:rsidP="00376FA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088D1FE5" w14:textId="5EE2ACF9" w:rsidR="00E37136" w:rsidRDefault="003901B3" w:rsidP="00376FA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br/>
              <w:t>3a. Kwota:</w:t>
            </w:r>
          </w:p>
          <w:p w14:paraId="3F35A83C" w14:textId="77777777" w:rsidR="00376FAD" w:rsidRDefault="00E37136" w:rsidP="00376FA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358</w:t>
            </w:r>
            <w:r w:rsidR="004E519D">
              <w:rPr>
                <w:rFonts w:ascii="Gill Sans MT" w:hAnsi="Gill Sans MT" w:cs="Arial"/>
                <w:bCs/>
                <w:sz w:val="18"/>
                <w:szCs w:val="18"/>
              </w:rPr>
              <w:t xml:space="preserve"> </w:t>
            </w: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000 zł</w:t>
            </w:r>
            <w:r w:rsidR="00376FAD" w:rsidRPr="00EE33FA">
              <w:rPr>
                <w:rFonts w:ascii="Gill Sans MT" w:hAnsi="Gill Sans MT" w:cs="Arial"/>
                <w:bCs/>
                <w:sz w:val="18"/>
                <w:szCs w:val="18"/>
              </w:rPr>
              <w:t xml:space="preserve"> </w:t>
            </w:r>
          </w:p>
          <w:p w14:paraId="51B0FD2B" w14:textId="486586D2" w:rsidR="003901B3" w:rsidRPr="00EE33FA" w:rsidRDefault="003901B3" w:rsidP="00376FA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br/>
            </w:r>
          </w:p>
          <w:p w14:paraId="7FD921E4" w14:textId="77777777" w:rsidR="00E37136" w:rsidRDefault="003901B3" w:rsidP="00376FA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br/>
              <w:t>3b. Kwota:</w:t>
            </w:r>
          </w:p>
          <w:p w14:paraId="0DED3B35" w14:textId="3912BD86" w:rsidR="003901B3" w:rsidRDefault="00E37136" w:rsidP="00376FA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823</w:t>
            </w:r>
            <w:r w:rsidR="004E519D">
              <w:rPr>
                <w:rFonts w:ascii="Gill Sans MT" w:hAnsi="Gill Sans MT" w:cs="Arial"/>
                <w:bCs/>
                <w:sz w:val="18"/>
                <w:szCs w:val="18"/>
              </w:rPr>
              <w:t xml:space="preserve"> </w:t>
            </w: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976 zł</w:t>
            </w:r>
          </w:p>
          <w:p w14:paraId="5086D62B" w14:textId="553235B1" w:rsidR="00E37136" w:rsidRDefault="003901B3" w:rsidP="00376FA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br/>
            </w: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br/>
              <w:t>3c. Kwota:</w:t>
            </w:r>
          </w:p>
          <w:p w14:paraId="610518E6" w14:textId="2EB1F94C" w:rsidR="003901B3" w:rsidRDefault="00E37136" w:rsidP="00376FA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5</w:t>
            </w:r>
            <w:r w:rsidR="004E519D">
              <w:rPr>
                <w:rFonts w:ascii="Gill Sans MT" w:hAnsi="Gill Sans MT" w:cs="Arial"/>
                <w:bCs/>
                <w:sz w:val="18"/>
                <w:szCs w:val="18"/>
              </w:rPr>
              <w:t> </w:t>
            </w: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554</w:t>
            </w:r>
            <w:r w:rsidR="004E519D">
              <w:rPr>
                <w:rFonts w:ascii="Gill Sans MT" w:hAnsi="Gill Sans MT" w:cs="Arial"/>
                <w:bCs/>
                <w:sz w:val="18"/>
                <w:szCs w:val="18"/>
              </w:rPr>
              <w:t xml:space="preserve"> </w:t>
            </w: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879 zł</w:t>
            </w:r>
          </w:p>
          <w:p w14:paraId="1B9915AF" w14:textId="536B99E2" w:rsidR="003901B3" w:rsidRPr="00EE33FA" w:rsidRDefault="003901B3" w:rsidP="00376FA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br/>
            </w:r>
          </w:p>
          <w:p w14:paraId="4056C38C" w14:textId="023774A8" w:rsidR="00E37136" w:rsidRDefault="003901B3" w:rsidP="00376FA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br/>
              <w:t>3d. Kwota:</w:t>
            </w:r>
          </w:p>
          <w:p w14:paraId="1D63543F" w14:textId="00188DBF" w:rsidR="003901B3" w:rsidRDefault="00E37136" w:rsidP="00376FA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400</w:t>
            </w:r>
            <w:r w:rsidR="004E519D">
              <w:rPr>
                <w:rFonts w:ascii="Gill Sans MT" w:hAnsi="Gill Sans MT" w:cs="Arial"/>
                <w:bCs/>
                <w:sz w:val="18"/>
                <w:szCs w:val="18"/>
              </w:rPr>
              <w:t xml:space="preserve"> </w:t>
            </w: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000 zł</w:t>
            </w:r>
          </w:p>
          <w:p w14:paraId="06A3B3D5" w14:textId="03A940DD" w:rsidR="003901B3" w:rsidRPr="00EE33FA" w:rsidRDefault="003901B3" w:rsidP="00376FA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br/>
            </w:r>
          </w:p>
        </w:tc>
        <w:tc>
          <w:tcPr>
            <w:tcW w:w="1701" w:type="dxa"/>
            <w:shd w:val="clear" w:color="auto" w:fill="CCECFF"/>
          </w:tcPr>
          <w:p w14:paraId="34A32D72" w14:textId="77777777" w:rsidR="00600CBC" w:rsidRDefault="00600CBC" w:rsidP="00376FAD">
            <w:pPr>
              <w:widowControl w:val="0"/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>
              <w:rPr>
                <w:rFonts w:ascii="Gill Sans MT" w:hAnsi="Gill Sans MT" w:cs="Arial"/>
                <w:bCs/>
                <w:sz w:val="18"/>
                <w:szCs w:val="18"/>
              </w:rPr>
              <w:t>K</w:t>
            </w: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wota:</w:t>
            </w:r>
          </w:p>
          <w:p w14:paraId="422D00CD" w14:textId="2BB6CB45" w:rsidR="00600CBC" w:rsidRPr="00EE33FA" w:rsidRDefault="00600CBC" w:rsidP="00376FA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11</w:t>
            </w:r>
            <w:r>
              <w:rPr>
                <w:rFonts w:ascii="Gill Sans MT" w:hAnsi="Gill Sans MT" w:cs="Arial"/>
                <w:bCs/>
                <w:sz w:val="18"/>
                <w:szCs w:val="18"/>
              </w:rPr>
              <w:t> </w:t>
            </w: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745</w:t>
            </w:r>
            <w:r>
              <w:rPr>
                <w:rFonts w:ascii="Gill Sans MT" w:hAnsi="Gill Sans MT" w:cs="Arial"/>
                <w:bCs/>
                <w:sz w:val="18"/>
                <w:szCs w:val="18"/>
              </w:rPr>
              <w:t xml:space="preserve"> </w:t>
            </w: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044,46</w:t>
            </w:r>
            <w:r>
              <w:rPr>
                <w:rFonts w:ascii="Gill Sans MT" w:hAnsi="Gill Sans MT" w:cs="Arial"/>
                <w:bCs/>
                <w:sz w:val="18"/>
                <w:szCs w:val="18"/>
              </w:rPr>
              <w:t xml:space="preserve"> zł</w:t>
            </w:r>
          </w:p>
          <w:p w14:paraId="58925D0B" w14:textId="77777777" w:rsidR="000B7FD1" w:rsidRDefault="000B7FD1" w:rsidP="00376FA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7DC25739" w14:textId="4F207021" w:rsidR="00600CBC" w:rsidRDefault="00600CBC" w:rsidP="00376FA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>
              <w:rPr>
                <w:rFonts w:ascii="Gill Sans MT" w:hAnsi="Gill Sans MT" w:cs="Arial"/>
                <w:bCs/>
                <w:sz w:val="18"/>
                <w:szCs w:val="18"/>
              </w:rPr>
              <w:t>Kwota:</w:t>
            </w:r>
          </w:p>
          <w:p w14:paraId="422B519A" w14:textId="763B0598" w:rsidR="00600CBC" w:rsidRPr="00EE33FA" w:rsidRDefault="00600CBC" w:rsidP="00376FA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6</w:t>
            </w:r>
            <w:r>
              <w:rPr>
                <w:rFonts w:ascii="Gill Sans MT" w:hAnsi="Gill Sans MT" w:cs="Arial"/>
                <w:bCs/>
                <w:sz w:val="18"/>
                <w:szCs w:val="18"/>
              </w:rPr>
              <w:t> </w:t>
            </w: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720</w:t>
            </w:r>
            <w:r>
              <w:rPr>
                <w:rFonts w:ascii="Gill Sans MT" w:hAnsi="Gill Sans MT" w:cs="Arial"/>
                <w:bCs/>
                <w:sz w:val="18"/>
                <w:szCs w:val="18"/>
              </w:rPr>
              <w:t xml:space="preserve"> </w:t>
            </w: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177,14 zł</w:t>
            </w:r>
          </w:p>
          <w:p w14:paraId="56300945" w14:textId="5BCB8FDA" w:rsidR="003901B3" w:rsidRDefault="003901B3" w:rsidP="00376FA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br/>
            </w:r>
          </w:p>
          <w:p w14:paraId="1636773A" w14:textId="77777777" w:rsidR="00D06E82" w:rsidRDefault="00D06E82" w:rsidP="00376FA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0F2C8639" w14:textId="77777777" w:rsidR="00D06E82" w:rsidRPr="00EE33FA" w:rsidRDefault="00D06E82" w:rsidP="00376FA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309A0E5F" w14:textId="4EDB5A9E" w:rsidR="00A56CD7" w:rsidRDefault="003901B3" w:rsidP="00376FAD">
            <w:pPr>
              <w:widowControl w:val="0"/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br/>
            </w:r>
            <w:r w:rsidR="00F222ED">
              <w:rPr>
                <w:rFonts w:ascii="Gill Sans MT" w:hAnsi="Gill Sans MT" w:cs="Arial"/>
                <w:bCs/>
                <w:sz w:val="18"/>
                <w:szCs w:val="18"/>
              </w:rPr>
              <w:t>K</w:t>
            </w:r>
            <w:r w:rsidR="00F222ED" w:rsidRPr="00EE33FA">
              <w:rPr>
                <w:rFonts w:ascii="Gill Sans MT" w:hAnsi="Gill Sans MT" w:cs="Arial"/>
                <w:bCs/>
                <w:sz w:val="18"/>
                <w:szCs w:val="18"/>
              </w:rPr>
              <w:t>wota:</w:t>
            </w: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br/>
              <w:t>7</w:t>
            </w:r>
            <w:r w:rsidR="00A56CD7">
              <w:rPr>
                <w:rFonts w:ascii="Gill Sans MT" w:hAnsi="Gill Sans MT" w:cs="Arial"/>
                <w:bCs/>
                <w:sz w:val="18"/>
                <w:szCs w:val="18"/>
              </w:rPr>
              <w:t> </w:t>
            </w: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711</w:t>
            </w:r>
            <w:r w:rsidR="00A56CD7">
              <w:rPr>
                <w:rFonts w:ascii="Gill Sans MT" w:hAnsi="Gill Sans MT" w:cs="Arial"/>
                <w:bCs/>
                <w:sz w:val="18"/>
                <w:szCs w:val="18"/>
              </w:rPr>
              <w:t xml:space="preserve"> </w:t>
            </w: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214,10 zł</w:t>
            </w:r>
          </w:p>
          <w:p w14:paraId="4D4E4394" w14:textId="280A268D" w:rsidR="003901B3" w:rsidRPr="00EE33FA" w:rsidRDefault="003901B3" w:rsidP="00376FA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0F64DE45" w14:textId="77777777" w:rsidR="00D06E82" w:rsidRDefault="00D06E82" w:rsidP="00376FA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0D3F7448" w14:textId="77777777" w:rsidR="00D06E82" w:rsidRDefault="00D06E82" w:rsidP="00376FA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3BD6DF54" w14:textId="77777777" w:rsidR="00D06E82" w:rsidRDefault="00D06E82" w:rsidP="00376FA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35D803B1" w14:textId="77777777" w:rsidR="00D06E82" w:rsidRDefault="00D06E82" w:rsidP="00376FA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4F7CC5B9" w14:textId="77777777" w:rsidR="00D06E82" w:rsidRDefault="00D06E82" w:rsidP="00376FA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04B347B8" w14:textId="5261DCEA" w:rsidR="004E519D" w:rsidRDefault="003901B3" w:rsidP="00376FA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br/>
              <w:t>3. Kwota:</w:t>
            </w:r>
          </w:p>
          <w:p w14:paraId="4FFAF4CB" w14:textId="090D4B50" w:rsidR="003901B3" w:rsidRDefault="00624C6B" w:rsidP="00376FA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624C6B">
              <w:rPr>
                <w:rFonts w:ascii="Gill Sans MT" w:hAnsi="Gill Sans MT" w:cs="Arial"/>
                <w:bCs/>
                <w:sz w:val="18"/>
                <w:szCs w:val="18"/>
              </w:rPr>
              <w:t>358</w:t>
            </w:r>
            <w:r w:rsidR="004E519D">
              <w:rPr>
                <w:rFonts w:ascii="Gill Sans MT" w:hAnsi="Gill Sans MT" w:cs="Arial"/>
                <w:bCs/>
                <w:sz w:val="18"/>
                <w:szCs w:val="18"/>
              </w:rPr>
              <w:t xml:space="preserve"> </w:t>
            </w:r>
            <w:r w:rsidRPr="00624C6B">
              <w:rPr>
                <w:rFonts w:ascii="Gill Sans MT" w:hAnsi="Gill Sans MT" w:cs="Arial"/>
                <w:bCs/>
                <w:sz w:val="18"/>
                <w:szCs w:val="18"/>
              </w:rPr>
              <w:t>000 zł</w:t>
            </w:r>
          </w:p>
          <w:p w14:paraId="46CA1A5B" w14:textId="725CF9E9" w:rsidR="00D06E82" w:rsidRDefault="003901B3" w:rsidP="00376FA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br/>
            </w:r>
          </w:p>
          <w:p w14:paraId="1B521D49" w14:textId="3E5E680A" w:rsidR="004E519D" w:rsidRDefault="003901B3" w:rsidP="00376FA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br/>
              <w:t>3. Kwota:</w:t>
            </w:r>
          </w:p>
          <w:p w14:paraId="0574C397" w14:textId="752A9CEC" w:rsidR="003901B3" w:rsidRDefault="00624C6B" w:rsidP="00376FA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823</w:t>
            </w:r>
            <w:r w:rsidR="004E519D">
              <w:rPr>
                <w:rFonts w:ascii="Gill Sans MT" w:hAnsi="Gill Sans MT" w:cs="Arial"/>
                <w:bCs/>
                <w:sz w:val="18"/>
                <w:szCs w:val="18"/>
              </w:rPr>
              <w:t xml:space="preserve"> </w:t>
            </w: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976 zł</w:t>
            </w:r>
          </w:p>
          <w:p w14:paraId="2D5EE0D2" w14:textId="1ECC7691" w:rsidR="003901B3" w:rsidRPr="00EE33FA" w:rsidRDefault="003901B3" w:rsidP="00D06E82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br/>
            </w:r>
          </w:p>
          <w:p w14:paraId="6FABA9EA" w14:textId="653CD55D" w:rsidR="004E519D" w:rsidRDefault="003901B3" w:rsidP="00376FA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3. Kwota:</w:t>
            </w:r>
          </w:p>
          <w:p w14:paraId="076E6D39" w14:textId="77777777" w:rsidR="00376FAD" w:rsidRDefault="00624C6B" w:rsidP="00376FA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5</w:t>
            </w:r>
            <w:r w:rsidR="004E519D">
              <w:rPr>
                <w:rFonts w:ascii="Gill Sans MT" w:hAnsi="Gill Sans MT" w:cs="Arial"/>
                <w:bCs/>
                <w:sz w:val="18"/>
                <w:szCs w:val="18"/>
              </w:rPr>
              <w:t> </w:t>
            </w: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554</w:t>
            </w:r>
            <w:r w:rsidR="004E519D">
              <w:rPr>
                <w:rFonts w:ascii="Gill Sans MT" w:hAnsi="Gill Sans MT" w:cs="Arial"/>
                <w:bCs/>
                <w:sz w:val="18"/>
                <w:szCs w:val="18"/>
              </w:rPr>
              <w:t xml:space="preserve"> </w:t>
            </w: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879 zł</w:t>
            </w:r>
          </w:p>
          <w:p w14:paraId="5D5847EF" w14:textId="0CC1656F" w:rsidR="00D06E82" w:rsidRDefault="00D06E82" w:rsidP="00376FA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4B8817C9" w14:textId="77777777" w:rsidR="00D06E82" w:rsidRDefault="00D06E82" w:rsidP="00376FA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</w:p>
          <w:p w14:paraId="19FCD645" w14:textId="73EC4E63" w:rsidR="004E519D" w:rsidRDefault="003901B3" w:rsidP="00376FA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br/>
              <w:t>3. Kwota:</w:t>
            </w:r>
          </w:p>
          <w:p w14:paraId="592FADEB" w14:textId="0135550A" w:rsidR="003901B3" w:rsidRDefault="004E519D" w:rsidP="00376FA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400</w:t>
            </w:r>
            <w:r>
              <w:rPr>
                <w:rFonts w:ascii="Gill Sans MT" w:hAnsi="Gill Sans MT" w:cs="Arial"/>
                <w:bCs/>
                <w:sz w:val="18"/>
                <w:szCs w:val="18"/>
              </w:rPr>
              <w:t xml:space="preserve"> </w:t>
            </w: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t>000 zł</w:t>
            </w:r>
          </w:p>
          <w:p w14:paraId="152FF201" w14:textId="0F2A1330" w:rsidR="003901B3" w:rsidRPr="00EE33FA" w:rsidRDefault="003901B3" w:rsidP="00376FAD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br/>
            </w:r>
            <w:r w:rsidRPr="00EE33FA">
              <w:rPr>
                <w:rFonts w:ascii="Gill Sans MT" w:hAnsi="Gill Sans MT" w:cs="Arial"/>
                <w:bCs/>
                <w:sz w:val="18"/>
                <w:szCs w:val="18"/>
              </w:rPr>
              <w:br/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CCECFF"/>
          </w:tcPr>
          <w:p w14:paraId="34EFEDBD" w14:textId="73803FA7" w:rsidR="006F7474" w:rsidRDefault="006F7474" w:rsidP="006F7474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6F7474">
              <w:rPr>
                <w:rFonts w:ascii="Gill Sans MT" w:hAnsi="Gill Sans MT" w:cs="Arial"/>
                <w:bCs/>
                <w:sz w:val="18"/>
                <w:szCs w:val="18"/>
              </w:rPr>
              <w:t>C</w:t>
            </w:r>
            <w:r>
              <w:rPr>
                <w:rFonts w:ascii="Gill Sans MT" w:hAnsi="Gill Sans MT" w:cs="Arial"/>
                <w:bCs/>
                <w:sz w:val="18"/>
                <w:szCs w:val="18"/>
              </w:rPr>
              <w:t xml:space="preserve">ENTRUM </w:t>
            </w:r>
            <w:r w:rsidRPr="006F7474">
              <w:rPr>
                <w:rFonts w:ascii="Gill Sans MT" w:hAnsi="Gill Sans MT" w:cs="Arial"/>
                <w:bCs/>
                <w:sz w:val="18"/>
                <w:szCs w:val="18"/>
              </w:rPr>
              <w:t>A</w:t>
            </w:r>
            <w:r>
              <w:rPr>
                <w:rFonts w:ascii="Gill Sans MT" w:hAnsi="Gill Sans MT" w:cs="Arial"/>
                <w:bCs/>
                <w:sz w:val="18"/>
                <w:szCs w:val="18"/>
              </w:rPr>
              <w:t xml:space="preserve">DMINISTRACYJNE </w:t>
            </w:r>
            <w:r w:rsidRPr="006F7474">
              <w:rPr>
                <w:rFonts w:ascii="Gill Sans MT" w:hAnsi="Gill Sans MT" w:cs="Arial"/>
                <w:bCs/>
                <w:sz w:val="18"/>
                <w:szCs w:val="18"/>
              </w:rPr>
              <w:t>P</w:t>
            </w:r>
            <w:r>
              <w:rPr>
                <w:rFonts w:ascii="Gill Sans MT" w:hAnsi="Gill Sans MT" w:cs="Arial"/>
                <w:bCs/>
                <w:sz w:val="18"/>
                <w:szCs w:val="18"/>
              </w:rPr>
              <w:t>IECZY</w:t>
            </w:r>
          </w:p>
          <w:p w14:paraId="7D9686A3" w14:textId="7C8FD51E" w:rsidR="006F7474" w:rsidRPr="006F7474" w:rsidRDefault="006F7474" w:rsidP="006F7474">
            <w:pPr>
              <w:autoSpaceDE w:val="0"/>
              <w:autoSpaceDN w:val="0"/>
              <w:adjustRightInd w:val="0"/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6F7474">
              <w:rPr>
                <w:rFonts w:ascii="Gill Sans MT" w:hAnsi="Gill Sans MT" w:cs="Arial"/>
                <w:bCs/>
                <w:sz w:val="18"/>
                <w:szCs w:val="18"/>
              </w:rPr>
              <w:t>Z</w:t>
            </w:r>
            <w:r>
              <w:rPr>
                <w:rFonts w:ascii="Gill Sans MT" w:hAnsi="Gill Sans MT" w:cs="Arial"/>
                <w:bCs/>
                <w:sz w:val="18"/>
                <w:szCs w:val="18"/>
              </w:rPr>
              <w:t>ASTĘPCZEJ</w:t>
            </w:r>
          </w:p>
          <w:p w14:paraId="6B63DDD6" w14:textId="11762C84" w:rsidR="003901B3" w:rsidRPr="00EE33FA" w:rsidRDefault="003901B3" w:rsidP="000417EC">
            <w:pPr>
              <w:rPr>
                <w:rFonts w:ascii="Gill Sans MT" w:hAnsi="Gill Sans MT" w:cs="Arial"/>
                <w:bCs/>
                <w:sz w:val="18"/>
                <w:szCs w:val="18"/>
              </w:rPr>
            </w:pPr>
          </w:p>
        </w:tc>
      </w:tr>
      <w:bookmarkEnd w:id="70"/>
    </w:tbl>
    <w:p w14:paraId="05E1FC37" w14:textId="77777777" w:rsidR="003761C1" w:rsidRDefault="003761C1" w:rsidP="000126D8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</w:rPr>
        <w:sectPr w:rsidR="003761C1" w:rsidSect="00331006">
          <w:pgSz w:w="16838" w:h="11906" w:orient="landscape" w:code="9"/>
          <w:pgMar w:top="1440" w:right="1152" w:bottom="1440" w:left="1152" w:header="706" w:footer="706" w:gutter="0"/>
          <w:cols w:space="566"/>
          <w:titlePg/>
          <w:docGrid w:linePitch="360"/>
        </w:sectPr>
      </w:pPr>
    </w:p>
    <w:p w14:paraId="3D9B3235" w14:textId="77777777" w:rsidR="003761C1" w:rsidRDefault="003761C1" w:rsidP="00701D2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  <w:sectPr w:rsidR="003761C1" w:rsidSect="00331006">
          <w:type w:val="continuous"/>
          <w:pgSz w:w="16838" w:h="11906" w:orient="landscape" w:code="9"/>
          <w:pgMar w:top="1440" w:right="1152" w:bottom="1440" w:left="1152" w:header="706" w:footer="706" w:gutter="0"/>
          <w:cols w:space="566"/>
          <w:titlePg/>
          <w:docGrid w:linePitch="360"/>
        </w:sectPr>
      </w:pPr>
    </w:p>
    <w:p w14:paraId="1E8DB666" w14:textId="77777777" w:rsidR="003761C1" w:rsidRDefault="003761C1" w:rsidP="00FF69C5">
      <w:pPr>
        <w:rPr>
          <w:rFonts w:ascii="Arial" w:hAnsi="Arial" w:cs="Arial"/>
          <w:b/>
          <w:bCs/>
          <w:sz w:val="18"/>
          <w:szCs w:val="18"/>
        </w:rPr>
        <w:sectPr w:rsidR="003761C1" w:rsidSect="00331006">
          <w:type w:val="continuous"/>
          <w:pgSz w:w="16838" w:h="11906" w:orient="landscape" w:code="9"/>
          <w:pgMar w:top="1440" w:right="1152" w:bottom="1440" w:left="1152" w:header="706" w:footer="706" w:gutter="0"/>
          <w:cols w:space="566"/>
          <w:titlePg/>
          <w:docGrid w:linePitch="360"/>
        </w:sectPr>
      </w:pPr>
    </w:p>
    <w:p w14:paraId="5C28A6A4" w14:textId="77777777" w:rsidR="003761C1" w:rsidRDefault="003761C1" w:rsidP="001804DD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  <w:sectPr w:rsidR="003761C1" w:rsidSect="00331006">
          <w:type w:val="continuous"/>
          <w:pgSz w:w="16838" w:h="11906" w:orient="landscape" w:code="9"/>
          <w:pgMar w:top="1440" w:right="1152" w:bottom="1440" w:left="1152" w:header="706" w:footer="706" w:gutter="0"/>
          <w:cols w:space="566"/>
          <w:titlePg/>
          <w:docGrid w:linePitch="360"/>
        </w:sectPr>
      </w:pPr>
    </w:p>
    <w:p w14:paraId="1E09888E" w14:textId="6EC883BA" w:rsidR="00765173" w:rsidRPr="00CE27DC" w:rsidRDefault="00276CBA" w:rsidP="0043797D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="Calibri Light" w:hAnsi="Calibri Light"/>
          <w:b/>
          <w:sz w:val="24"/>
          <w:szCs w:val="24"/>
        </w:rPr>
      </w:pPr>
      <w:r w:rsidRPr="00CE27DC">
        <w:rPr>
          <w:rFonts w:ascii="Calibri Light" w:hAnsi="Calibri Light"/>
          <w:b/>
          <w:sz w:val="24"/>
          <w:szCs w:val="24"/>
        </w:rPr>
        <w:lastRenderedPageBreak/>
        <w:t xml:space="preserve">Wyjaśnienia Wydziału Zdrowia i Spraw Społecznych UMŁ:  </w:t>
      </w:r>
    </w:p>
    <w:p w14:paraId="46DAD120" w14:textId="6AE63EF1" w:rsidR="00276CBA" w:rsidRPr="00765173" w:rsidRDefault="00276CBA" w:rsidP="0043797D">
      <w:pPr>
        <w:spacing w:line="360" w:lineRule="auto"/>
        <w:jc w:val="both"/>
        <w:rPr>
          <w:rFonts w:ascii="Calibri Light" w:hAnsi="Calibri Light"/>
          <w:b/>
        </w:rPr>
      </w:pPr>
      <w:r w:rsidRPr="00765173">
        <w:rPr>
          <w:rFonts w:ascii="Calibri Light" w:hAnsi="Calibri Light" w:cs="Calibri Light"/>
          <w:b/>
        </w:rPr>
        <w:t xml:space="preserve">Miejski Program Profilaktyki i Rozwiązywania Problemów Alkoholowych oraz Przeciwdziałania Narkomanii na lata 2022-2025 oraz Gminny </w:t>
      </w:r>
      <w:r w:rsidRPr="00765173">
        <w:rPr>
          <w:rFonts w:ascii="Calibri Light" w:hAnsi="Calibri Light" w:cs="Arial"/>
          <w:b/>
          <w:bCs/>
          <w:color w:val="000000"/>
        </w:rPr>
        <w:t>Program Przeciwdziałania Przemocy Domowej</w:t>
      </w:r>
      <w:r w:rsidRPr="00765173">
        <w:rPr>
          <w:rFonts w:ascii="Calibri Light" w:hAnsi="Calibri Light" w:cs="Arial"/>
          <w:color w:val="000000"/>
        </w:rPr>
        <w:t xml:space="preserve"> </w:t>
      </w:r>
      <w:r w:rsidRPr="00765173">
        <w:rPr>
          <w:rFonts w:ascii="Calibri Light" w:hAnsi="Calibri Light" w:cs="Arial"/>
          <w:b/>
          <w:bCs/>
          <w:color w:val="000000"/>
        </w:rPr>
        <w:t>oraz Ochrony Ofiar Przemocy Domowej</w:t>
      </w:r>
      <w:r w:rsidR="00D16DCD" w:rsidRPr="00765173">
        <w:rPr>
          <w:rFonts w:ascii="Calibri Light" w:hAnsi="Calibri Light" w:cs="Arial"/>
          <w:b/>
          <w:bCs/>
          <w:color w:val="000000"/>
        </w:rPr>
        <w:t>:</w:t>
      </w:r>
    </w:p>
    <w:p w14:paraId="1DC442D3" w14:textId="3ACE4532" w:rsidR="009E7ACA" w:rsidRPr="007A3537" w:rsidRDefault="00276CBA" w:rsidP="0043797D">
      <w:pPr>
        <w:spacing w:line="360" w:lineRule="auto"/>
        <w:jc w:val="both"/>
        <w:rPr>
          <w:rFonts w:ascii="Calibri Light" w:hAnsi="Calibri Light"/>
        </w:rPr>
      </w:pPr>
      <w:r w:rsidRPr="00EC10FD">
        <w:rPr>
          <w:rFonts w:ascii="Calibri Light" w:hAnsi="Calibri Light"/>
        </w:rPr>
        <w:t xml:space="preserve">Środki miejskie i wydatki na realizację zadania w ramach zawartych umów z organizacjami pozarządowymi lub innymi podmiotami w roku 2024 - stan </w:t>
      </w:r>
      <w:r w:rsidR="00327D91">
        <w:rPr>
          <w:rFonts w:ascii="Calibri Light" w:hAnsi="Calibri Light"/>
        </w:rPr>
        <w:br/>
      </w:r>
      <w:r w:rsidRPr="00EC10FD">
        <w:rPr>
          <w:rFonts w:ascii="Calibri Light" w:hAnsi="Calibri Light"/>
        </w:rPr>
        <w:t xml:space="preserve">na dzień 31.12.2024 r. </w:t>
      </w:r>
      <w:r>
        <w:rPr>
          <w:rFonts w:ascii="Calibri Light" w:hAnsi="Calibri Light"/>
        </w:rPr>
        <w:t xml:space="preserve"> </w:t>
      </w:r>
      <w:r w:rsidRPr="00EC10FD">
        <w:rPr>
          <w:rFonts w:ascii="Calibri Light" w:hAnsi="Calibri Light"/>
        </w:rPr>
        <w:t xml:space="preserve">Rozliczenie dotacji i ewentualne zwroty nastąpiły w roku 2025. </w:t>
      </w:r>
      <w:r>
        <w:rPr>
          <w:rFonts w:ascii="Calibri Light" w:hAnsi="Calibri Light"/>
        </w:rPr>
        <w:t xml:space="preserve"> </w:t>
      </w:r>
      <w:r w:rsidRPr="00EC10FD">
        <w:rPr>
          <w:rFonts w:ascii="Calibri Light" w:hAnsi="Calibri Light"/>
        </w:rPr>
        <w:t xml:space="preserve">W projekcie Programu wykazane są środki miejskie i wydatki </w:t>
      </w:r>
      <w:r w:rsidR="00327D91">
        <w:rPr>
          <w:rFonts w:ascii="Calibri Light" w:hAnsi="Calibri Light"/>
        </w:rPr>
        <w:br/>
      </w:r>
      <w:r w:rsidRPr="00EC10FD">
        <w:rPr>
          <w:rFonts w:ascii="Calibri Light" w:hAnsi="Calibri Light"/>
        </w:rPr>
        <w:t xml:space="preserve">na realizację zadania uwzględniające wkład własny realizatora zadania w ramach zawartych umów z organizacjami pozarządowymi lub innymi podmiotami na rok 2024. Wykazane w projekcie numery zadań zawierają w sobie kwoty na realizację więcej niż jednego zadania. </w:t>
      </w:r>
      <w:r w:rsidRPr="00EC10FD">
        <w:rPr>
          <w:rFonts w:ascii="Calibri Light" w:hAnsi="Calibri Light" w:cs="Calibri Light"/>
          <w:bCs/>
        </w:rPr>
        <w:t xml:space="preserve">Poszczególne kwoty mogą </w:t>
      </w:r>
      <w:r w:rsidR="009B4A65">
        <w:rPr>
          <w:rFonts w:ascii="Calibri Light" w:hAnsi="Calibri Light" w:cs="Calibri Light"/>
          <w:bCs/>
        </w:rPr>
        <w:br/>
      </w:r>
      <w:r w:rsidRPr="00EC10FD">
        <w:rPr>
          <w:rFonts w:ascii="Calibri Light" w:hAnsi="Calibri Light" w:cs="Calibri Light"/>
          <w:bCs/>
        </w:rPr>
        <w:t>nie być zgodne z wartością zadania ze względu na to, że nie wszystkie działania wykazane są w Programie Wspierania Rodziny.</w:t>
      </w:r>
    </w:p>
    <w:p w14:paraId="125CC651" w14:textId="77777777" w:rsidR="009E7ACA" w:rsidRDefault="009E7ACA" w:rsidP="0043797D">
      <w:pPr>
        <w:spacing w:line="360" w:lineRule="auto"/>
      </w:pPr>
    </w:p>
    <w:p w14:paraId="24FAF393" w14:textId="77777777" w:rsidR="00815F37" w:rsidRDefault="00815F37" w:rsidP="0043797D">
      <w:pPr>
        <w:spacing w:line="360" w:lineRule="auto"/>
        <w:rPr>
          <w:rFonts w:ascii="Calibri" w:hAnsi="Calibri" w:cs="Calibri"/>
          <w:noProof/>
        </w:rPr>
      </w:pPr>
    </w:p>
    <w:p w14:paraId="3C280BC5" w14:textId="77777777" w:rsidR="00815F37" w:rsidRDefault="00815F37" w:rsidP="0043797D">
      <w:pPr>
        <w:spacing w:line="360" w:lineRule="auto"/>
        <w:rPr>
          <w:rFonts w:ascii="Calibri" w:hAnsi="Calibri" w:cs="Calibri"/>
          <w:noProof/>
        </w:rPr>
      </w:pPr>
    </w:p>
    <w:p w14:paraId="4850B8B8" w14:textId="77777777" w:rsidR="009E56DB" w:rsidRPr="00B8125E" w:rsidRDefault="009E56DB">
      <w:pPr>
        <w:rPr>
          <w:rFonts w:ascii="Calibri" w:hAnsi="Calibri" w:cs="Calibri"/>
          <w:noProof/>
        </w:rPr>
      </w:pPr>
    </w:p>
    <w:sectPr w:rsidR="009E56DB" w:rsidRPr="00B8125E" w:rsidSect="00331006">
      <w:type w:val="continuous"/>
      <w:pgSz w:w="16838" w:h="11906" w:orient="landscape" w:code="9"/>
      <w:pgMar w:top="1440" w:right="1152" w:bottom="1440" w:left="1152" w:header="706" w:footer="706" w:gutter="0"/>
      <w:cols w:space="56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10806A" w14:textId="77777777" w:rsidR="00E478B9" w:rsidRDefault="00E478B9" w:rsidP="009B2968">
      <w:r>
        <w:separator/>
      </w:r>
    </w:p>
  </w:endnote>
  <w:endnote w:type="continuationSeparator" w:id="0">
    <w:p w14:paraId="69D35770" w14:textId="77777777" w:rsidR="00E478B9" w:rsidRDefault="00E478B9" w:rsidP="009B2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Neue montreal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ndale Sans UI">
    <w:altName w:val="Calibri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erstrony"/>
      </w:rPr>
      <w:id w:val="413218877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3CC537BA" w14:textId="77777777" w:rsidR="009B2968" w:rsidRDefault="009B2968" w:rsidP="00E832AC">
        <w:pPr>
          <w:pStyle w:val="Stopka"/>
          <w:rPr>
            <w:rStyle w:val="Numerstrony"/>
          </w:rPr>
        </w:pPr>
        <w:r>
          <w:rPr>
            <w:rStyle w:val="Numerstrony"/>
            <w:lang w:bidi="pl-PL"/>
          </w:rPr>
          <w:fldChar w:fldCharType="begin"/>
        </w:r>
        <w:r>
          <w:rPr>
            <w:rStyle w:val="Numerstrony"/>
            <w:lang w:bidi="pl-PL"/>
          </w:rPr>
          <w:instrText xml:space="preserve"> PAGE </w:instrText>
        </w:r>
        <w:r>
          <w:rPr>
            <w:rStyle w:val="Numerstrony"/>
            <w:lang w:bidi="pl-PL"/>
          </w:rPr>
          <w:fldChar w:fldCharType="end"/>
        </w:r>
      </w:p>
    </w:sdtContent>
  </w:sdt>
  <w:p w14:paraId="74F7B6F4" w14:textId="77777777" w:rsidR="009B2968" w:rsidRDefault="009B2968" w:rsidP="00E832A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33C899" w14:textId="3E772616" w:rsidR="009B2968" w:rsidRDefault="00E832AC" w:rsidP="00E832AC">
    <w:pPr>
      <w:pStyle w:val="Stopka"/>
      <w:rPr>
        <w:rStyle w:val="Numerstrony"/>
        <w:noProof/>
      </w:rPr>
    </w:pPr>
    <w:r w:rsidRPr="00E832AC">
      <w:rPr>
        <w:noProof/>
        <w:lang w:bidi="pl-PL"/>
      </w:rPr>
      <w:t xml:space="preserve">STRONA   </w:t>
    </w:r>
    <w:sdt>
      <w:sdtPr>
        <w:rPr>
          <w:rStyle w:val="Numerstrony"/>
          <w:noProof/>
        </w:rPr>
        <w:id w:val="-601500411"/>
        <w:docPartObj>
          <w:docPartGallery w:val="Page Numbers (Bottom of Page)"/>
          <w:docPartUnique/>
        </w:docPartObj>
      </w:sdtPr>
      <w:sdtEndPr>
        <w:rPr>
          <w:rStyle w:val="Numerstrony"/>
        </w:rPr>
      </w:sdtEndPr>
      <w:sdtContent>
        <w:r w:rsidR="009B2968">
          <w:rPr>
            <w:rStyle w:val="Numerstrony"/>
            <w:noProof/>
            <w:lang w:bidi="pl-PL"/>
          </w:rPr>
          <w:fldChar w:fldCharType="begin"/>
        </w:r>
        <w:r w:rsidR="009B2968">
          <w:rPr>
            <w:rStyle w:val="Numerstrony"/>
            <w:noProof/>
            <w:lang w:bidi="pl-PL"/>
          </w:rPr>
          <w:instrText xml:space="preserve"> PAGE </w:instrText>
        </w:r>
        <w:r w:rsidR="009B2968">
          <w:rPr>
            <w:rStyle w:val="Numerstrony"/>
            <w:noProof/>
            <w:lang w:bidi="pl-PL"/>
          </w:rPr>
          <w:fldChar w:fldCharType="separate"/>
        </w:r>
        <w:r w:rsidR="001A7208">
          <w:rPr>
            <w:rStyle w:val="Numerstrony"/>
            <w:noProof/>
            <w:lang w:bidi="pl-PL"/>
          </w:rPr>
          <w:t>22</w:t>
        </w:r>
        <w:r w:rsidR="009B2968">
          <w:rPr>
            <w:rStyle w:val="Numerstrony"/>
            <w:noProof/>
            <w:lang w:bidi="pl-PL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713C7E" w14:textId="77777777" w:rsidR="00E478B9" w:rsidRDefault="00E478B9" w:rsidP="009B2968">
      <w:r>
        <w:separator/>
      </w:r>
    </w:p>
  </w:footnote>
  <w:footnote w:type="continuationSeparator" w:id="0">
    <w:p w14:paraId="0F969245" w14:textId="77777777" w:rsidR="00E478B9" w:rsidRDefault="00E478B9" w:rsidP="009B2968">
      <w:r>
        <w:continuationSeparator/>
      </w:r>
    </w:p>
  </w:footnote>
  <w:footnote w:id="1">
    <w:p w14:paraId="2E1A06A8" w14:textId="36037CE7" w:rsidR="00DF1E4C" w:rsidRPr="001415A6" w:rsidRDefault="00DF1E4C" w:rsidP="00DF1E4C">
      <w:pPr>
        <w:pStyle w:val="Tekstprzypisudolnego"/>
        <w:jc w:val="both"/>
        <w:rPr>
          <w:rFonts w:asciiTheme="majorHAnsi" w:hAnsiTheme="majorHAnsi" w:cstheme="majorHAnsi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1415A6">
        <w:rPr>
          <w:rFonts w:asciiTheme="majorHAnsi" w:hAnsiTheme="majorHAnsi" w:cstheme="majorHAnsi"/>
          <w:sz w:val="16"/>
          <w:szCs w:val="16"/>
        </w:rPr>
        <w:t xml:space="preserve">Zgodnie z zapisem art. 6 pkt.14 ustawy </w:t>
      </w:r>
      <w:r w:rsidRPr="0029227A">
        <w:rPr>
          <w:rFonts w:asciiTheme="majorHAnsi" w:hAnsiTheme="majorHAnsi" w:cstheme="majorHAnsi"/>
          <w:sz w:val="16"/>
          <w:szCs w:val="16"/>
        </w:rPr>
        <w:t>z dnia 12 marca 2004 r.</w:t>
      </w:r>
      <w:r>
        <w:rPr>
          <w:rFonts w:asciiTheme="majorHAnsi" w:hAnsiTheme="majorHAnsi" w:cstheme="majorHAnsi"/>
          <w:sz w:val="16"/>
          <w:szCs w:val="16"/>
        </w:rPr>
        <w:t xml:space="preserve"> </w:t>
      </w:r>
      <w:r w:rsidRPr="001415A6">
        <w:rPr>
          <w:rFonts w:asciiTheme="majorHAnsi" w:hAnsiTheme="majorHAnsi" w:cstheme="majorHAnsi"/>
          <w:sz w:val="16"/>
          <w:szCs w:val="16"/>
        </w:rPr>
        <w:t>o pomocy społecznej</w:t>
      </w:r>
      <w:r>
        <w:rPr>
          <w:rFonts w:asciiTheme="majorHAnsi" w:hAnsiTheme="majorHAnsi" w:cstheme="majorHAnsi"/>
          <w:sz w:val="16"/>
          <w:szCs w:val="16"/>
        </w:rPr>
        <w:t xml:space="preserve"> (</w:t>
      </w:r>
      <w:r w:rsidR="007C3401" w:rsidRPr="007C3401">
        <w:rPr>
          <w:rFonts w:asciiTheme="majorHAnsi" w:hAnsiTheme="majorHAnsi" w:cstheme="majorHAnsi"/>
          <w:sz w:val="16"/>
          <w:szCs w:val="16"/>
        </w:rPr>
        <w:t>Dz. U. z 2024 r. poz. 1283, 1572</w:t>
      </w:r>
      <w:r>
        <w:rPr>
          <w:rFonts w:asciiTheme="majorHAnsi" w:hAnsiTheme="majorHAnsi" w:cstheme="majorHAnsi"/>
          <w:sz w:val="16"/>
          <w:szCs w:val="16"/>
        </w:rPr>
        <w:t>.)</w:t>
      </w:r>
      <w:r w:rsidRPr="001415A6">
        <w:rPr>
          <w:rFonts w:asciiTheme="majorHAnsi" w:hAnsiTheme="majorHAnsi" w:cstheme="majorHAnsi"/>
          <w:sz w:val="16"/>
          <w:szCs w:val="16"/>
        </w:rPr>
        <w:t xml:space="preserve">, rodzina </w:t>
      </w:r>
      <w:r>
        <w:rPr>
          <w:rFonts w:asciiTheme="majorHAnsi" w:hAnsiTheme="majorHAnsi" w:cstheme="majorHAnsi"/>
          <w:sz w:val="16"/>
          <w:szCs w:val="16"/>
        </w:rPr>
        <w:t xml:space="preserve"> to </w:t>
      </w:r>
      <w:r w:rsidRPr="001415A6">
        <w:rPr>
          <w:rFonts w:asciiTheme="majorHAnsi" w:hAnsiTheme="majorHAnsi" w:cstheme="majorHAnsi"/>
          <w:sz w:val="16"/>
          <w:szCs w:val="16"/>
        </w:rPr>
        <w:t>osoby spokrewnione lub niespokrewnione pozostające w faktycznym</w:t>
      </w:r>
      <w:r>
        <w:rPr>
          <w:rFonts w:asciiTheme="majorHAnsi" w:hAnsiTheme="majorHAnsi" w:cstheme="majorHAnsi"/>
          <w:sz w:val="16"/>
          <w:szCs w:val="16"/>
        </w:rPr>
        <w:t xml:space="preserve"> </w:t>
      </w:r>
      <w:r w:rsidRPr="001415A6">
        <w:rPr>
          <w:rFonts w:asciiTheme="majorHAnsi" w:hAnsiTheme="majorHAnsi" w:cstheme="majorHAnsi"/>
          <w:sz w:val="16"/>
          <w:szCs w:val="16"/>
        </w:rPr>
        <w:t>związku, wspólnie zamieszkujące i gospodarujące</w:t>
      </w:r>
      <w:r>
        <w:rPr>
          <w:rFonts w:asciiTheme="majorHAnsi" w:hAnsiTheme="majorHAnsi" w:cstheme="majorHAnsi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E52954" w14:textId="4F31339C" w:rsidR="009B2968" w:rsidRDefault="00BC6368" w:rsidP="00E832AC">
    <w:pPr>
      <w:pStyle w:val="Nagwek"/>
      <w:rPr>
        <w:lang w:bidi="pl-PL"/>
      </w:rPr>
    </w:pPr>
    <w:r w:rsidRPr="00E44B7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3F8397" wp14:editId="695E9F05">
              <wp:simplePos x="0" y="0"/>
              <wp:positionH relativeFrom="column">
                <wp:posOffset>-1008611</wp:posOffset>
              </wp:positionH>
              <wp:positionV relativeFrom="paragraph">
                <wp:posOffset>94788</wp:posOffset>
              </wp:positionV>
              <wp:extent cx="11118042" cy="45719"/>
              <wp:effectExtent l="0" t="0" r="26670" b="12065"/>
              <wp:wrapNone/>
              <wp:docPr id="269020021" name="Prostokąt 269020021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118042" cy="45719"/>
                      </a:xfrm>
                      <a:prstGeom prst="rect">
                        <a:avLst/>
                      </a:prstGeom>
                      <a:solidFill>
                        <a:srgbClr val="DF8C13"/>
                      </a:solidFill>
                      <a:ln w="3175" cap="flat">
                        <a:solidFill>
                          <a:schemeClr val="bg1"/>
                        </a:solidFill>
                        <a:prstDash val="solid"/>
                        <a:miter lim="400000"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541AF4FF" id="Prostokąt 269020021" o:spid="_x0000_s1026" alt="&quot;&quot;" style="position:absolute;margin-left:-79.4pt;margin-top:7.45pt;width:875.45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" fillcolor="#df8c13" strokecolor="white [3212]" strokeweight=".25pt">
              <v:stroke miterlimit="4"/>
              <v:textbox inset="3pt,3pt,3pt,3pt"/>
            </v:rect>
          </w:pict>
        </mc:Fallback>
      </mc:AlternateContent>
    </w:r>
    <w:r w:rsidR="009B2968">
      <w:rPr>
        <w:lang w:bidi="pl-PL"/>
      </w:rPr>
      <w:t xml:space="preserve">    </w:t>
    </w:r>
  </w:p>
  <w:p w14:paraId="6723EBB3" w14:textId="3BB5F97E" w:rsidR="000D2F11" w:rsidRPr="009B2968" w:rsidRDefault="000D2F11" w:rsidP="009C056E">
    <w:pPr>
      <w:pStyle w:val="Nagwek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D0D81"/>
    <w:multiLevelType w:val="hybridMultilevel"/>
    <w:tmpl w:val="2CC84FD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52198"/>
    <w:multiLevelType w:val="hybridMultilevel"/>
    <w:tmpl w:val="D368EDC8"/>
    <w:lvl w:ilvl="0" w:tplc="FFFFFFFF">
      <w:start w:val="2"/>
      <w:numFmt w:val="upperRoman"/>
      <w:lvlText w:val="%1."/>
      <w:lvlJc w:val="left"/>
      <w:pPr>
        <w:ind w:left="1080" w:hanging="720"/>
      </w:pPr>
      <w:rPr>
        <w:rFonts w:cstheme="majorHAnsi" w:hint="default"/>
        <w:i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C4350"/>
    <w:multiLevelType w:val="hybridMultilevel"/>
    <w:tmpl w:val="F95CD1B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F42E2D"/>
    <w:multiLevelType w:val="hybridMultilevel"/>
    <w:tmpl w:val="803E5290"/>
    <w:lvl w:ilvl="0" w:tplc="69E4EF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154917"/>
    <w:multiLevelType w:val="hybridMultilevel"/>
    <w:tmpl w:val="22D479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4F1507"/>
    <w:multiLevelType w:val="hybridMultilevel"/>
    <w:tmpl w:val="AC50002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DE3308"/>
    <w:multiLevelType w:val="hybridMultilevel"/>
    <w:tmpl w:val="798C825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2D699F"/>
    <w:multiLevelType w:val="hybridMultilevel"/>
    <w:tmpl w:val="FC00255E"/>
    <w:lvl w:ilvl="0" w:tplc="9CCCB8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6C6E94"/>
    <w:multiLevelType w:val="hybridMultilevel"/>
    <w:tmpl w:val="B4F0D85A"/>
    <w:lvl w:ilvl="0" w:tplc="59EC2436">
      <w:start w:val="2"/>
      <w:numFmt w:val="lowerLetter"/>
      <w:lvlText w:val="%1)"/>
      <w:lvlJc w:val="left"/>
      <w:pPr>
        <w:ind w:left="5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7" w:hanging="360"/>
      </w:pPr>
    </w:lvl>
    <w:lvl w:ilvl="2" w:tplc="0415001B" w:tentative="1">
      <w:start w:val="1"/>
      <w:numFmt w:val="lowerRoman"/>
      <w:lvlText w:val="%3."/>
      <w:lvlJc w:val="right"/>
      <w:pPr>
        <w:ind w:left="1977" w:hanging="180"/>
      </w:pPr>
    </w:lvl>
    <w:lvl w:ilvl="3" w:tplc="0415000F" w:tentative="1">
      <w:start w:val="1"/>
      <w:numFmt w:val="decimal"/>
      <w:lvlText w:val="%4."/>
      <w:lvlJc w:val="left"/>
      <w:pPr>
        <w:ind w:left="2697" w:hanging="360"/>
      </w:pPr>
    </w:lvl>
    <w:lvl w:ilvl="4" w:tplc="04150019" w:tentative="1">
      <w:start w:val="1"/>
      <w:numFmt w:val="lowerLetter"/>
      <w:lvlText w:val="%5."/>
      <w:lvlJc w:val="left"/>
      <w:pPr>
        <w:ind w:left="3417" w:hanging="360"/>
      </w:pPr>
    </w:lvl>
    <w:lvl w:ilvl="5" w:tplc="0415001B" w:tentative="1">
      <w:start w:val="1"/>
      <w:numFmt w:val="lowerRoman"/>
      <w:lvlText w:val="%6."/>
      <w:lvlJc w:val="right"/>
      <w:pPr>
        <w:ind w:left="4137" w:hanging="180"/>
      </w:pPr>
    </w:lvl>
    <w:lvl w:ilvl="6" w:tplc="0415000F" w:tentative="1">
      <w:start w:val="1"/>
      <w:numFmt w:val="decimal"/>
      <w:lvlText w:val="%7."/>
      <w:lvlJc w:val="left"/>
      <w:pPr>
        <w:ind w:left="4857" w:hanging="360"/>
      </w:pPr>
    </w:lvl>
    <w:lvl w:ilvl="7" w:tplc="04150019" w:tentative="1">
      <w:start w:val="1"/>
      <w:numFmt w:val="lowerLetter"/>
      <w:lvlText w:val="%8."/>
      <w:lvlJc w:val="left"/>
      <w:pPr>
        <w:ind w:left="5577" w:hanging="360"/>
      </w:pPr>
    </w:lvl>
    <w:lvl w:ilvl="8" w:tplc="0415001B" w:tentative="1">
      <w:start w:val="1"/>
      <w:numFmt w:val="lowerRoman"/>
      <w:lvlText w:val="%9."/>
      <w:lvlJc w:val="right"/>
      <w:pPr>
        <w:ind w:left="6297" w:hanging="180"/>
      </w:pPr>
    </w:lvl>
  </w:abstractNum>
  <w:abstractNum w:abstractNumId="9" w15:restartNumberingAfterBreak="0">
    <w:nsid w:val="227A6D6D"/>
    <w:multiLevelType w:val="hybridMultilevel"/>
    <w:tmpl w:val="C53AF1E2"/>
    <w:lvl w:ilvl="0" w:tplc="CCD4766E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98378E"/>
    <w:multiLevelType w:val="hybridMultilevel"/>
    <w:tmpl w:val="990E214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F90FD4"/>
    <w:multiLevelType w:val="hybridMultilevel"/>
    <w:tmpl w:val="D368EDC8"/>
    <w:lvl w:ilvl="0" w:tplc="43FEF9C0">
      <w:start w:val="2"/>
      <w:numFmt w:val="upperRoman"/>
      <w:lvlText w:val="%1."/>
      <w:lvlJc w:val="left"/>
      <w:pPr>
        <w:ind w:left="1080" w:hanging="720"/>
      </w:pPr>
      <w:rPr>
        <w:rFonts w:cstheme="majorHAnsi" w:hint="default"/>
        <w:i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16224"/>
    <w:multiLevelType w:val="hybridMultilevel"/>
    <w:tmpl w:val="627CA95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8A7683"/>
    <w:multiLevelType w:val="hybridMultilevel"/>
    <w:tmpl w:val="84E4C4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501762"/>
    <w:multiLevelType w:val="hybridMultilevel"/>
    <w:tmpl w:val="6980BFC4"/>
    <w:lvl w:ilvl="0" w:tplc="FFFFFFFF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316A5A43"/>
    <w:multiLevelType w:val="multilevel"/>
    <w:tmpl w:val="20D84A74"/>
    <w:styleLink w:val="Biecalista1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527F58"/>
    <w:multiLevelType w:val="hybridMultilevel"/>
    <w:tmpl w:val="2720591E"/>
    <w:lvl w:ilvl="0" w:tplc="04150011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4A72A5"/>
    <w:multiLevelType w:val="hybridMultilevel"/>
    <w:tmpl w:val="5D0AC8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4D6B63"/>
    <w:multiLevelType w:val="hybridMultilevel"/>
    <w:tmpl w:val="32F6684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F74605"/>
    <w:multiLevelType w:val="hybridMultilevel"/>
    <w:tmpl w:val="422054C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EB5473"/>
    <w:multiLevelType w:val="hybridMultilevel"/>
    <w:tmpl w:val="92B48540"/>
    <w:lvl w:ilvl="0" w:tplc="7EAE5F9E">
      <w:start w:val="1"/>
      <w:numFmt w:val="upperRoman"/>
      <w:lvlText w:val="%1."/>
      <w:lvlJc w:val="left"/>
      <w:pPr>
        <w:ind w:left="8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64" w:hanging="360"/>
      </w:pPr>
    </w:lvl>
    <w:lvl w:ilvl="2" w:tplc="0415001B" w:tentative="1">
      <w:start w:val="1"/>
      <w:numFmt w:val="lowerRoman"/>
      <w:lvlText w:val="%3."/>
      <w:lvlJc w:val="right"/>
      <w:pPr>
        <w:ind w:left="1884" w:hanging="180"/>
      </w:pPr>
    </w:lvl>
    <w:lvl w:ilvl="3" w:tplc="0415000F" w:tentative="1">
      <w:start w:val="1"/>
      <w:numFmt w:val="decimal"/>
      <w:lvlText w:val="%4."/>
      <w:lvlJc w:val="left"/>
      <w:pPr>
        <w:ind w:left="2604" w:hanging="360"/>
      </w:pPr>
    </w:lvl>
    <w:lvl w:ilvl="4" w:tplc="04150019" w:tentative="1">
      <w:start w:val="1"/>
      <w:numFmt w:val="lowerLetter"/>
      <w:lvlText w:val="%5."/>
      <w:lvlJc w:val="left"/>
      <w:pPr>
        <w:ind w:left="3324" w:hanging="360"/>
      </w:pPr>
    </w:lvl>
    <w:lvl w:ilvl="5" w:tplc="0415001B" w:tentative="1">
      <w:start w:val="1"/>
      <w:numFmt w:val="lowerRoman"/>
      <w:lvlText w:val="%6."/>
      <w:lvlJc w:val="right"/>
      <w:pPr>
        <w:ind w:left="4044" w:hanging="180"/>
      </w:pPr>
    </w:lvl>
    <w:lvl w:ilvl="6" w:tplc="0415000F" w:tentative="1">
      <w:start w:val="1"/>
      <w:numFmt w:val="decimal"/>
      <w:lvlText w:val="%7."/>
      <w:lvlJc w:val="left"/>
      <w:pPr>
        <w:ind w:left="4764" w:hanging="360"/>
      </w:pPr>
    </w:lvl>
    <w:lvl w:ilvl="7" w:tplc="04150019" w:tentative="1">
      <w:start w:val="1"/>
      <w:numFmt w:val="lowerLetter"/>
      <w:lvlText w:val="%8."/>
      <w:lvlJc w:val="left"/>
      <w:pPr>
        <w:ind w:left="5484" w:hanging="360"/>
      </w:pPr>
    </w:lvl>
    <w:lvl w:ilvl="8" w:tplc="0415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21" w15:restartNumberingAfterBreak="0">
    <w:nsid w:val="53E00139"/>
    <w:multiLevelType w:val="hybridMultilevel"/>
    <w:tmpl w:val="422054C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665802"/>
    <w:multiLevelType w:val="hybridMultilevel"/>
    <w:tmpl w:val="8826BA8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95301F"/>
    <w:multiLevelType w:val="hybridMultilevel"/>
    <w:tmpl w:val="1082CF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791D7B"/>
    <w:multiLevelType w:val="hybridMultilevel"/>
    <w:tmpl w:val="3BE2A190"/>
    <w:lvl w:ilvl="0" w:tplc="8C3C3F78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5E872987"/>
    <w:multiLevelType w:val="hybridMultilevel"/>
    <w:tmpl w:val="0E7CE87A"/>
    <w:lvl w:ilvl="0" w:tplc="536A6C4C">
      <w:start w:val="1"/>
      <w:numFmt w:val="decimal"/>
      <w:pStyle w:val="Styl2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0178B6"/>
    <w:multiLevelType w:val="hybridMultilevel"/>
    <w:tmpl w:val="49247B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FB016C"/>
    <w:multiLevelType w:val="hybridMultilevel"/>
    <w:tmpl w:val="6228335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D27E5F"/>
    <w:multiLevelType w:val="hybridMultilevel"/>
    <w:tmpl w:val="15E09B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256C38"/>
    <w:multiLevelType w:val="hybridMultilevel"/>
    <w:tmpl w:val="F2DEDD3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4"/>
  </w:num>
  <w:num w:numId="3">
    <w:abstractNumId w:val="26"/>
  </w:num>
  <w:num w:numId="4">
    <w:abstractNumId w:val="21"/>
  </w:num>
  <w:num w:numId="5">
    <w:abstractNumId w:val="19"/>
  </w:num>
  <w:num w:numId="6">
    <w:abstractNumId w:val="13"/>
  </w:num>
  <w:num w:numId="7">
    <w:abstractNumId w:val="16"/>
  </w:num>
  <w:num w:numId="8">
    <w:abstractNumId w:val="24"/>
  </w:num>
  <w:num w:numId="9">
    <w:abstractNumId w:val="6"/>
  </w:num>
  <w:num w:numId="10">
    <w:abstractNumId w:val="0"/>
  </w:num>
  <w:num w:numId="11">
    <w:abstractNumId w:val="10"/>
  </w:num>
  <w:num w:numId="12">
    <w:abstractNumId w:val="25"/>
  </w:num>
  <w:num w:numId="13">
    <w:abstractNumId w:val="8"/>
  </w:num>
  <w:num w:numId="14">
    <w:abstractNumId w:val="18"/>
  </w:num>
  <w:num w:numId="15">
    <w:abstractNumId w:val="4"/>
  </w:num>
  <w:num w:numId="16">
    <w:abstractNumId w:val="9"/>
  </w:num>
  <w:num w:numId="17">
    <w:abstractNumId w:val="17"/>
  </w:num>
  <w:num w:numId="18">
    <w:abstractNumId w:val="5"/>
  </w:num>
  <w:num w:numId="19">
    <w:abstractNumId w:val="11"/>
  </w:num>
  <w:num w:numId="20">
    <w:abstractNumId w:val="1"/>
  </w:num>
  <w:num w:numId="21">
    <w:abstractNumId w:val="27"/>
  </w:num>
  <w:num w:numId="22">
    <w:abstractNumId w:val="3"/>
  </w:num>
  <w:num w:numId="23">
    <w:abstractNumId w:val="22"/>
  </w:num>
  <w:num w:numId="24">
    <w:abstractNumId w:val="29"/>
  </w:num>
  <w:num w:numId="25">
    <w:abstractNumId w:val="7"/>
  </w:num>
  <w:num w:numId="26">
    <w:abstractNumId w:val="2"/>
  </w:num>
  <w:num w:numId="27">
    <w:abstractNumId w:val="20"/>
  </w:num>
  <w:num w:numId="28">
    <w:abstractNumId w:val="12"/>
  </w:num>
  <w:num w:numId="29">
    <w:abstractNumId w:val="15"/>
  </w:num>
  <w:num w:numId="3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6DB"/>
    <w:rsid w:val="0000075A"/>
    <w:rsid w:val="000007C5"/>
    <w:rsid w:val="00004C57"/>
    <w:rsid w:val="00004FA9"/>
    <w:rsid w:val="000114EB"/>
    <w:rsid w:val="0001238B"/>
    <w:rsid w:val="000126D8"/>
    <w:rsid w:val="00017530"/>
    <w:rsid w:val="00017B0B"/>
    <w:rsid w:val="00032875"/>
    <w:rsid w:val="000359D1"/>
    <w:rsid w:val="00041339"/>
    <w:rsid w:val="00057B19"/>
    <w:rsid w:val="00061988"/>
    <w:rsid w:val="00063CB8"/>
    <w:rsid w:val="000647BB"/>
    <w:rsid w:val="00064E73"/>
    <w:rsid w:val="0006542D"/>
    <w:rsid w:val="00067C4E"/>
    <w:rsid w:val="00075273"/>
    <w:rsid w:val="00075CD1"/>
    <w:rsid w:val="00077B30"/>
    <w:rsid w:val="000810DD"/>
    <w:rsid w:val="00083537"/>
    <w:rsid w:val="000861C9"/>
    <w:rsid w:val="00086AFE"/>
    <w:rsid w:val="00086FA3"/>
    <w:rsid w:val="000A3115"/>
    <w:rsid w:val="000A7321"/>
    <w:rsid w:val="000A7F19"/>
    <w:rsid w:val="000B278C"/>
    <w:rsid w:val="000B666A"/>
    <w:rsid w:val="000B7510"/>
    <w:rsid w:val="000B7FD1"/>
    <w:rsid w:val="000C0004"/>
    <w:rsid w:val="000C20F5"/>
    <w:rsid w:val="000C3EC7"/>
    <w:rsid w:val="000D2F11"/>
    <w:rsid w:val="000D3DD3"/>
    <w:rsid w:val="000D4942"/>
    <w:rsid w:val="000D63F3"/>
    <w:rsid w:val="000E69B0"/>
    <w:rsid w:val="000F0463"/>
    <w:rsid w:val="000F0F4B"/>
    <w:rsid w:val="000F1A2F"/>
    <w:rsid w:val="000F1F8C"/>
    <w:rsid w:val="000F406B"/>
    <w:rsid w:val="000F5737"/>
    <w:rsid w:val="001035EF"/>
    <w:rsid w:val="00106C27"/>
    <w:rsid w:val="00117789"/>
    <w:rsid w:val="001262AD"/>
    <w:rsid w:val="001316D2"/>
    <w:rsid w:val="001330E5"/>
    <w:rsid w:val="00135A53"/>
    <w:rsid w:val="001410DA"/>
    <w:rsid w:val="001423B7"/>
    <w:rsid w:val="00142E3D"/>
    <w:rsid w:val="00145827"/>
    <w:rsid w:val="00157FC9"/>
    <w:rsid w:val="00160908"/>
    <w:rsid w:val="00162075"/>
    <w:rsid w:val="001623CC"/>
    <w:rsid w:val="00173FB2"/>
    <w:rsid w:val="001804DD"/>
    <w:rsid w:val="00184775"/>
    <w:rsid w:val="00186273"/>
    <w:rsid w:val="00187632"/>
    <w:rsid w:val="001A05A9"/>
    <w:rsid w:val="001A5233"/>
    <w:rsid w:val="001A7208"/>
    <w:rsid w:val="001A72A4"/>
    <w:rsid w:val="001B1EAC"/>
    <w:rsid w:val="001B4A0E"/>
    <w:rsid w:val="001C2399"/>
    <w:rsid w:val="001C42E3"/>
    <w:rsid w:val="001C4ECD"/>
    <w:rsid w:val="001D1989"/>
    <w:rsid w:val="001D390E"/>
    <w:rsid w:val="001D72DD"/>
    <w:rsid w:val="001F07A5"/>
    <w:rsid w:val="001F5B40"/>
    <w:rsid w:val="001F7069"/>
    <w:rsid w:val="0020262B"/>
    <w:rsid w:val="00205944"/>
    <w:rsid w:val="00211CE6"/>
    <w:rsid w:val="00216C93"/>
    <w:rsid w:val="00221A67"/>
    <w:rsid w:val="002271C1"/>
    <w:rsid w:val="00227295"/>
    <w:rsid w:val="00227B70"/>
    <w:rsid w:val="002365E7"/>
    <w:rsid w:val="002366C9"/>
    <w:rsid w:val="00236EF9"/>
    <w:rsid w:val="00241DA7"/>
    <w:rsid w:val="0025020B"/>
    <w:rsid w:val="00251E67"/>
    <w:rsid w:val="00253E59"/>
    <w:rsid w:val="00263649"/>
    <w:rsid w:val="00264EC5"/>
    <w:rsid w:val="00266DA6"/>
    <w:rsid w:val="002701E1"/>
    <w:rsid w:val="002725DF"/>
    <w:rsid w:val="00276CBA"/>
    <w:rsid w:val="00285837"/>
    <w:rsid w:val="00290C05"/>
    <w:rsid w:val="002A0ECD"/>
    <w:rsid w:val="002A2246"/>
    <w:rsid w:val="002A3F3A"/>
    <w:rsid w:val="002A6F0A"/>
    <w:rsid w:val="002A7983"/>
    <w:rsid w:val="002A7A3B"/>
    <w:rsid w:val="002B6805"/>
    <w:rsid w:val="002B6960"/>
    <w:rsid w:val="002B714D"/>
    <w:rsid w:val="002C2216"/>
    <w:rsid w:val="002C7B79"/>
    <w:rsid w:val="002D18F1"/>
    <w:rsid w:val="002E4122"/>
    <w:rsid w:val="002E4858"/>
    <w:rsid w:val="002F4E20"/>
    <w:rsid w:val="00300958"/>
    <w:rsid w:val="00300CD1"/>
    <w:rsid w:val="00303D21"/>
    <w:rsid w:val="00311201"/>
    <w:rsid w:val="00320F8A"/>
    <w:rsid w:val="00322872"/>
    <w:rsid w:val="003240EF"/>
    <w:rsid w:val="00327D91"/>
    <w:rsid w:val="0033083B"/>
    <w:rsid w:val="00331006"/>
    <w:rsid w:val="00334190"/>
    <w:rsid w:val="00342198"/>
    <w:rsid w:val="00343537"/>
    <w:rsid w:val="00351BD3"/>
    <w:rsid w:val="00352375"/>
    <w:rsid w:val="003532F5"/>
    <w:rsid w:val="00355587"/>
    <w:rsid w:val="00357157"/>
    <w:rsid w:val="00357F95"/>
    <w:rsid w:val="003629FF"/>
    <w:rsid w:val="00365085"/>
    <w:rsid w:val="003652DA"/>
    <w:rsid w:val="003761C1"/>
    <w:rsid w:val="00376FAD"/>
    <w:rsid w:val="00384899"/>
    <w:rsid w:val="003901B3"/>
    <w:rsid w:val="003924E7"/>
    <w:rsid w:val="003A1F9B"/>
    <w:rsid w:val="003A7DA5"/>
    <w:rsid w:val="003B2932"/>
    <w:rsid w:val="003B2C64"/>
    <w:rsid w:val="003B6F71"/>
    <w:rsid w:val="003C480A"/>
    <w:rsid w:val="003C7070"/>
    <w:rsid w:val="003C7BB4"/>
    <w:rsid w:val="003C7FE4"/>
    <w:rsid w:val="003D4D3B"/>
    <w:rsid w:val="003E588D"/>
    <w:rsid w:val="003E6AB7"/>
    <w:rsid w:val="003F00E1"/>
    <w:rsid w:val="003F2165"/>
    <w:rsid w:val="003F4165"/>
    <w:rsid w:val="003F5BA5"/>
    <w:rsid w:val="00400DDC"/>
    <w:rsid w:val="00401569"/>
    <w:rsid w:val="004067F3"/>
    <w:rsid w:val="0041172B"/>
    <w:rsid w:val="0041637C"/>
    <w:rsid w:val="00416E2E"/>
    <w:rsid w:val="00430D43"/>
    <w:rsid w:val="00432035"/>
    <w:rsid w:val="0043797D"/>
    <w:rsid w:val="00437FBB"/>
    <w:rsid w:val="0044145C"/>
    <w:rsid w:val="00445142"/>
    <w:rsid w:val="0044541A"/>
    <w:rsid w:val="00445FAB"/>
    <w:rsid w:val="00446696"/>
    <w:rsid w:val="00460277"/>
    <w:rsid w:val="00465F57"/>
    <w:rsid w:val="00470C05"/>
    <w:rsid w:val="004711B0"/>
    <w:rsid w:val="00472AC3"/>
    <w:rsid w:val="00473239"/>
    <w:rsid w:val="00476843"/>
    <w:rsid w:val="00481F6E"/>
    <w:rsid w:val="0048523E"/>
    <w:rsid w:val="0048775A"/>
    <w:rsid w:val="004959D8"/>
    <w:rsid w:val="004A0E75"/>
    <w:rsid w:val="004A39E7"/>
    <w:rsid w:val="004A4317"/>
    <w:rsid w:val="004A7D02"/>
    <w:rsid w:val="004B07FF"/>
    <w:rsid w:val="004B0AD0"/>
    <w:rsid w:val="004B6914"/>
    <w:rsid w:val="004C2304"/>
    <w:rsid w:val="004C2B7B"/>
    <w:rsid w:val="004C6A24"/>
    <w:rsid w:val="004C74A4"/>
    <w:rsid w:val="004D2767"/>
    <w:rsid w:val="004E09BB"/>
    <w:rsid w:val="004E519D"/>
    <w:rsid w:val="004E5B15"/>
    <w:rsid w:val="004F1E7E"/>
    <w:rsid w:val="004F28D8"/>
    <w:rsid w:val="004F5C22"/>
    <w:rsid w:val="00502460"/>
    <w:rsid w:val="005127AA"/>
    <w:rsid w:val="005147AC"/>
    <w:rsid w:val="00520FD3"/>
    <w:rsid w:val="00522D34"/>
    <w:rsid w:val="005264E1"/>
    <w:rsid w:val="00527E7F"/>
    <w:rsid w:val="00544C89"/>
    <w:rsid w:val="005526B1"/>
    <w:rsid w:val="00561E32"/>
    <w:rsid w:val="00566D25"/>
    <w:rsid w:val="005728D7"/>
    <w:rsid w:val="0057513B"/>
    <w:rsid w:val="00577A10"/>
    <w:rsid w:val="00580767"/>
    <w:rsid w:val="005811D4"/>
    <w:rsid w:val="00582CBD"/>
    <w:rsid w:val="005903DE"/>
    <w:rsid w:val="00594841"/>
    <w:rsid w:val="00594CE9"/>
    <w:rsid w:val="005A0DB4"/>
    <w:rsid w:val="005A44DB"/>
    <w:rsid w:val="005A5281"/>
    <w:rsid w:val="005B1CDD"/>
    <w:rsid w:val="005B7F21"/>
    <w:rsid w:val="005C0649"/>
    <w:rsid w:val="005D47F2"/>
    <w:rsid w:val="005E0A21"/>
    <w:rsid w:val="005E19FF"/>
    <w:rsid w:val="005F0C47"/>
    <w:rsid w:val="005F65CF"/>
    <w:rsid w:val="00600CBC"/>
    <w:rsid w:val="0060258A"/>
    <w:rsid w:val="006111C5"/>
    <w:rsid w:val="00613136"/>
    <w:rsid w:val="00617E79"/>
    <w:rsid w:val="006207AF"/>
    <w:rsid w:val="00621457"/>
    <w:rsid w:val="00624C6B"/>
    <w:rsid w:val="00640BE5"/>
    <w:rsid w:val="006466E5"/>
    <w:rsid w:val="0064718C"/>
    <w:rsid w:val="00650324"/>
    <w:rsid w:val="00660601"/>
    <w:rsid w:val="006639BE"/>
    <w:rsid w:val="00664BCD"/>
    <w:rsid w:val="00671433"/>
    <w:rsid w:val="00676BE3"/>
    <w:rsid w:val="006801F7"/>
    <w:rsid w:val="00681C57"/>
    <w:rsid w:val="00693903"/>
    <w:rsid w:val="006A1E28"/>
    <w:rsid w:val="006B0213"/>
    <w:rsid w:val="006B1429"/>
    <w:rsid w:val="006B3A19"/>
    <w:rsid w:val="006C02CB"/>
    <w:rsid w:val="006C24AE"/>
    <w:rsid w:val="006C5006"/>
    <w:rsid w:val="006C60E6"/>
    <w:rsid w:val="006C61A0"/>
    <w:rsid w:val="006E423D"/>
    <w:rsid w:val="006E528F"/>
    <w:rsid w:val="006F20E6"/>
    <w:rsid w:val="006F2683"/>
    <w:rsid w:val="006F5941"/>
    <w:rsid w:val="006F7474"/>
    <w:rsid w:val="00701D22"/>
    <w:rsid w:val="007135C5"/>
    <w:rsid w:val="00714BBA"/>
    <w:rsid w:val="00715D26"/>
    <w:rsid w:val="00720F81"/>
    <w:rsid w:val="0072174C"/>
    <w:rsid w:val="00730A60"/>
    <w:rsid w:val="00731D8F"/>
    <w:rsid w:val="007370AA"/>
    <w:rsid w:val="00743478"/>
    <w:rsid w:val="00743699"/>
    <w:rsid w:val="00744FB7"/>
    <w:rsid w:val="007500AC"/>
    <w:rsid w:val="00750E53"/>
    <w:rsid w:val="007512A5"/>
    <w:rsid w:val="00753AEF"/>
    <w:rsid w:val="00756EA9"/>
    <w:rsid w:val="00765173"/>
    <w:rsid w:val="00773D27"/>
    <w:rsid w:val="00773FEA"/>
    <w:rsid w:val="00781F88"/>
    <w:rsid w:val="00791E2D"/>
    <w:rsid w:val="00792E50"/>
    <w:rsid w:val="00794A4C"/>
    <w:rsid w:val="00794CAA"/>
    <w:rsid w:val="007A2248"/>
    <w:rsid w:val="007A300C"/>
    <w:rsid w:val="007A3537"/>
    <w:rsid w:val="007A3607"/>
    <w:rsid w:val="007B1160"/>
    <w:rsid w:val="007B3BEF"/>
    <w:rsid w:val="007B60EB"/>
    <w:rsid w:val="007B66C4"/>
    <w:rsid w:val="007B696C"/>
    <w:rsid w:val="007B73FA"/>
    <w:rsid w:val="007C3401"/>
    <w:rsid w:val="007C34B8"/>
    <w:rsid w:val="007C653F"/>
    <w:rsid w:val="007D53A8"/>
    <w:rsid w:val="007E4BA0"/>
    <w:rsid w:val="007F18D2"/>
    <w:rsid w:val="007F2867"/>
    <w:rsid w:val="007F4849"/>
    <w:rsid w:val="007F70C4"/>
    <w:rsid w:val="0080103B"/>
    <w:rsid w:val="00804FF1"/>
    <w:rsid w:val="00810574"/>
    <w:rsid w:val="00813540"/>
    <w:rsid w:val="0081473A"/>
    <w:rsid w:val="00815F37"/>
    <w:rsid w:val="00817FAE"/>
    <w:rsid w:val="008216F9"/>
    <w:rsid w:val="0084181D"/>
    <w:rsid w:val="00843A72"/>
    <w:rsid w:val="00843F37"/>
    <w:rsid w:val="008538CE"/>
    <w:rsid w:val="00856B38"/>
    <w:rsid w:val="0085723F"/>
    <w:rsid w:val="0086387E"/>
    <w:rsid w:val="008672C8"/>
    <w:rsid w:val="00874E8D"/>
    <w:rsid w:val="00880622"/>
    <w:rsid w:val="00882599"/>
    <w:rsid w:val="00886691"/>
    <w:rsid w:val="008875FF"/>
    <w:rsid w:val="00892D63"/>
    <w:rsid w:val="00897EC8"/>
    <w:rsid w:val="008A0045"/>
    <w:rsid w:val="008A3C94"/>
    <w:rsid w:val="008A59FC"/>
    <w:rsid w:val="008A7209"/>
    <w:rsid w:val="008A79B6"/>
    <w:rsid w:val="008B3162"/>
    <w:rsid w:val="008B3C19"/>
    <w:rsid w:val="008B5FBB"/>
    <w:rsid w:val="008B7D13"/>
    <w:rsid w:val="008C3A24"/>
    <w:rsid w:val="008C457F"/>
    <w:rsid w:val="008C6704"/>
    <w:rsid w:val="008C7988"/>
    <w:rsid w:val="008C7B23"/>
    <w:rsid w:val="008D50F4"/>
    <w:rsid w:val="008D60CA"/>
    <w:rsid w:val="008D659C"/>
    <w:rsid w:val="008E0845"/>
    <w:rsid w:val="008E6DCA"/>
    <w:rsid w:val="008E7DBD"/>
    <w:rsid w:val="008F3A12"/>
    <w:rsid w:val="008F62F0"/>
    <w:rsid w:val="0090473E"/>
    <w:rsid w:val="00904EDF"/>
    <w:rsid w:val="00914766"/>
    <w:rsid w:val="009205FD"/>
    <w:rsid w:val="00922F16"/>
    <w:rsid w:val="00927051"/>
    <w:rsid w:val="00927FE6"/>
    <w:rsid w:val="009318FB"/>
    <w:rsid w:val="00932750"/>
    <w:rsid w:val="00936B82"/>
    <w:rsid w:val="00951B80"/>
    <w:rsid w:val="00952F7D"/>
    <w:rsid w:val="00956873"/>
    <w:rsid w:val="00957C98"/>
    <w:rsid w:val="00957F4D"/>
    <w:rsid w:val="009629B9"/>
    <w:rsid w:val="00964806"/>
    <w:rsid w:val="00966A7C"/>
    <w:rsid w:val="00971CF3"/>
    <w:rsid w:val="00972E43"/>
    <w:rsid w:val="00975390"/>
    <w:rsid w:val="00993D83"/>
    <w:rsid w:val="00994905"/>
    <w:rsid w:val="00994ECF"/>
    <w:rsid w:val="009A27FB"/>
    <w:rsid w:val="009A380C"/>
    <w:rsid w:val="009A7AA6"/>
    <w:rsid w:val="009B0AF4"/>
    <w:rsid w:val="009B2968"/>
    <w:rsid w:val="009B4A65"/>
    <w:rsid w:val="009B4F16"/>
    <w:rsid w:val="009B6919"/>
    <w:rsid w:val="009B72D4"/>
    <w:rsid w:val="009C056E"/>
    <w:rsid w:val="009C1AFA"/>
    <w:rsid w:val="009C3024"/>
    <w:rsid w:val="009D477C"/>
    <w:rsid w:val="009D4923"/>
    <w:rsid w:val="009D5294"/>
    <w:rsid w:val="009E1BF4"/>
    <w:rsid w:val="009E56DB"/>
    <w:rsid w:val="009E6811"/>
    <w:rsid w:val="009E791C"/>
    <w:rsid w:val="009E7ACA"/>
    <w:rsid w:val="009F0B17"/>
    <w:rsid w:val="009F48A6"/>
    <w:rsid w:val="00A00341"/>
    <w:rsid w:val="00A008F5"/>
    <w:rsid w:val="00A03138"/>
    <w:rsid w:val="00A03D04"/>
    <w:rsid w:val="00A05E9E"/>
    <w:rsid w:val="00A07DCE"/>
    <w:rsid w:val="00A10229"/>
    <w:rsid w:val="00A11ED5"/>
    <w:rsid w:val="00A123DD"/>
    <w:rsid w:val="00A178B6"/>
    <w:rsid w:val="00A17BAB"/>
    <w:rsid w:val="00A20B5F"/>
    <w:rsid w:val="00A235A6"/>
    <w:rsid w:val="00A25CDA"/>
    <w:rsid w:val="00A30D0B"/>
    <w:rsid w:val="00A32C86"/>
    <w:rsid w:val="00A35C0B"/>
    <w:rsid w:val="00A36CB0"/>
    <w:rsid w:val="00A47608"/>
    <w:rsid w:val="00A50DDA"/>
    <w:rsid w:val="00A50F5E"/>
    <w:rsid w:val="00A56CD7"/>
    <w:rsid w:val="00A602AF"/>
    <w:rsid w:val="00A61180"/>
    <w:rsid w:val="00A632E4"/>
    <w:rsid w:val="00A6399F"/>
    <w:rsid w:val="00A6466F"/>
    <w:rsid w:val="00A64F96"/>
    <w:rsid w:val="00A6608A"/>
    <w:rsid w:val="00A712AD"/>
    <w:rsid w:val="00A72B94"/>
    <w:rsid w:val="00A749EB"/>
    <w:rsid w:val="00A76218"/>
    <w:rsid w:val="00A77DBE"/>
    <w:rsid w:val="00A92ECE"/>
    <w:rsid w:val="00AA49F7"/>
    <w:rsid w:val="00AB02AB"/>
    <w:rsid w:val="00AB4B63"/>
    <w:rsid w:val="00AB6AEA"/>
    <w:rsid w:val="00AB7063"/>
    <w:rsid w:val="00AE2317"/>
    <w:rsid w:val="00AF491E"/>
    <w:rsid w:val="00B00C86"/>
    <w:rsid w:val="00B03B3D"/>
    <w:rsid w:val="00B12A6F"/>
    <w:rsid w:val="00B22DD1"/>
    <w:rsid w:val="00B34118"/>
    <w:rsid w:val="00B3472B"/>
    <w:rsid w:val="00B35657"/>
    <w:rsid w:val="00B35B95"/>
    <w:rsid w:val="00B52DB4"/>
    <w:rsid w:val="00B54EEE"/>
    <w:rsid w:val="00B6109E"/>
    <w:rsid w:val="00B66E7E"/>
    <w:rsid w:val="00B673E5"/>
    <w:rsid w:val="00B67B5F"/>
    <w:rsid w:val="00B70772"/>
    <w:rsid w:val="00B71E97"/>
    <w:rsid w:val="00B74A1F"/>
    <w:rsid w:val="00B8125E"/>
    <w:rsid w:val="00B825A6"/>
    <w:rsid w:val="00B830E1"/>
    <w:rsid w:val="00B834ED"/>
    <w:rsid w:val="00B84C50"/>
    <w:rsid w:val="00B85711"/>
    <w:rsid w:val="00B87063"/>
    <w:rsid w:val="00B8712C"/>
    <w:rsid w:val="00B8776D"/>
    <w:rsid w:val="00B9246C"/>
    <w:rsid w:val="00B95687"/>
    <w:rsid w:val="00BA5C2E"/>
    <w:rsid w:val="00BB77F7"/>
    <w:rsid w:val="00BB790B"/>
    <w:rsid w:val="00BC6368"/>
    <w:rsid w:val="00BC673B"/>
    <w:rsid w:val="00BC68E7"/>
    <w:rsid w:val="00BC7B9A"/>
    <w:rsid w:val="00BD38F8"/>
    <w:rsid w:val="00BD6680"/>
    <w:rsid w:val="00BE17D9"/>
    <w:rsid w:val="00BF01E1"/>
    <w:rsid w:val="00BF365C"/>
    <w:rsid w:val="00BF4230"/>
    <w:rsid w:val="00BF4B51"/>
    <w:rsid w:val="00C00579"/>
    <w:rsid w:val="00C014FB"/>
    <w:rsid w:val="00C05809"/>
    <w:rsid w:val="00C05D88"/>
    <w:rsid w:val="00C1247D"/>
    <w:rsid w:val="00C17E18"/>
    <w:rsid w:val="00C24EA7"/>
    <w:rsid w:val="00C3007A"/>
    <w:rsid w:val="00C30D8E"/>
    <w:rsid w:val="00C3222B"/>
    <w:rsid w:val="00C334DB"/>
    <w:rsid w:val="00C351AA"/>
    <w:rsid w:val="00C41479"/>
    <w:rsid w:val="00C41C5F"/>
    <w:rsid w:val="00C44216"/>
    <w:rsid w:val="00C5484B"/>
    <w:rsid w:val="00C570EA"/>
    <w:rsid w:val="00C61828"/>
    <w:rsid w:val="00C646C4"/>
    <w:rsid w:val="00C7037F"/>
    <w:rsid w:val="00C74EEA"/>
    <w:rsid w:val="00C777F8"/>
    <w:rsid w:val="00C807A5"/>
    <w:rsid w:val="00C87D64"/>
    <w:rsid w:val="00C929AB"/>
    <w:rsid w:val="00C95220"/>
    <w:rsid w:val="00CA0AA5"/>
    <w:rsid w:val="00CA1575"/>
    <w:rsid w:val="00CA33F2"/>
    <w:rsid w:val="00CA62DB"/>
    <w:rsid w:val="00CB1D0F"/>
    <w:rsid w:val="00CC092E"/>
    <w:rsid w:val="00CE27DC"/>
    <w:rsid w:val="00CF0399"/>
    <w:rsid w:val="00CF1BC6"/>
    <w:rsid w:val="00CF3919"/>
    <w:rsid w:val="00D026E6"/>
    <w:rsid w:val="00D04681"/>
    <w:rsid w:val="00D06E82"/>
    <w:rsid w:val="00D16DCD"/>
    <w:rsid w:val="00D2546C"/>
    <w:rsid w:val="00D25AC4"/>
    <w:rsid w:val="00D25C1E"/>
    <w:rsid w:val="00D35296"/>
    <w:rsid w:val="00D35AEC"/>
    <w:rsid w:val="00D40F58"/>
    <w:rsid w:val="00D4199D"/>
    <w:rsid w:val="00D47A15"/>
    <w:rsid w:val="00D52904"/>
    <w:rsid w:val="00D53CBB"/>
    <w:rsid w:val="00D5478D"/>
    <w:rsid w:val="00D60198"/>
    <w:rsid w:val="00D636A4"/>
    <w:rsid w:val="00D63D9B"/>
    <w:rsid w:val="00D6457A"/>
    <w:rsid w:val="00D660C6"/>
    <w:rsid w:val="00D71B6C"/>
    <w:rsid w:val="00D750A0"/>
    <w:rsid w:val="00D837EF"/>
    <w:rsid w:val="00D85D59"/>
    <w:rsid w:val="00D911ED"/>
    <w:rsid w:val="00D91579"/>
    <w:rsid w:val="00D94DA9"/>
    <w:rsid w:val="00D952EA"/>
    <w:rsid w:val="00D9557C"/>
    <w:rsid w:val="00DA216A"/>
    <w:rsid w:val="00DA3F80"/>
    <w:rsid w:val="00DA6584"/>
    <w:rsid w:val="00DA74B3"/>
    <w:rsid w:val="00DB0DE8"/>
    <w:rsid w:val="00DB36F8"/>
    <w:rsid w:val="00DB3D4B"/>
    <w:rsid w:val="00DB74D9"/>
    <w:rsid w:val="00DC49E4"/>
    <w:rsid w:val="00DC6157"/>
    <w:rsid w:val="00DE33A8"/>
    <w:rsid w:val="00DF1E4C"/>
    <w:rsid w:val="00DF7C6C"/>
    <w:rsid w:val="00E0262A"/>
    <w:rsid w:val="00E03124"/>
    <w:rsid w:val="00E03CD9"/>
    <w:rsid w:val="00E068B5"/>
    <w:rsid w:val="00E1316F"/>
    <w:rsid w:val="00E13EDF"/>
    <w:rsid w:val="00E14B7A"/>
    <w:rsid w:val="00E14E2F"/>
    <w:rsid w:val="00E1580D"/>
    <w:rsid w:val="00E20795"/>
    <w:rsid w:val="00E27CDB"/>
    <w:rsid w:val="00E30023"/>
    <w:rsid w:val="00E30F80"/>
    <w:rsid w:val="00E31BB0"/>
    <w:rsid w:val="00E34502"/>
    <w:rsid w:val="00E37136"/>
    <w:rsid w:val="00E403B6"/>
    <w:rsid w:val="00E444F4"/>
    <w:rsid w:val="00E44B70"/>
    <w:rsid w:val="00E478B9"/>
    <w:rsid w:val="00E47A77"/>
    <w:rsid w:val="00E54365"/>
    <w:rsid w:val="00E55DDE"/>
    <w:rsid w:val="00E67314"/>
    <w:rsid w:val="00E74110"/>
    <w:rsid w:val="00E832AC"/>
    <w:rsid w:val="00E85676"/>
    <w:rsid w:val="00E86F4A"/>
    <w:rsid w:val="00E87706"/>
    <w:rsid w:val="00E91245"/>
    <w:rsid w:val="00E91A3E"/>
    <w:rsid w:val="00E9385A"/>
    <w:rsid w:val="00EA497A"/>
    <w:rsid w:val="00EA4A50"/>
    <w:rsid w:val="00EA7048"/>
    <w:rsid w:val="00EB2165"/>
    <w:rsid w:val="00EB5949"/>
    <w:rsid w:val="00EC4BEC"/>
    <w:rsid w:val="00ED0153"/>
    <w:rsid w:val="00ED1855"/>
    <w:rsid w:val="00ED2DF3"/>
    <w:rsid w:val="00ED79D9"/>
    <w:rsid w:val="00EE33FA"/>
    <w:rsid w:val="00EE49CD"/>
    <w:rsid w:val="00F0501E"/>
    <w:rsid w:val="00F1459A"/>
    <w:rsid w:val="00F173DC"/>
    <w:rsid w:val="00F222ED"/>
    <w:rsid w:val="00F319CF"/>
    <w:rsid w:val="00F4393B"/>
    <w:rsid w:val="00F4395B"/>
    <w:rsid w:val="00F47508"/>
    <w:rsid w:val="00F55486"/>
    <w:rsid w:val="00F55F77"/>
    <w:rsid w:val="00F560B4"/>
    <w:rsid w:val="00F60344"/>
    <w:rsid w:val="00F755DA"/>
    <w:rsid w:val="00F852AC"/>
    <w:rsid w:val="00F93389"/>
    <w:rsid w:val="00F93E97"/>
    <w:rsid w:val="00FA26CA"/>
    <w:rsid w:val="00FA502C"/>
    <w:rsid w:val="00FB17D5"/>
    <w:rsid w:val="00FB3A87"/>
    <w:rsid w:val="00FB70AC"/>
    <w:rsid w:val="00FC4F39"/>
    <w:rsid w:val="00FD1237"/>
    <w:rsid w:val="00FD4087"/>
    <w:rsid w:val="00FD5CC4"/>
    <w:rsid w:val="00FE02BA"/>
    <w:rsid w:val="00FE09B5"/>
    <w:rsid w:val="00FE29FB"/>
    <w:rsid w:val="00FE4634"/>
    <w:rsid w:val="00FE58CF"/>
    <w:rsid w:val="00FE72D3"/>
    <w:rsid w:val="00FF6629"/>
    <w:rsid w:val="00FF6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E63775"/>
  <w15:chartTrackingRefBased/>
  <w15:docId w15:val="{1BD7FBDA-97F9-476A-B867-4DBBBFB95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 w:uiPriority="0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6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7"/>
    <w:qFormat/>
    <w:rsid w:val="00E832AC"/>
  </w:style>
  <w:style w:type="paragraph" w:styleId="Nagwek1">
    <w:name w:val="heading 1"/>
    <w:basedOn w:val="Normalny"/>
    <w:next w:val="Normalny"/>
    <w:link w:val="Nagwek1Znak"/>
    <w:qFormat/>
    <w:rsid w:val="009B72D4"/>
    <w:pPr>
      <w:outlineLvl w:val="0"/>
    </w:pPr>
    <w:rPr>
      <w:rFonts w:asciiTheme="majorHAnsi" w:hAnsiTheme="majorHAnsi"/>
      <w:b/>
      <w:sz w:val="80"/>
      <w:szCs w:val="80"/>
    </w:rPr>
  </w:style>
  <w:style w:type="paragraph" w:styleId="Nagwek2">
    <w:name w:val="heading 2"/>
    <w:basedOn w:val="Normalny"/>
    <w:next w:val="Normalny"/>
    <w:link w:val="Nagwek2Znak"/>
    <w:uiPriority w:val="1"/>
    <w:qFormat/>
    <w:rsid w:val="009B72D4"/>
    <w:pPr>
      <w:outlineLvl w:val="1"/>
    </w:pPr>
    <w:rPr>
      <w:rFonts w:asciiTheme="majorHAnsi" w:hAnsiTheme="majorHAnsi"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2"/>
    <w:qFormat/>
    <w:rsid w:val="009B72D4"/>
    <w:pPr>
      <w:jc w:val="center"/>
      <w:outlineLvl w:val="2"/>
    </w:pPr>
    <w:rPr>
      <w:rFonts w:asciiTheme="majorHAnsi" w:hAnsiTheme="majorHAnsi"/>
      <w:b/>
      <w:color w:val="000000" w:themeColor="text1"/>
      <w:sz w:val="44"/>
      <w:szCs w:val="36"/>
    </w:rPr>
  </w:style>
  <w:style w:type="paragraph" w:styleId="Nagwek4">
    <w:name w:val="heading 4"/>
    <w:basedOn w:val="Normalny"/>
    <w:next w:val="Normalny"/>
    <w:link w:val="Nagwek4Znak"/>
    <w:uiPriority w:val="3"/>
    <w:qFormat/>
    <w:rsid w:val="00856B38"/>
    <w:pPr>
      <w:ind w:left="567" w:right="567"/>
      <w:jc w:val="center"/>
      <w:outlineLvl w:val="3"/>
    </w:pPr>
    <w:rPr>
      <w:b/>
      <w:sz w:val="76"/>
    </w:rPr>
  </w:style>
  <w:style w:type="paragraph" w:styleId="Nagwek5">
    <w:name w:val="heading 5"/>
    <w:basedOn w:val="Tekst"/>
    <w:next w:val="Normalny"/>
    <w:link w:val="Nagwek5Znak"/>
    <w:uiPriority w:val="4"/>
    <w:qFormat/>
    <w:rsid w:val="00E832AC"/>
    <w:pPr>
      <w:outlineLvl w:val="4"/>
    </w:pPr>
    <w:rPr>
      <w:b/>
      <w:color w:val="E2B80F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Kotwicagraficzna">
    <w:name w:val="Kotwica graficzna"/>
    <w:basedOn w:val="Normalny"/>
    <w:uiPriority w:val="8"/>
    <w:qFormat/>
    <w:rsid w:val="00A602AF"/>
    <w:rPr>
      <w:sz w:val="10"/>
    </w:rPr>
  </w:style>
  <w:style w:type="table" w:styleId="Tabela-Siatka">
    <w:name w:val="Table Grid"/>
    <w:basedOn w:val="Standardowy"/>
    <w:uiPriority w:val="39"/>
    <w:rsid w:val="00A602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rsid w:val="00A602AF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72D4"/>
    <w:rPr>
      <w:rFonts w:ascii="Times New Roman" w:hAnsi="Times New Roman" w:cs="Times New Roman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9B72D4"/>
    <w:rPr>
      <w:rFonts w:asciiTheme="majorHAnsi" w:hAnsiTheme="majorHAnsi"/>
      <w:b/>
      <w:sz w:val="80"/>
      <w:szCs w:val="80"/>
    </w:rPr>
  </w:style>
  <w:style w:type="character" w:customStyle="1" w:styleId="Nagwek2Znak">
    <w:name w:val="Nagłówek 2 Znak"/>
    <w:basedOn w:val="Domylnaczcionkaakapitu"/>
    <w:link w:val="Nagwek2"/>
    <w:uiPriority w:val="1"/>
    <w:rsid w:val="009B72D4"/>
    <w:rPr>
      <w:rFonts w:asciiTheme="majorHAnsi" w:hAnsiTheme="majorHAnsi"/>
      <w:sz w:val="36"/>
      <w:szCs w:val="36"/>
    </w:rPr>
  </w:style>
  <w:style w:type="paragraph" w:styleId="Nagwek">
    <w:name w:val="header"/>
    <w:basedOn w:val="Normalny"/>
    <w:link w:val="NagwekZnak"/>
    <w:uiPriority w:val="99"/>
    <w:rsid w:val="00E832AC"/>
    <w:pPr>
      <w:tabs>
        <w:tab w:val="center" w:pos="4680"/>
        <w:tab w:val="right" w:pos="9360"/>
      </w:tabs>
      <w:jc w:val="right"/>
    </w:pPr>
    <w:rPr>
      <w:rFonts w:asciiTheme="majorHAnsi" w:hAnsiTheme="majorHAnsi"/>
      <w:sz w:val="20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E832AC"/>
    <w:rPr>
      <w:rFonts w:asciiTheme="majorHAnsi" w:hAnsiTheme="majorHAnsi"/>
      <w:sz w:val="20"/>
    </w:rPr>
  </w:style>
  <w:style w:type="paragraph" w:styleId="Stopka">
    <w:name w:val="footer"/>
    <w:basedOn w:val="Normalny"/>
    <w:link w:val="StopkaZnak"/>
    <w:uiPriority w:val="99"/>
    <w:rsid w:val="00E832AC"/>
    <w:pPr>
      <w:tabs>
        <w:tab w:val="center" w:pos="4680"/>
        <w:tab w:val="right" w:pos="9360"/>
      </w:tabs>
      <w:ind w:right="360"/>
      <w:jc w:val="right"/>
    </w:pPr>
    <w:rPr>
      <w:rFonts w:asciiTheme="majorHAnsi" w:hAnsiTheme="majorHAnsi"/>
      <w:sz w:val="20"/>
    </w:rPr>
  </w:style>
  <w:style w:type="character" w:customStyle="1" w:styleId="StopkaZnak">
    <w:name w:val="Stopka Znak"/>
    <w:basedOn w:val="Domylnaczcionkaakapitu"/>
    <w:link w:val="Stopka"/>
    <w:uiPriority w:val="99"/>
    <w:rsid w:val="00E832AC"/>
    <w:rPr>
      <w:rFonts w:asciiTheme="majorHAnsi" w:hAnsiTheme="majorHAnsi"/>
      <w:sz w:val="20"/>
    </w:rPr>
  </w:style>
  <w:style w:type="character" w:styleId="Numerstrony">
    <w:name w:val="page number"/>
    <w:basedOn w:val="Domylnaczcionkaakapitu"/>
    <w:uiPriority w:val="99"/>
    <w:semiHidden/>
    <w:rsid w:val="009B2968"/>
  </w:style>
  <w:style w:type="character" w:customStyle="1" w:styleId="Nagwek3Znak">
    <w:name w:val="Nagłówek 3 Znak"/>
    <w:basedOn w:val="Domylnaczcionkaakapitu"/>
    <w:link w:val="Nagwek3"/>
    <w:uiPriority w:val="2"/>
    <w:rsid w:val="009B72D4"/>
    <w:rPr>
      <w:rFonts w:asciiTheme="majorHAnsi" w:hAnsiTheme="majorHAnsi"/>
      <w:b/>
      <w:color w:val="000000" w:themeColor="text1"/>
      <w:sz w:val="44"/>
      <w:szCs w:val="36"/>
    </w:rPr>
  </w:style>
  <w:style w:type="character" w:customStyle="1" w:styleId="Nagwek4Znak">
    <w:name w:val="Nagłówek 4 Znak"/>
    <w:basedOn w:val="Domylnaczcionkaakapitu"/>
    <w:link w:val="Nagwek4"/>
    <w:uiPriority w:val="3"/>
    <w:rsid w:val="00856B38"/>
    <w:rPr>
      <w:b/>
      <w:sz w:val="76"/>
    </w:rPr>
  </w:style>
  <w:style w:type="paragraph" w:customStyle="1" w:styleId="Tekst">
    <w:name w:val="Tekst"/>
    <w:basedOn w:val="Normalny"/>
    <w:uiPriority w:val="5"/>
    <w:qFormat/>
    <w:rsid w:val="009B72D4"/>
    <w:rPr>
      <w:sz w:val="28"/>
      <w:szCs w:val="28"/>
    </w:rPr>
  </w:style>
  <w:style w:type="paragraph" w:customStyle="1" w:styleId="Podpisobrazu">
    <w:name w:val="Podpis obrazu"/>
    <w:basedOn w:val="Normalny"/>
    <w:uiPriority w:val="6"/>
    <w:qFormat/>
    <w:rsid w:val="009B72D4"/>
    <w:pPr>
      <w:ind w:left="113"/>
    </w:pPr>
    <w:rPr>
      <w:i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4"/>
    <w:rsid w:val="00E832AC"/>
    <w:rPr>
      <w:b/>
      <w:color w:val="E2B80F" w:themeColor="accent1"/>
      <w:sz w:val="28"/>
      <w:szCs w:val="28"/>
    </w:rPr>
  </w:style>
  <w:style w:type="character" w:styleId="Tekstzastpczy">
    <w:name w:val="Placeholder Text"/>
    <w:basedOn w:val="Domylnaczcionkaakapitu"/>
    <w:uiPriority w:val="99"/>
    <w:semiHidden/>
    <w:rsid w:val="00A123DD"/>
    <w:rPr>
      <w:color w:val="808080"/>
    </w:rPr>
  </w:style>
  <w:style w:type="character" w:customStyle="1" w:styleId="BezodstpwZnak">
    <w:name w:val="Bez odstępów Znak"/>
    <w:link w:val="Bezodstpw"/>
    <w:qFormat/>
    <w:rsid w:val="00815F37"/>
  </w:style>
  <w:style w:type="paragraph" w:styleId="Akapitzlist">
    <w:name w:val="List Paragraph"/>
    <w:basedOn w:val="Normalny"/>
    <w:uiPriority w:val="34"/>
    <w:qFormat/>
    <w:rsid w:val="00815F37"/>
    <w:pPr>
      <w:spacing w:after="160" w:line="312" w:lineRule="auto"/>
      <w:ind w:left="720"/>
      <w:contextualSpacing/>
    </w:pPr>
    <w:rPr>
      <w:rFonts w:eastAsiaTheme="minorEastAsia"/>
      <w:sz w:val="21"/>
      <w:szCs w:val="21"/>
    </w:rPr>
  </w:style>
  <w:style w:type="paragraph" w:customStyle="1" w:styleId="Standard">
    <w:name w:val="Standard"/>
    <w:qFormat/>
    <w:rsid w:val="00815F37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lang w:eastAsia="zh-CN" w:bidi="hi-IN"/>
    </w:rPr>
  </w:style>
  <w:style w:type="paragraph" w:styleId="Bezodstpw">
    <w:name w:val="No Spacing"/>
    <w:link w:val="BezodstpwZnak"/>
    <w:uiPriority w:val="99"/>
    <w:qFormat/>
    <w:rsid w:val="00815F37"/>
  </w:style>
  <w:style w:type="paragraph" w:styleId="Tekstkomentarza">
    <w:name w:val="annotation text"/>
    <w:basedOn w:val="Normalny"/>
    <w:link w:val="TekstkomentarzaZnak"/>
    <w:uiPriority w:val="99"/>
    <w:unhideWhenUsed/>
    <w:rsid w:val="00815F37"/>
    <w:pPr>
      <w:spacing w:after="160"/>
    </w:pPr>
    <w:rPr>
      <w:rFonts w:eastAsiaTheme="minorEastAsia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15F37"/>
    <w:rPr>
      <w:rFonts w:eastAsiaTheme="minorEastAsia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DF1E4C"/>
    <w:pPr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TytuZnak">
    <w:name w:val="Tytuł Znak"/>
    <w:basedOn w:val="Domylnaczcionkaakapitu"/>
    <w:link w:val="Tytu"/>
    <w:uiPriority w:val="10"/>
    <w:rsid w:val="00DF1E4C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F1E4C"/>
    <w:pPr>
      <w:numPr>
        <w:ilvl w:val="1"/>
      </w:numPr>
      <w:spacing w:after="240" w:line="312" w:lineRule="auto"/>
    </w:pPr>
    <w:rPr>
      <w:rFonts w:eastAsiaTheme="minorEastAsia"/>
      <w:color w:val="000000" w:themeColor="text1"/>
    </w:rPr>
  </w:style>
  <w:style w:type="character" w:customStyle="1" w:styleId="PodtytuZnak">
    <w:name w:val="Podtytuł Znak"/>
    <w:basedOn w:val="Domylnaczcionkaakapitu"/>
    <w:link w:val="Podtytu"/>
    <w:uiPriority w:val="11"/>
    <w:rsid w:val="00DF1E4C"/>
    <w:rPr>
      <w:rFonts w:eastAsiaTheme="minorEastAsia"/>
      <w:color w:val="000000" w:themeColor="text1"/>
    </w:rPr>
  </w:style>
  <w:style w:type="paragraph" w:styleId="Tekstprzypisudolnego">
    <w:name w:val="footnote text"/>
    <w:basedOn w:val="Normalny"/>
    <w:link w:val="TekstprzypisudolnegoZnak"/>
    <w:unhideWhenUsed/>
    <w:rsid w:val="00DF1E4C"/>
    <w:rPr>
      <w:rFonts w:eastAsiaTheme="minorEastAsia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DF1E4C"/>
    <w:rPr>
      <w:rFonts w:eastAsiaTheme="minorEastAsia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F1E4C"/>
    <w:rPr>
      <w:vertAlign w:val="superscript"/>
    </w:rPr>
  </w:style>
  <w:style w:type="paragraph" w:customStyle="1" w:styleId="Default">
    <w:name w:val="Default"/>
    <w:qFormat/>
    <w:rsid w:val="00B34118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customStyle="1" w:styleId="Styl1">
    <w:name w:val="Styl1"/>
    <w:basedOn w:val="Nagwek1"/>
    <w:link w:val="Styl1Znak"/>
    <w:uiPriority w:val="7"/>
    <w:qFormat/>
    <w:rsid w:val="00251E67"/>
    <w:rPr>
      <w:noProof/>
      <w:sz w:val="40"/>
      <w:szCs w:val="40"/>
    </w:rPr>
  </w:style>
  <w:style w:type="character" w:customStyle="1" w:styleId="Styl1Znak">
    <w:name w:val="Styl1 Znak"/>
    <w:basedOn w:val="Nagwek1Znak"/>
    <w:link w:val="Styl1"/>
    <w:uiPriority w:val="7"/>
    <w:rsid w:val="00251E67"/>
    <w:rPr>
      <w:rFonts w:asciiTheme="majorHAnsi" w:hAnsiTheme="majorHAnsi"/>
      <w:b/>
      <w:noProof/>
      <w:sz w:val="40"/>
      <w:szCs w:val="40"/>
    </w:rPr>
  </w:style>
  <w:style w:type="paragraph" w:styleId="Lista">
    <w:name w:val="List"/>
    <w:basedOn w:val="Normalny"/>
    <w:uiPriority w:val="99"/>
    <w:unhideWhenUsed/>
    <w:rsid w:val="00D53CBB"/>
    <w:pPr>
      <w:spacing w:after="160" w:line="312" w:lineRule="auto"/>
      <w:ind w:left="283" w:hanging="283"/>
      <w:contextualSpacing/>
    </w:pPr>
    <w:rPr>
      <w:rFonts w:eastAsiaTheme="minorEastAsia"/>
      <w:sz w:val="21"/>
      <w:szCs w:val="21"/>
    </w:rPr>
  </w:style>
  <w:style w:type="paragraph" w:styleId="Lista2">
    <w:name w:val="List 2"/>
    <w:basedOn w:val="Normalny"/>
    <w:uiPriority w:val="99"/>
    <w:unhideWhenUsed/>
    <w:rsid w:val="00D53CBB"/>
    <w:pPr>
      <w:spacing w:after="160" w:line="312" w:lineRule="auto"/>
      <w:ind w:left="566" w:hanging="283"/>
      <w:contextualSpacing/>
    </w:pPr>
    <w:rPr>
      <w:rFonts w:eastAsiaTheme="minorEastAsia"/>
      <w:sz w:val="21"/>
      <w:szCs w:val="21"/>
    </w:rPr>
  </w:style>
  <w:style w:type="paragraph" w:styleId="Lista3">
    <w:name w:val="List 3"/>
    <w:basedOn w:val="Normalny"/>
    <w:uiPriority w:val="99"/>
    <w:unhideWhenUsed/>
    <w:rsid w:val="00D53CBB"/>
    <w:pPr>
      <w:spacing w:after="160" w:line="312" w:lineRule="auto"/>
      <w:ind w:left="849" w:hanging="283"/>
      <w:contextualSpacing/>
    </w:pPr>
    <w:rPr>
      <w:rFonts w:eastAsiaTheme="minorEastAsia"/>
      <w:sz w:val="21"/>
      <w:szCs w:val="21"/>
    </w:rPr>
  </w:style>
  <w:style w:type="paragraph" w:styleId="Tekstpodstawowy">
    <w:name w:val="Body Text"/>
    <w:basedOn w:val="Normalny"/>
    <w:link w:val="TekstpodstawowyZnak"/>
    <w:uiPriority w:val="99"/>
    <w:unhideWhenUsed/>
    <w:rsid w:val="00D53CBB"/>
    <w:pPr>
      <w:spacing w:after="120" w:line="312" w:lineRule="auto"/>
    </w:pPr>
    <w:rPr>
      <w:rFonts w:eastAsiaTheme="minorEastAsia"/>
      <w:sz w:val="21"/>
      <w:szCs w:val="21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53CBB"/>
    <w:rPr>
      <w:rFonts w:eastAsiaTheme="minorEastAsia"/>
      <w:sz w:val="21"/>
      <w:szCs w:val="21"/>
    </w:rPr>
  </w:style>
  <w:style w:type="paragraph" w:customStyle="1" w:styleId="Tekstpodstawowywcity1">
    <w:name w:val="Tekst podstawowy wcięty1"/>
    <w:basedOn w:val="Normalny"/>
    <w:rsid w:val="008C3A24"/>
    <w:pPr>
      <w:spacing w:before="100" w:after="200" w:line="276" w:lineRule="auto"/>
      <w:ind w:firstLine="720"/>
    </w:pPr>
    <w:rPr>
      <w:rFonts w:ascii="Calibri" w:eastAsia="Times New Roman" w:hAnsi="Calibri" w:cs="Times New Roman"/>
      <w:sz w:val="20"/>
      <w:szCs w:val="20"/>
      <w:lang w:eastAsia="pl-PL"/>
    </w:rPr>
  </w:style>
  <w:style w:type="paragraph" w:styleId="Nagwekspisutreci">
    <w:name w:val="TOC Heading"/>
    <w:basedOn w:val="Nagwek1"/>
    <w:next w:val="Normalny"/>
    <w:link w:val="NagwekspisutreciZnak"/>
    <w:uiPriority w:val="39"/>
    <w:unhideWhenUsed/>
    <w:qFormat/>
    <w:rsid w:val="0080103B"/>
    <w:pPr>
      <w:keepNext/>
      <w:keepLines/>
      <w:spacing w:before="240" w:line="259" w:lineRule="auto"/>
      <w:outlineLvl w:val="9"/>
    </w:pPr>
    <w:rPr>
      <w:rFonts w:eastAsiaTheme="majorEastAsia" w:cstheme="majorBidi"/>
      <w:b w:val="0"/>
      <w:color w:val="A9890B" w:themeColor="accent1" w:themeShade="BF"/>
      <w:sz w:val="32"/>
      <w:szCs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80103B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rsid w:val="0080103B"/>
    <w:pPr>
      <w:spacing w:after="100"/>
      <w:ind w:left="240"/>
    </w:pPr>
  </w:style>
  <w:style w:type="character" w:styleId="Hipercze">
    <w:name w:val="Hyperlink"/>
    <w:basedOn w:val="Domylnaczcionkaakapitu"/>
    <w:uiPriority w:val="99"/>
    <w:unhideWhenUsed/>
    <w:rsid w:val="0080103B"/>
    <w:rPr>
      <w:color w:val="0000FF" w:themeColor="hyperlink"/>
      <w:u w:val="single"/>
    </w:rPr>
  </w:style>
  <w:style w:type="paragraph" w:customStyle="1" w:styleId="Styl4">
    <w:name w:val="Styl4"/>
    <w:basedOn w:val="Nagwek4"/>
    <w:link w:val="Styl4Znak"/>
    <w:qFormat/>
    <w:rsid w:val="00384899"/>
    <w:pPr>
      <w:keepNext/>
      <w:keepLines/>
      <w:spacing w:line="360" w:lineRule="auto"/>
      <w:ind w:left="0" w:right="0"/>
      <w:jc w:val="left"/>
    </w:pPr>
    <w:rPr>
      <w:rFonts w:asciiTheme="majorHAnsi" w:eastAsiaTheme="majorEastAsia" w:hAnsiTheme="majorHAnsi" w:cstheme="majorBidi"/>
      <w:b w:val="0"/>
      <w:i/>
      <w:iCs/>
      <w:color w:val="00B0F0"/>
      <w:sz w:val="22"/>
      <w:szCs w:val="22"/>
    </w:rPr>
  </w:style>
  <w:style w:type="character" w:customStyle="1" w:styleId="Styl4Znak">
    <w:name w:val="Styl4 Znak"/>
    <w:basedOn w:val="Nagwek4Znak"/>
    <w:link w:val="Styl4"/>
    <w:rsid w:val="00384899"/>
    <w:rPr>
      <w:rFonts w:asciiTheme="majorHAnsi" w:eastAsiaTheme="majorEastAsia" w:hAnsiTheme="majorHAnsi" w:cstheme="majorBidi"/>
      <w:b w:val="0"/>
      <w:i/>
      <w:iCs/>
      <w:color w:val="00B0F0"/>
      <w:sz w:val="22"/>
      <w:szCs w:val="22"/>
    </w:rPr>
  </w:style>
  <w:style w:type="paragraph" w:customStyle="1" w:styleId="Styl2">
    <w:name w:val="Styl2"/>
    <w:basedOn w:val="Nagwekspisutreci"/>
    <w:link w:val="Styl2Znak"/>
    <w:uiPriority w:val="7"/>
    <w:qFormat/>
    <w:rsid w:val="00061988"/>
    <w:pPr>
      <w:numPr>
        <w:numId w:val="12"/>
      </w:numPr>
      <w:spacing w:before="0" w:line="360" w:lineRule="auto"/>
    </w:pPr>
    <w:rPr>
      <w:rFonts w:ascii="Gill Sans MT" w:hAnsi="Gill Sans MT"/>
      <w:b/>
      <w:bCs/>
      <w:color w:val="00B0F0"/>
      <w:sz w:val="24"/>
      <w:szCs w:val="24"/>
    </w:rPr>
  </w:style>
  <w:style w:type="character" w:customStyle="1" w:styleId="NagwekspisutreciZnak">
    <w:name w:val="Nagłówek spisu treści Znak"/>
    <w:basedOn w:val="Nagwek1Znak"/>
    <w:link w:val="Nagwekspisutreci"/>
    <w:uiPriority w:val="39"/>
    <w:rsid w:val="00061988"/>
    <w:rPr>
      <w:rFonts w:asciiTheme="majorHAnsi" w:eastAsiaTheme="majorEastAsia" w:hAnsiTheme="majorHAnsi" w:cstheme="majorBidi"/>
      <w:b w:val="0"/>
      <w:color w:val="A9890B" w:themeColor="accent1" w:themeShade="BF"/>
      <w:sz w:val="32"/>
      <w:szCs w:val="32"/>
      <w:lang w:eastAsia="pl-PL"/>
    </w:rPr>
  </w:style>
  <w:style w:type="character" w:customStyle="1" w:styleId="Styl2Znak">
    <w:name w:val="Styl2 Znak"/>
    <w:basedOn w:val="NagwekspisutreciZnak"/>
    <w:link w:val="Styl2"/>
    <w:uiPriority w:val="7"/>
    <w:rsid w:val="00061988"/>
    <w:rPr>
      <w:rFonts w:ascii="Gill Sans MT" w:eastAsiaTheme="majorEastAsia" w:hAnsi="Gill Sans MT" w:cstheme="majorBidi"/>
      <w:b/>
      <w:bCs/>
      <w:color w:val="00B0F0"/>
      <w:sz w:val="32"/>
      <w:szCs w:val="32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7A3537"/>
    <w:pPr>
      <w:spacing w:after="100" w:line="259" w:lineRule="auto"/>
      <w:ind w:left="440"/>
    </w:pPr>
    <w:rPr>
      <w:rFonts w:eastAsiaTheme="minorEastAsia" w:cs="Times New Roman"/>
      <w:sz w:val="22"/>
      <w:szCs w:val="22"/>
      <w:lang w:eastAsia="pl-PL"/>
    </w:rPr>
  </w:style>
  <w:style w:type="numbering" w:customStyle="1" w:styleId="Biecalista1">
    <w:name w:val="Bieżąca lista1"/>
    <w:uiPriority w:val="99"/>
    <w:rsid w:val="00904EDF"/>
    <w:pPr>
      <w:numPr>
        <w:numId w:val="2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4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9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oszak\AppData\Roaming\Microsoft\Templates\Nowoczesny%20raport.dotx" TargetMode="External"/></Relationships>
</file>

<file path=word/theme/theme1.xml><?xml version="1.0" encoding="utf-8"?>
<a:theme xmlns:a="http://schemas.openxmlformats.org/drawingml/2006/main" name="MR">
  <a:themeElements>
    <a:clrScheme name="Modern Report 1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E2B80F"/>
      </a:accent1>
      <a:accent2>
        <a:srgbClr val="FF7900"/>
      </a:accent2>
      <a:accent3>
        <a:srgbClr val="007093"/>
      </a:accent3>
      <a:accent4>
        <a:srgbClr val="005C7C"/>
      </a:accent4>
      <a:accent5>
        <a:srgbClr val="004B67"/>
      </a:accent5>
      <a:accent6>
        <a:srgbClr val="002E44"/>
      </a:accent6>
      <a:hlink>
        <a:srgbClr val="0000FF"/>
      </a:hlink>
      <a:folHlink>
        <a:srgbClr val="FF00FF"/>
      </a:folHlink>
    </a:clrScheme>
    <a:fontScheme name="Custom 12">
      <a:majorFont>
        <a:latin typeface="Franklin Gothic Medium"/>
        <a:ea typeface=""/>
        <a:cs typeface=""/>
      </a:majorFont>
      <a:minorFont>
        <a:latin typeface="Book Antiqua"/>
        <a:ea typeface=""/>
        <a:cs typeface="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MR" id="{576F8857-8344-CC40-AE0E-EF60A6767544}" vid="{BDC92DF4-E7E1-0844-A1CD-530A464FD27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fa6e671f1cd7e4d96ff9652be322dd5e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4e2496f70b101db0b8013f30a071bbf7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E1983F-6286-415F-8BD0-D2570EFEFB2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E058DEA-A24B-4A4E-9EA4-6D86FDA62B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09B3CA-0C8C-48D4-A94D-FB24C1AB21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89193D2-2D45-4E14-8B39-CA1D7894D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Nowoczesny raport</Template>
  <TotalTime>0</TotalTime>
  <Pages>28</Pages>
  <Words>7369</Words>
  <Characters>44218</Characters>
  <Application>Microsoft Office Word</Application>
  <DocSecurity>0</DocSecurity>
  <Lines>368</Lines>
  <Paragraphs>102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Roszak</dc:creator>
  <cp:keywords/>
  <dc:description/>
  <cp:lastModifiedBy>Małgorzata Wójcik</cp:lastModifiedBy>
  <cp:revision>2</cp:revision>
  <cp:lastPrinted>2025-02-20T12:41:00Z</cp:lastPrinted>
  <dcterms:created xsi:type="dcterms:W3CDTF">2025-04-09T07:49:00Z</dcterms:created>
  <dcterms:modified xsi:type="dcterms:W3CDTF">2025-04-09T07:49:00Z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